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14D" w:rsidRPr="00273046" w:rsidRDefault="0061514D" w:rsidP="00273046">
      <w:pPr>
        <w:spacing w:before="100" w:beforeAutospacing="1" w:after="100" w:afterAutospacing="1" w:line="322" w:lineRule="atLeast"/>
        <w:rPr>
          <w:rFonts w:ascii="Times New Roman" w:hAnsi="Times New Roman"/>
          <w:color w:val="000000"/>
          <w:sz w:val="28"/>
          <w:szCs w:val="28"/>
        </w:rPr>
      </w:pPr>
      <w:r w:rsidRPr="00273046">
        <w:rPr>
          <w:rFonts w:ascii="Times New Roman" w:hAnsi="Times New Roman"/>
          <w:color w:val="000000"/>
          <w:sz w:val="28"/>
          <w:szCs w:val="28"/>
        </w:rPr>
        <w:t xml:space="preserve">Цель данного урока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27304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введение и первичное закрепление</w:t>
      </w:r>
      <w:r w:rsidRPr="0027304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лексики </w:t>
      </w:r>
      <w:r w:rsidRPr="00273046">
        <w:rPr>
          <w:rFonts w:ascii="Times New Roman" w:hAnsi="Times New Roman"/>
          <w:color w:val="000000"/>
          <w:sz w:val="28"/>
          <w:szCs w:val="28"/>
        </w:rPr>
        <w:t>по теме "</w:t>
      </w:r>
      <w:r>
        <w:rPr>
          <w:rFonts w:ascii="Times New Roman" w:hAnsi="Times New Roman"/>
          <w:color w:val="000000"/>
          <w:sz w:val="28"/>
          <w:szCs w:val="28"/>
        </w:rPr>
        <w:t>Числительные"</w:t>
      </w:r>
      <w:r w:rsidRPr="00273046">
        <w:rPr>
          <w:rFonts w:ascii="Times New Roman" w:hAnsi="Times New Roman"/>
          <w:color w:val="000000"/>
          <w:sz w:val="28"/>
          <w:szCs w:val="28"/>
        </w:rPr>
        <w:t>. В течение урока учащиеся работают в парах, группах, индивидуально.    На данном уроке использовались следующие технологии:</w:t>
      </w:r>
    </w:p>
    <w:p w:rsidR="0061514D" w:rsidRPr="00273046" w:rsidRDefault="0061514D" w:rsidP="00273046">
      <w:pPr>
        <w:spacing w:before="100" w:beforeAutospacing="1" w:after="100" w:afterAutospacing="1" w:line="322" w:lineRule="atLeast"/>
        <w:rPr>
          <w:rFonts w:ascii="Times New Roman" w:hAnsi="Times New Roman"/>
          <w:color w:val="000000"/>
          <w:sz w:val="28"/>
          <w:szCs w:val="28"/>
        </w:rPr>
      </w:pPr>
      <w:r w:rsidRPr="00273046">
        <w:rPr>
          <w:rFonts w:ascii="Times New Roman" w:hAnsi="Times New Roman"/>
          <w:color w:val="000000"/>
          <w:sz w:val="28"/>
          <w:szCs w:val="28"/>
        </w:rPr>
        <w:t>- коммуникативная;</w:t>
      </w:r>
    </w:p>
    <w:p w:rsidR="0061514D" w:rsidRPr="00273046" w:rsidRDefault="0061514D" w:rsidP="00273046">
      <w:pPr>
        <w:spacing w:before="100" w:beforeAutospacing="1" w:after="100" w:afterAutospacing="1" w:line="322" w:lineRule="atLeast"/>
        <w:rPr>
          <w:rFonts w:ascii="Times New Roman" w:hAnsi="Times New Roman"/>
          <w:color w:val="000000"/>
          <w:sz w:val="28"/>
          <w:szCs w:val="28"/>
        </w:rPr>
      </w:pPr>
      <w:r w:rsidRPr="00273046">
        <w:rPr>
          <w:rFonts w:ascii="Times New Roman" w:hAnsi="Times New Roman"/>
          <w:color w:val="000000"/>
          <w:sz w:val="28"/>
          <w:szCs w:val="28"/>
        </w:rPr>
        <w:t>- технология АСО;</w:t>
      </w:r>
    </w:p>
    <w:p w:rsidR="0061514D" w:rsidRPr="00273046" w:rsidRDefault="0061514D" w:rsidP="00273046">
      <w:pPr>
        <w:spacing w:before="100" w:beforeAutospacing="1" w:after="100" w:afterAutospacing="1" w:line="322" w:lineRule="atLeast"/>
        <w:rPr>
          <w:rFonts w:ascii="Times New Roman" w:hAnsi="Times New Roman"/>
          <w:color w:val="000000"/>
          <w:sz w:val="28"/>
          <w:szCs w:val="28"/>
        </w:rPr>
      </w:pPr>
      <w:r w:rsidRPr="00273046">
        <w:rPr>
          <w:rFonts w:ascii="Times New Roman" w:hAnsi="Times New Roman"/>
          <w:color w:val="000000"/>
          <w:sz w:val="28"/>
          <w:szCs w:val="28"/>
        </w:rPr>
        <w:t>- технология здоровьесбережения;</w:t>
      </w:r>
    </w:p>
    <w:p w:rsidR="0061514D" w:rsidRPr="00273046" w:rsidRDefault="0061514D" w:rsidP="00273046">
      <w:pPr>
        <w:spacing w:before="100" w:beforeAutospacing="1" w:after="100" w:afterAutospacing="1" w:line="322" w:lineRule="atLeast"/>
        <w:rPr>
          <w:rFonts w:ascii="Times New Roman" w:hAnsi="Times New Roman"/>
          <w:color w:val="000000"/>
          <w:sz w:val="28"/>
          <w:szCs w:val="28"/>
        </w:rPr>
      </w:pPr>
      <w:r w:rsidRPr="00273046">
        <w:rPr>
          <w:rFonts w:ascii="Times New Roman" w:hAnsi="Times New Roman"/>
          <w:color w:val="000000"/>
          <w:sz w:val="28"/>
          <w:szCs w:val="28"/>
        </w:rPr>
        <w:t>Все технологии прописаны в конспекте.</w:t>
      </w:r>
    </w:p>
    <w:p w:rsidR="0061514D" w:rsidRDefault="0061514D" w:rsidP="00AE4F2D">
      <w:pPr>
        <w:pStyle w:val="NormalWeb"/>
        <w:spacing w:before="0" w:beforeAutospacing="0"/>
        <w:jc w:val="center"/>
        <w:rPr>
          <w:b/>
          <w:bCs/>
          <w:sz w:val="28"/>
          <w:szCs w:val="28"/>
        </w:rPr>
      </w:pPr>
    </w:p>
    <w:p w:rsidR="0061514D" w:rsidRDefault="0061514D" w:rsidP="00AE4F2D">
      <w:pPr>
        <w:pStyle w:val="NormalWeb"/>
        <w:spacing w:before="0" w:beforeAutospacing="0"/>
        <w:jc w:val="center"/>
        <w:rPr>
          <w:b/>
          <w:bCs/>
          <w:sz w:val="28"/>
          <w:szCs w:val="28"/>
        </w:rPr>
      </w:pPr>
    </w:p>
    <w:p w:rsidR="0061514D" w:rsidRDefault="0061514D" w:rsidP="00AE4F2D">
      <w:pPr>
        <w:pStyle w:val="NormalWeb"/>
        <w:spacing w:before="0" w:beforeAutospacing="0"/>
        <w:jc w:val="center"/>
        <w:rPr>
          <w:b/>
          <w:bCs/>
          <w:sz w:val="28"/>
          <w:szCs w:val="28"/>
        </w:rPr>
      </w:pPr>
    </w:p>
    <w:p w:rsidR="0061514D" w:rsidRDefault="0061514D" w:rsidP="00AE4F2D">
      <w:pPr>
        <w:pStyle w:val="NormalWeb"/>
        <w:spacing w:before="0" w:beforeAutospacing="0"/>
        <w:jc w:val="center"/>
        <w:rPr>
          <w:b/>
          <w:bCs/>
          <w:sz w:val="28"/>
          <w:szCs w:val="28"/>
        </w:rPr>
      </w:pPr>
    </w:p>
    <w:p w:rsidR="0061514D" w:rsidRDefault="0061514D" w:rsidP="00AE4F2D">
      <w:pPr>
        <w:pStyle w:val="NormalWeb"/>
        <w:spacing w:before="0" w:beforeAutospacing="0"/>
        <w:jc w:val="center"/>
        <w:rPr>
          <w:b/>
          <w:bCs/>
          <w:sz w:val="28"/>
          <w:szCs w:val="28"/>
        </w:rPr>
      </w:pPr>
    </w:p>
    <w:p w:rsidR="0061514D" w:rsidRDefault="0061514D" w:rsidP="00AE4F2D">
      <w:pPr>
        <w:pStyle w:val="NormalWeb"/>
        <w:spacing w:before="0" w:beforeAutospacing="0"/>
        <w:jc w:val="center"/>
        <w:rPr>
          <w:b/>
          <w:bCs/>
          <w:sz w:val="28"/>
          <w:szCs w:val="28"/>
        </w:rPr>
      </w:pPr>
    </w:p>
    <w:p w:rsidR="0061514D" w:rsidRDefault="0061514D" w:rsidP="00AE4F2D">
      <w:pPr>
        <w:pStyle w:val="NormalWeb"/>
        <w:spacing w:before="0" w:beforeAutospacing="0"/>
        <w:jc w:val="center"/>
        <w:rPr>
          <w:b/>
          <w:bCs/>
          <w:sz w:val="28"/>
          <w:szCs w:val="28"/>
        </w:rPr>
      </w:pPr>
    </w:p>
    <w:p w:rsidR="0061514D" w:rsidRDefault="0061514D" w:rsidP="00AE4F2D">
      <w:pPr>
        <w:pStyle w:val="NormalWeb"/>
        <w:spacing w:before="0" w:beforeAutospacing="0"/>
        <w:jc w:val="center"/>
        <w:rPr>
          <w:b/>
          <w:bCs/>
          <w:sz w:val="28"/>
          <w:szCs w:val="28"/>
        </w:rPr>
      </w:pPr>
    </w:p>
    <w:p w:rsidR="0061514D" w:rsidRDefault="0061514D" w:rsidP="00AE4F2D">
      <w:pPr>
        <w:pStyle w:val="NormalWeb"/>
        <w:spacing w:before="0" w:beforeAutospacing="0"/>
        <w:jc w:val="center"/>
        <w:rPr>
          <w:b/>
          <w:bCs/>
          <w:sz w:val="28"/>
          <w:szCs w:val="28"/>
        </w:rPr>
      </w:pPr>
    </w:p>
    <w:p w:rsidR="0061514D" w:rsidRDefault="0061514D" w:rsidP="00AE4F2D">
      <w:pPr>
        <w:pStyle w:val="NormalWeb"/>
        <w:spacing w:before="0" w:beforeAutospacing="0"/>
        <w:jc w:val="center"/>
        <w:rPr>
          <w:b/>
          <w:bCs/>
          <w:sz w:val="28"/>
          <w:szCs w:val="28"/>
        </w:rPr>
      </w:pPr>
    </w:p>
    <w:p w:rsidR="0061514D" w:rsidRDefault="0061514D" w:rsidP="00AE4F2D">
      <w:pPr>
        <w:pStyle w:val="NormalWeb"/>
        <w:spacing w:before="0" w:beforeAutospacing="0"/>
        <w:jc w:val="center"/>
        <w:rPr>
          <w:b/>
          <w:bCs/>
          <w:sz w:val="28"/>
          <w:szCs w:val="28"/>
        </w:rPr>
      </w:pPr>
    </w:p>
    <w:p w:rsidR="0061514D" w:rsidRPr="0011312E" w:rsidRDefault="0061514D" w:rsidP="00AE4F2D">
      <w:pPr>
        <w:pStyle w:val="NormalWeb"/>
        <w:spacing w:before="0" w:before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Урок</w:t>
      </w:r>
      <w:r w:rsidRPr="0011312E">
        <w:rPr>
          <w:b/>
          <w:bCs/>
          <w:sz w:val="28"/>
          <w:szCs w:val="28"/>
        </w:rPr>
        <w:t xml:space="preserve"> в </w:t>
      </w:r>
      <w:r>
        <w:rPr>
          <w:b/>
          <w:bCs/>
          <w:sz w:val="28"/>
          <w:szCs w:val="28"/>
        </w:rPr>
        <w:t>3</w:t>
      </w:r>
      <w:r w:rsidRPr="00AE4F2D">
        <w:rPr>
          <w:b/>
          <w:bCs/>
          <w:sz w:val="28"/>
          <w:szCs w:val="28"/>
        </w:rPr>
        <w:t xml:space="preserve"> </w:t>
      </w:r>
      <w:r w:rsidRPr="0011312E">
        <w:rPr>
          <w:b/>
          <w:bCs/>
          <w:sz w:val="28"/>
          <w:szCs w:val="28"/>
        </w:rPr>
        <w:t>классе</w:t>
      </w:r>
    </w:p>
    <w:p w:rsidR="0061514D" w:rsidRPr="0011312E" w:rsidRDefault="0061514D" w:rsidP="00AE4F2D">
      <w:pPr>
        <w:pStyle w:val="NormalWeb"/>
        <w:spacing w:before="0" w:beforeAutospacing="0"/>
        <w:rPr>
          <w:sz w:val="28"/>
          <w:szCs w:val="28"/>
        </w:rPr>
      </w:pPr>
      <w:r w:rsidRPr="0011312E">
        <w:rPr>
          <w:b/>
          <w:sz w:val="28"/>
          <w:szCs w:val="28"/>
        </w:rPr>
        <w:t xml:space="preserve">Школа: </w:t>
      </w:r>
      <w:r>
        <w:rPr>
          <w:sz w:val="28"/>
          <w:szCs w:val="28"/>
        </w:rPr>
        <w:t>МБОУ Щедровская ООШ.</w:t>
      </w:r>
    </w:p>
    <w:p w:rsidR="0061514D" w:rsidRPr="0011312E" w:rsidRDefault="0061514D" w:rsidP="00AE4F2D">
      <w:pPr>
        <w:pStyle w:val="NormalWeb"/>
        <w:spacing w:before="0" w:beforeAutospacing="0"/>
        <w:rPr>
          <w:b/>
          <w:bCs/>
          <w:sz w:val="28"/>
          <w:szCs w:val="28"/>
        </w:rPr>
      </w:pPr>
      <w:r w:rsidRPr="0011312E">
        <w:rPr>
          <w:b/>
          <w:bCs/>
          <w:sz w:val="28"/>
          <w:szCs w:val="28"/>
        </w:rPr>
        <w:t xml:space="preserve">Учитель английского языка: </w:t>
      </w:r>
      <w:r>
        <w:rPr>
          <w:sz w:val="28"/>
          <w:szCs w:val="28"/>
        </w:rPr>
        <w:t>Бондаренко Елена Викторовна.</w:t>
      </w:r>
      <w:r w:rsidRPr="0011312E">
        <w:rPr>
          <w:b/>
          <w:bCs/>
          <w:sz w:val="28"/>
          <w:szCs w:val="28"/>
        </w:rPr>
        <w:t xml:space="preserve"> </w:t>
      </w:r>
    </w:p>
    <w:p w:rsidR="0061514D" w:rsidRPr="009A7749" w:rsidRDefault="0061514D" w:rsidP="00AE4F2D">
      <w:pPr>
        <w:pStyle w:val="NormalWeb"/>
        <w:spacing w:before="0" w:beforeAutospacing="0"/>
        <w:rPr>
          <w:sz w:val="28"/>
          <w:szCs w:val="28"/>
        </w:rPr>
      </w:pPr>
      <w:r w:rsidRPr="0011312E">
        <w:rPr>
          <w:b/>
          <w:bCs/>
          <w:sz w:val="28"/>
          <w:szCs w:val="28"/>
        </w:rPr>
        <w:t>Тема</w:t>
      </w:r>
      <w:r w:rsidRPr="009A7749">
        <w:rPr>
          <w:b/>
          <w:bCs/>
          <w:sz w:val="28"/>
          <w:szCs w:val="28"/>
        </w:rPr>
        <w:t>:</w:t>
      </w:r>
      <w:r w:rsidRPr="006953EA">
        <w:rPr>
          <w:sz w:val="28"/>
          <w:szCs w:val="28"/>
          <w:lang w:val="en-US"/>
        </w:rPr>
        <w:t> </w:t>
      </w:r>
      <w:r w:rsidRPr="009A7749">
        <w:rPr>
          <w:sz w:val="28"/>
          <w:szCs w:val="28"/>
        </w:rPr>
        <w:t xml:space="preserve"> «</w:t>
      </w:r>
      <w:r>
        <w:rPr>
          <w:sz w:val="28"/>
          <w:szCs w:val="28"/>
        </w:rPr>
        <w:t>Изучаем числительные</w:t>
      </w:r>
      <w:r w:rsidRPr="009A7749">
        <w:rPr>
          <w:sz w:val="28"/>
          <w:szCs w:val="28"/>
        </w:rPr>
        <w:t>.»</w:t>
      </w:r>
    </w:p>
    <w:p w:rsidR="0061514D" w:rsidRPr="0011312E" w:rsidRDefault="0061514D" w:rsidP="00AE4F2D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11312E">
        <w:rPr>
          <w:rStyle w:val="Strong"/>
          <w:sz w:val="28"/>
          <w:szCs w:val="28"/>
        </w:rPr>
        <w:t xml:space="preserve">Цель: </w:t>
      </w:r>
      <w:r w:rsidRPr="0011312E">
        <w:rPr>
          <w:sz w:val="28"/>
          <w:szCs w:val="28"/>
        </w:rPr>
        <w:t>Развитие иноязычной коммуникативной компетенции учащихся.</w:t>
      </w:r>
    </w:p>
    <w:p w:rsidR="0061514D" w:rsidRPr="0011312E" w:rsidRDefault="0061514D" w:rsidP="00AE4F2D">
      <w:pPr>
        <w:spacing w:line="240" w:lineRule="auto"/>
        <w:rPr>
          <w:rStyle w:val="Strong"/>
          <w:rFonts w:ascii="Times New Roman" w:hAnsi="Times New Roman"/>
          <w:b w:val="0"/>
          <w:bCs w:val="0"/>
          <w:sz w:val="28"/>
          <w:szCs w:val="28"/>
        </w:rPr>
      </w:pPr>
      <w:r w:rsidRPr="0011312E">
        <w:rPr>
          <w:rStyle w:val="Strong"/>
          <w:rFonts w:ascii="Times New Roman" w:hAnsi="Times New Roman"/>
          <w:sz w:val="28"/>
          <w:szCs w:val="28"/>
        </w:rPr>
        <w:t xml:space="preserve">Задачи: </w:t>
      </w:r>
    </w:p>
    <w:p w:rsidR="0061514D" w:rsidRPr="0011312E" w:rsidRDefault="0061514D" w:rsidP="00AE4F2D">
      <w:pPr>
        <w:spacing w:line="240" w:lineRule="auto"/>
        <w:ind w:left="360"/>
        <w:rPr>
          <w:rStyle w:val="Emphasis"/>
          <w:rFonts w:ascii="Times New Roman" w:hAnsi="Times New Roman"/>
          <w:b/>
          <w:i w:val="0"/>
          <w:iCs w:val="0"/>
          <w:sz w:val="28"/>
          <w:szCs w:val="28"/>
        </w:rPr>
      </w:pPr>
      <w:r w:rsidRPr="0011312E">
        <w:rPr>
          <w:rStyle w:val="Emphasis"/>
          <w:rFonts w:ascii="Times New Roman" w:hAnsi="Times New Roman"/>
          <w:b/>
          <w:sz w:val="28"/>
          <w:szCs w:val="28"/>
        </w:rPr>
        <w:t xml:space="preserve">Практические: </w:t>
      </w:r>
    </w:p>
    <w:p w:rsidR="0061514D" w:rsidRPr="0011312E" w:rsidRDefault="0061514D" w:rsidP="00AE4F2D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sz w:val="28"/>
          <w:szCs w:val="28"/>
        </w:rPr>
        <w:t>Тренировка произносительных навыков учащихся;</w:t>
      </w:r>
    </w:p>
    <w:p w:rsidR="0061514D" w:rsidRPr="0011312E" w:rsidRDefault="0061514D" w:rsidP="00AE4F2D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sz w:val="28"/>
          <w:szCs w:val="28"/>
        </w:rPr>
        <w:t>Формирование и развитие грамматических навыков;</w:t>
      </w:r>
    </w:p>
    <w:p w:rsidR="0061514D" w:rsidRPr="0011312E" w:rsidRDefault="0061514D" w:rsidP="00AE4F2D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sz w:val="28"/>
          <w:szCs w:val="28"/>
        </w:rPr>
        <w:t>Развитие навыков чтения;</w:t>
      </w:r>
    </w:p>
    <w:p w:rsidR="0061514D" w:rsidRPr="0011312E" w:rsidRDefault="0061514D" w:rsidP="00AE4F2D">
      <w:pPr>
        <w:spacing w:line="240" w:lineRule="auto"/>
        <w:ind w:left="360"/>
        <w:rPr>
          <w:rStyle w:val="Emphasis"/>
          <w:rFonts w:ascii="Times New Roman" w:hAnsi="Times New Roman"/>
          <w:i w:val="0"/>
          <w:iCs w:val="0"/>
          <w:sz w:val="28"/>
          <w:szCs w:val="28"/>
        </w:rPr>
      </w:pPr>
      <w:r w:rsidRPr="0011312E">
        <w:rPr>
          <w:rStyle w:val="Emphasis"/>
          <w:rFonts w:ascii="Times New Roman" w:hAnsi="Times New Roman"/>
          <w:b/>
          <w:sz w:val="28"/>
          <w:szCs w:val="28"/>
        </w:rPr>
        <w:t>Воспитательные</w:t>
      </w:r>
      <w:r w:rsidRPr="0011312E">
        <w:rPr>
          <w:rStyle w:val="Emphasis"/>
          <w:rFonts w:ascii="Times New Roman" w:hAnsi="Times New Roman"/>
          <w:sz w:val="28"/>
          <w:szCs w:val="28"/>
        </w:rPr>
        <w:t>:</w:t>
      </w:r>
    </w:p>
    <w:p w:rsidR="0061514D" w:rsidRPr="0011312E" w:rsidRDefault="0061514D" w:rsidP="00AE4F2D">
      <w:pPr>
        <w:numPr>
          <w:ilvl w:val="0"/>
          <w:numId w:val="1"/>
        </w:numPr>
        <w:tabs>
          <w:tab w:val="num" w:pos="-540"/>
        </w:tabs>
        <w:spacing w:after="0" w:line="240" w:lineRule="auto"/>
        <w:ind w:left="1260" w:hanging="540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sz w:val="28"/>
          <w:szCs w:val="28"/>
        </w:rPr>
        <w:t xml:space="preserve">Воспитывать культуру общения в разных видах коллективного взаимодействия. </w:t>
      </w:r>
    </w:p>
    <w:p w:rsidR="0061514D" w:rsidRPr="0011312E" w:rsidRDefault="0061514D" w:rsidP="00AE4F2D">
      <w:pPr>
        <w:spacing w:line="240" w:lineRule="auto"/>
        <w:ind w:left="360"/>
        <w:rPr>
          <w:rStyle w:val="Emphasis"/>
          <w:rFonts w:ascii="Times New Roman" w:hAnsi="Times New Roman"/>
          <w:b/>
          <w:i w:val="0"/>
          <w:iCs w:val="0"/>
          <w:sz w:val="28"/>
          <w:szCs w:val="28"/>
        </w:rPr>
      </w:pPr>
      <w:r w:rsidRPr="0011312E">
        <w:rPr>
          <w:rStyle w:val="Emphasis"/>
          <w:rFonts w:ascii="Times New Roman" w:hAnsi="Times New Roman"/>
          <w:b/>
          <w:sz w:val="28"/>
          <w:szCs w:val="28"/>
        </w:rPr>
        <w:t xml:space="preserve">Развивающие: </w:t>
      </w:r>
    </w:p>
    <w:p w:rsidR="0061514D" w:rsidRPr="0011312E" w:rsidRDefault="0061514D" w:rsidP="00AE4F2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sz w:val="28"/>
          <w:szCs w:val="28"/>
        </w:rPr>
        <w:t>Развивать у учащихся языковую догадку, память, внимание;</w:t>
      </w:r>
    </w:p>
    <w:p w:rsidR="0061514D" w:rsidRPr="0011312E" w:rsidRDefault="0061514D" w:rsidP="00AE4F2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sz w:val="28"/>
          <w:szCs w:val="28"/>
        </w:rPr>
        <w:t xml:space="preserve">Развивать у учащихся интерес к изучению английского языка; 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1312E">
        <w:rPr>
          <w:rFonts w:ascii="Times New Roman" w:hAnsi="Times New Roman"/>
          <w:b/>
          <w:sz w:val="28"/>
          <w:szCs w:val="28"/>
        </w:rPr>
        <w:t>Универсальные учебные действия: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1312E">
        <w:rPr>
          <w:rFonts w:ascii="Times New Roman" w:hAnsi="Times New Roman"/>
          <w:b/>
          <w:i/>
          <w:sz w:val="28"/>
          <w:szCs w:val="28"/>
        </w:rPr>
        <w:t xml:space="preserve">Личностные результаты:  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sz w:val="28"/>
          <w:szCs w:val="28"/>
        </w:rPr>
        <w:t>- осознание языка, в том числе иностранного, как основного средства общения между людьми;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sz w:val="28"/>
          <w:szCs w:val="28"/>
        </w:rPr>
        <w:t>- учебно-познавательный интерес к учебному материалу и способам решения частной задачи;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sz w:val="28"/>
          <w:szCs w:val="28"/>
        </w:rPr>
        <w:t>-способность к самооценке на основе критериев успешности учебной деятельности;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1514D" w:rsidRDefault="0061514D" w:rsidP="00F06E6F">
      <w:pPr>
        <w:shd w:val="clear" w:color="auto" w:fill="FFFFFF"/>
        <w:spacing w:before="100" w:beforeAutospacing="1" w:after="100" w:afterAutospacing="1" w:line="240" w:lineRule="atLeast"/>
        <w:ind w:left="15"/>
        <w:rPr>
          <w:rStyle w:val="apple-converted-space"/>
          <w:rFonts w:ascii="Times New Roman" w:hAnsi="Times New Roman"/>
          <w:sz w:val="28"/>
          <w:szCs w:val="28"/>
        </w:rPr>
      </w:pPr>
      <w:r w:rsidRPr="00F06E6F">
        <w:rPr>
          <w:rStyle w:val="Emphasis"/>
          <w:rFonts w:ascii="Times New Roman" w:hAnsi="Times New Roman"/>
          <w:b/>
          <w:sz w:val="28"/>
          <w:szCs w:val="28"/>
        </w:rPr>
        <w:t>Предметные</w:t>
      </w:r>
      <w:r>
        <w:rPr>
          <w:rStyle w:val="Emphasis"/>
          <w:rFonts w:ascii="Times New Roman" w:hAnsi="Times New Roman"/>
          <w:b/>
          <w:sz w:val="28"/>
          <w:szCs w:val="28"/>
        </w:rPr>
        <w:t xml:space="preserve"> результаты</w:t>
      </w:r>
      <w:r w:rsidRPr="00F06E6F">
        <w:rPr>
          <w:rStyle w:val="Emphasis"/>
          <w:rFonts w:ascii="Times New Roman" w:hAnsi="Times New Roman"/>
          <w:sz w:val="28"/>
          <w:szCs w:val="28"/>
        </w:rPr>
        <w:t>:</w:t>
      </w:r>
      <w:r w:rsidRPr="00F06E6F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61514D" w:rsidRPr="00F06E6F" w:rsidRDefault="0061514D" w:rsidP="00F06E6F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sz w:val="28"/>
          <w:szCs w:val="28"/>
        </w:rPr>
      </w:pPr>
      <w:r w:rsidRPr="00F06E6F">
        <w:rPr>
          <w:rFonts w:ascii="Times New Roman" w:hAnsi="Times New Roman"/>
          <w:sz w:val="28"/>
          <w:szCs w:val="28"/>
        </w:rPr>
        <w:t>Введение и первичное закрепление новой лексики, совершенствование навыков чтения, формирование навыков употребления количественных числительных от 11 до 20 в устной и письменной речи.</w:t>
      </w:r>
    </w:p>
    <w:p w:rsidR="0061514D" w:rsidRDefault="0061514D" w:rsidP="00AE4F2D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1312E">
        <w:rPr>
          <w:rFonts w:ascii="Times New Roman" w:hAnsi="Times New Roman"/>
          <w:b/>
          <w:i/>
          <w:sz w:val="28"/>
          <w:szCs w:val="28"/>
        </w:rPr>
        <w:t xml:space="preserve">Метапредметные результаты: 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1312E">
        <w:rPr>
          <w:rFonts w:ascii="Times New Roman" w:hAnsi="Times New Roman"/>
          <w:i/>
          <w:sz w:val="28"/>
          <w:szCs w:val="28"/>
        </w:rPr>
        <w:t xml:space="preserve">регулятивные УУД:  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sz w:val="28"/>
          <w:szCs w:val="28"/>
        </w:rPr>
        <w:t>- принимать и сохранять учебную задачу;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sz w:val="28"/>
          <w:szCs w:val="28"/>
        </w:rPr>
        <w:t>- планировать свое действие в соответствии с поставленной задачей и условиями ее реализации, в том числе во внутреннем плане;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sz w:val="28"/>
          <w:szCs w:val="28"/>
        </w:rPr>
        <w:t xml:space="preserve">- учитывать правило в планировании и контроле способа построения  высказывания;  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61514D" w:rsidRDefault="0061514D" w:rsidP="00AE4F2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61514D" w:rsidRDefault="0061514D" w:rsidP="00AE4F2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1312E">
        <w:rPr>
          <w:rFonts w:ascii="Times New Roman" w:hAnsi="Times New Roman"/>
          <w:i/>
          <w:sz w:val="28"/>
          <w:szCs w:val="28"/>
        </w:rPr>
        <w:t xml:space="preserve">познавательные УУД:  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sz w:val="28"/>
          <w:szCs w:val="28"/>
        </w:rPr>
        <w:t>- строить речевое высказывание в устной и письменной форме;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sz w:val="28"/>
          <w:szCs w:val="28"/>
        </w:rPr>
        <w:t>- ориентироваться на разнообразие способов решения задач;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1312E">
        <w:rPr>
          <w:rFonts w:ascii="Times New Roman" w:hAnsi="Times New Roman"/>
          <w:i/>
          <w:sz w:val="28"/>
          <w:szCs w:val="28"/>
        </w:rPr>
        <w:t xml:space="preserve">коммуникативные УУД: 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sz w:val="28"/>
          <w:szCs w:val="28"/>
        </w:rPr>
        <w:t>- допускать возможность существования у людей различных точек зрения, в том числе несовпадающей с его собственной,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sz w:val="28"/>
          <w:szCs w:val="28"/>
        </w:rPr>
        <w:t>- формулировать собственное мнение и позицию;</w:t>
      </w:r>
    </w:p>
    <w:p w:rsidR="0061514D" w:rsidRPr="0011312E" w:rsidRDefault="0061514D" w:rsidP="00AE4F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514D" w:rsidRPr="0011312E" w:rsidRDefault="0061514D" w:rsidP="00AE4F2D">
      <w:pPr>
        <w:spacing w:after="0" w:line="240" w:lineRule="auto"/>
        <w:ind w:left="1080"/>
        <w:rPr>
          <w:rFonts w:ascii="Times New Roman" w:hAnsi="Times New Roman"/>
          <w:sz w:val="28"/>
          <w:szCs w:val="28"/>
        </w:rPr>
      </w:pPr>
    </w:p>
    <w:p w:rsidR="0061514D" w:rsidRPr="0011312E" w:rsidRDefault="0061514D" w:rsidP="00AE4F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312E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раздаточный материал,</w:t>
      </w:r>
      <w:r>
        <w:rPr>
          <w:rFonts w:ascii="Times New Roman" w:hAnsi="Times New Roman"/>
          <w:sz w:val="28"/>
        </w:rPr>
        <w:t xml:space="preserve"> карточки со смайликами, ноутбук.</w:t>
      </w:r>
    </w:p>
    <w:p w:rsidR="0061514D" w:rsidRPr="004B1D3B" w:rsidRDefault="0061514D" w:rsidP="00AE4F2D">
      <w:pPr>
        <w:spacing w:after="0" w:line="360" w:lineRule="auto"/>
        <w:ind w:left="1416"/>
        <w:rPr>
          <w:rFonts w:ascii="Times New Roman" w:hAnsi="Times New Roman"/>
          <w:sz w:val="16"/>
          <w:szCs w:val="16"/>
        </w:rPr>
      </w:pPr>
    </w:p>
    <w:p w:rsidR="0061514D" w:rsidRPr="00BC3CA2" w:rsidRDefault="0061514D" w:rsidP="00AE4F2D">
      <w:pPr>
        <w:spacing w:after="0" w:line="360" w:lineRule="auto"/>
        <w:rPr>
          <w:rFonts w:ascii="Times New Roman" w:hAnsi="Times New Roman"/>
          <w:b/>
          <w:sz w:val="28"/>
        </w:rPr>
      </w:pPr>
      <w:r w:rsidRPr="009653F0">
        <w:rPr>
          <w:rFonts w:ascii="Times New Roman" w:hAnsi="Times New Roman"/>
          <w:b/>
          <w:sz w:val="28"/>
        </w:rPr>
        <w:t xml:space="preserve">Тип урока:  </w:t>
      </w:r>
      <w:r>
        <w:rPr>
          <w:rFonts w:ascii="Times New Roman" w:hAnsi="Times New Roman"/>
          <w:sz w:val="28"/>
        </w:rPr>
        <w:t>комбинированный</w:t>
      </w:r>
    </w:p>
    <w:p w:rsidR="0061514D" w:rsidRPr="00BC3CA2" w:rsidRDefault="0061514D" w:rsidP="00AE4F2D">
      <w:pPr>
        <w:pStyle w:val="NormalWeb"/>
        <w:spacing w:before="0" w:beforeAutospacing="0"/>
        <w:jc w:val="center"/>
        <w:rPr>
          <w:b/>
          <w:sz w:val="28"/>
          <w:szCs w:val="28"/>
        </w:rPr>
      </w:pPr>
    </w:p>
    <w:p w:rsidR="0061514D" w:rsidRPr="00972995" w:rsidRDefault="0061514D" w:rsidP="00AE4F2D">
      <w:pPr>
        <w:pStyle w:val="NormalWeb"/>
        <w:spacing w:before="0" w:before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 карта</w:t>
      </w:r>
      <w:r w:rsidRPr="00972995">
        <w:rPr>
          <w:b/>
          <w:sz w:val="28"/>
          <w:szCs w:val="28"/>
        </w:rPr>
        <w:t xml:space="preserve"> урока:</w:t>
      </w: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5"/>
        <w:gridCol w:w="6265"/>
        <w:gridCol w:w="2420"/>
        <w:gridCol w:w="2088"/>
        <w:gridCol w:w="2126"/>
      </w:tblGrid>
      <w:tr w:rsidR="0061514D" w:rsidRPr="00207C6F" w:rsidTr="008F1881">
        <w:trPr>
          <w:trHeight w:val="678"/>
        </w:trPr>
        <w:tc>
          <w:tcPr>
            <w:tcW w:w="1985" w:type="dxa"/>
          </w:tcPr>
          <w:p w:rsidR="0061514D" w:rsidRPr="00207C6F" w:rsidRDefault="0061514D" w:rsidP="00207C6F">
            <w:pPr>
              <w:pStyle w:val="NormalWeb"/>
              <w:spacing w:before="0" w:beforeAutospacing="0"/>
              <w:jc w:val="center"/>
              <w:rPr>
                <w:b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>Этапы урока</w:t>
            </w:r>
          </w:p>
        </w:tc>
        <w:tc>
          <w:tcPr>
            <w:tcW w:w="6265" w:type="dxa"/>
          </w:tcPr>
          <w:p w:rsidR="0061514D" w:rsidRPr="00207C6F" w:rsidRDefault="0061514D" w:rsidP="00207C6F">
            <w:pPr>
              <w:pStyle w:val="NormalWeb"/>
              <w:spacing w:before="0" w:beforeAutospacing="0"/>
              <w:jc w:val="center"/>
              <w:rPr>
                <w:b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>Содержание урока</w:t>
            </w:r>
          </w:p>
        </w:tc>
        <w:tc>
          <w:tcPr>
            <w:tcW w:w="2420" w:type="dxa"/>
            <w:tcBorders>
              <w:right w:val="single" w:sz="4" w:space="0" w:color="auto"/>
            </w:tcBorders>
          </w:tcPr>
          <w:p w:rsidR="0061514D" w:rsidRPr="00207C6F" w:rsidRDefault="0061514D" w:rsidP="00207C6F">
            <w:pPr>
              <w:pStyle w:val="NormalWeb"/>
              <w:spacing w:before="0" w:beforeAutospacing="0"/>
              <w:jc w:val="center"/>
              <w:rPr>
                <w:b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088" w:type="dxa"/>
            <w:tcBorders>
              <w:left w:val="single" w:sz="4" w:space="0" w:color="auto"/>
            </w:tcBorders>
          </w:tcPr>
          <w:p w:rsidR="0061514D" w:rsidRPr="00207C6F" w:rsidRDefault="0061514D" w:rsidP="007E7B14">
            <w:pPr>
              <w:pStyle w:val="NormalWeb"/>
              <w:spacing w:before="0" w:beforeAutospacing="0"/>
              <w:jc w:val="center"/>
              <w:rPr>
                <w:b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>Деятельность уч</w:t>
            </w:r>
            <w:r>
              <w:rPr>
                <w:b/>
                <w:sz w:val="28"/>
                <w:szCs w:val="28"/>
              </w:rPr>
              <w:t>ителя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1514D" w:rsidRPr="00207C6F" w:rsidRDefault="0061514D" w:rsidP="00207C6F">
            <w:pPr>
              <w:pStyle w:val="NormalWeb"/>
              <w:spacing w:before="0" w:beforeAutospacing="0"/>
              <w:jc w:val="center"/>
              <w:rPr>
                <w:b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>Применяемые технологии</w:t>
            </w:r>
          </w:p>
        </w:tc>
      </w:tr>
      <w:tr w:rsidR="0061514D" w:rsidRPr="00207C6F" w:rsidTr="008F1881">
        <w:trPr>
          <w:trHeight w:val="678"/>
        </w:trPr>
        <w:tc>
          <w:tcPr>
            <w:tcW w:w="1985" w:type="dxa"/>
            <w:tcBorders>
              <w:top w:val="single" w:sz="4" w:space="0" w:color="auto"/>
            </w:tcBorders>
          </w:tcPr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>Орг. момент</w:t>
            </w:r>
          </w:p>
          <w:p w:rsidR="0061514D" w:rsidRPr="00273046" w:rsidRDefault="0061514D" w:rsidP="00207C6F">
            <w:pPr>
              <w:pStyle w:val="NormalWeb"/>
              <w:spacing w:before="0" w:beforeAutospacing="0"/>
              <w:jc w:val="center"/>
              <w:rPr>
                <w:b/>
                <w:sz w:val="28"/>
                <w:szCs w:val="28"/>
              </w:rPr>
            </w:pPr>
          </w:p>
          <w:p w:rsidR="0061514D" w:rsidRPr="00207C6F" w:rsidRDefault="0061514D" w:rsidP="005D59D7">
            <w:pPr>
              <w:pStyle w:val="NormalWeb"/>
              <w:spacing w:before="0" w:beforeAutospacing="0"/>
              <w:jc w:val="center"/>
              <w:rPr>
                <w:b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>Реч. Разминка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61514D" w:rsidRDefault="0061514D" w:rsidP="00207C6F">
            <w:pPr>
              <w:pStyle w:val="NormalWeb"/>
              <w:spacing w:before="0" w:beforeAutospacing="0"/>
              <w:jc w:val="center"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/>
              <w:jc w:val="center"/>
              <w:rPr>
                <w:b/>
                <w:sz w:val="28"/>
                <w:szCs w:val="28"/>
              </w:rPr>
            </w:pPr>
          </w:p>
          <w:p w:rsidR="0061514D" w:rsidRPr="00207C6F" w:rsidRDefault="0061514D" w:rsidP="00150201">
            <w:pPr>
              <w:pStyle w:val="NormalWeb"/>
              <w:spacing w:before="0" w:beforeAutospacing="0"/>
              <w:rPr>
                <w:b/>
                <w:sz w:val="28"/>
                <w:szCs w:val="28"/>
              </w:rPr>
            </w:pPr>
          </w:p>
        </w:tc>
        <w:tc>
          <w:tcPr>
            <w:tcW w:w="6265" w:type="dxa"/>
            <w:tcBorders>
              <w:top w:val="single" w:sz="4" w:space="0" w:color="auto"/>
            </w:tcBorders>
          </w:tcPr>
          <w:p w:rsidR="0061514D" w:rsidRPr="00527918" w:rsidRDefault="0061514D" w:rsidP="00207C6F">
            <w:pPr>
              <w:spacing w:after="0" w:line="2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Good</w:t>
            </w:r>
            <w:r w:rsidRPr="0027304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morning</w:t>
            </w:r>
            <w:r w:rsidRPr="0027304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children</w:t>
            </w:r>
            <w:r w:rsidRPr="0027304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! </w:t>
            </w: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Sit</w:t>
            </w:r>
            <w:r w:rsidRPr="009A774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down</w:t>
            </w:r>
            <w:r w:rsidRPr="009A774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please</w:t>
            </w:r>
            <w:r w:rsidRPr="009A774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Tell</w:t>
            </w:r>
            <w:r w:rsidRPr="0052791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me</w:t>
            </w:r>
            <w:r w:rsidRPr="0052791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please</w:t>
            </w:r>
          </w:p>
          <w:p w:rsidR="0061514D" w:rsidRPr="00527918" w:rsidRDefault="0061514D" w:rsidP="00207C6F">
            <w:pPr>
              <w:spacing w:after="0" w:line="2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514D" w:rsidRPr="003467C5" w:rsidRDefault="0061514D" w:rsidP="003467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467C5">
              <w:rPr>
                <w:rFonts w:ascii="Times New Roman" w:hAnsi="Times New Roman"/>
                <w:sz w:val="28"/>
                <w:szCs w:val="28"/>
                <w:lang w:val="en-US"/>
              </w:rPr>
              <w:t>let’s practice some English sounds.</w:t>
            </w:r>
          </w:p>
          <w:p w:rsidR="0061514D" w:rsidRPr="00527918" w:rsidRDefault="0061514D" w:rsidP="001604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7918">
              <w:rPr>
                <w:rFonts w:ascii="Times New Roman" w:hAnsi="Times New Roman"/>
                <w:sz w:val="28"/>
                <w:szCs w:val="28"/>
                <w:lang w:val="en-US"/>
              </w:rPr>
              <w:t>Tell me</w:t>
            </w:r>
            <w:r w:rsidRPr="009A774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please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the words about Food.</w:t>
            </w:r>
          </w:p>
          <w:p w:rsidR="0061514D" w:rsidRPr="00527918" w:rsidRDefault="0061514D" w:rsidP="0016049A">
            <w:pPr>
              <w:spacing w:after="0" w:line="240" w:lineRule="auto"/>
              <w:ind w:left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1514D" w:rsidRPr="0037460D" w:rsidRDefault="0061514D" w:rsidP="005D59D7">
            <w:pPr>
              <w:spacing w:after="0" w:line="240" w:lineRule="auto"/>
              <w:ind w:left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(слайд 1)</w:t>
            </w:r>
          </w:p>
          <w:p w:rsidR="0061514D" w:rsidRPr="00527918" w:rsidRDefault="0061514D" w:rsidP="005D59D7">
            <w:pPr>
              <w:spacing w:after="0" w:line="240" w:lineRule="auto"/>
              <w:ind w:left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20" w:type="dxa"/>
            <w:tcBorders>
              <w:top w:val="single" w:sz="4" w:space="0" w:color="auto"/>
              <w:right w:val="single" w:sz="4" w:space="0" w:color="auto"/>
            </w:tcBorders>
          </w:tcPr>
          <w:p w:rsidR="0061514D" w:rsidRPr="007E7B14" w:rsidRDefault="0061514D" w:rsidP="007E7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940">
              <w:rPr>
                <w:sz w:val="28"/>
                <w:szCs w:val="28"/>
              </w:rPr>
              <w:t xml:space="preserve"> </w:t>
            </w:r>
            <w:r w:rsidRPr="007E7B14">
              <w:rPr>
                <w:rFonts w:ascii="Times New Roman" w:hAnsi="Times New Roman"/>
                <w:sz w:val="28"/>
                <w:szCs w:val="28"/>
              </w:rPr>
              <w:t>Учащиеся приветствуют учителя. Затем выполняют фонетическое задание, вспоминая при этом лексику по данной теме.</w:t>
            </w:r>
          </w:p>
          <w:p w:rsidR="0061514D" w:rsidRPr="007E7B14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</w:tcPr>
          <w:p w:rsidR="0061514D" w:rsidRPr="007E7B14" w:rsidRDefault="006151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7B14">
              <w:rPr>
                <w:rFonts w:ascii="Times New Roman" w:hAnsi="Times New Roman"/>
                <w:sz w:val="28"/>
                <w:szCs w:val="28"/>
              </w:rPr>
              <w:t>Учитель приветствует учащихся. Начинает урок с фонетической зарядки.</w:t>
            </w:r>
          </w:p>
          <w:p w:rsidR="0061514D" w:rsidRPr="007E7B14" w:rsidRDefault="0061514D" w:rsidP="007E7B14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1514D" w:rsidRPr="007E7B14" w:rsidRDefault="0061514D" w:rsidP="00207C6F">
            <w:pPr>
              <w:pStyle w:val="NormalWeb"/>
              <w:spacing w:before="0" w:before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61514D" w:rsidRPr="00207C6F" w:rsidTr="008F1881">
        <w:trPr>
          <w:trHeight w:val="678"/>
        </w:trPr>
        <w:tc>
          <w:tcPr>
            <w:tcW w:w="1985" w:type="dxa"/>
            <w:tcBorders>
              <w:top w:val="single" w:sz="4" w:space="0" w:color="auto"/>
            </w:tcBorders>
          </w:tcPr>
          <w:p w:rsidR="0061514D" w:rsidRPr="00207C6F" w:rsidRDefault="0061514D" w:rsidP="00442EA6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>Определение темы урока</w:t>
            </w:r>
          </w:p>
          <w:p w:rsidR="0061514D" w:rsidRDefault="0061514D" w:rsidP="009A7749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Pr="009A7749" w:rsidRDefault="0061514D" w:rsidP="00527918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6265" w:type="dxa"/>
            <w:tcBorders>
              <w:top w:val="single" w:sz="4" w:space="0" w:color="auto"/>
            </w:tcBorders>
          </w:tcPr>
          <w:p w:rsidR="0061514D" w:rsidRPr="00DD4DE8" w:rsidRDefault="0061514D" w:rsidP="00527918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D6BD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Pr="0052791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Today I have sweets. Do you like sweets? </w:t>
            </w:r>
            <w:r w:rsidRPr="00527918">
              <w:rPr>
                <w:rFonts w:ascii="Times New Roman" w:hAnsi="Times New Roman"/>
                <w:sz w:val="28"/>
                <w:szCs w:val="28"/>
                <w:lang w:val="en-US"/>
              </w:rPr>
              <w:t>Please</w:t>
            </w:r>
            <w:r w:rsidRPr="00DD4DE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527918">
              <w:rPr>
                <w:rFonts w:ascii="Times New Roman" w:hAnsi="Times New Roman"/>
                <w:sz w:val="28"/>
                <w:szCs w:val="28"/>
                <w:lang w:val="en-US"/>
              </w:rPr>
              <w:t>count</w:t>
            </w:r>
            <w:r w:rsidRPr="00DD4D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7918">
              <w:rPr>
                <w:rFonts w:ascii="Times New Roman" w:hAnsi="Times New Roman"/>
                <w:sz w:val="28"/>
                <w:szCs w:val="28"/>
                <w:lang w:val="en-US"/>
              </w:rPr>
              <w:t>all</w:t>
            </w:r>
            <w:r w:rsidRPr="00DD4D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7918">
              <w:rPr>
                <w:rFonts w:ascii="Times New Roman" w:hAnsi="Times New Roman"/>
                <w:sz w:val="28"/>
                <w:szCs w:val="28"/>
                <w:lang w:val="en-US"/>
              </w:rPr>
              <w:t>together</w:t>
            </w:r>
            <w:r w:rsidRPr="00DD4DE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Сегодня и у меня есть конфеты. Давайте их посчитаем.</w:t>
            </w:r>
          </w:p>
          <w:p w:rsidR="0061514D" w:rsidRPr="00DD4DE8" w:rsidRDefault="0061514D" w:rsidP="00207C6F">
            <w:pPr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Pr="009A7749" w:rsidRDefault="0061514D" w:rsidP="00527918">
            <w:pPr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0" w:type="dxa"/>
            <w:tcBorders>
              <w:top w:val="single" w:sz="4" w:space="0" w:color="auto"/>
              <w:right w:val="single" w:sz="4" w:space="0" w:color="auto"/>
            </w:tcBorders>
          </w:tcPr>
          <w:p w:rsidR="0061514D" w:rsidRPr="00207C6F" w:rsidRDefault="0061514D" w:rsidP="00F26D7A">
            <w:pPr>
              <w:pStyle w:val="NormalWeb"/>
              <w:spacing w:before="0" w:beforeAutospacing="0" w:after="0" w:afterAutospacing="0"/>
              <w:contextualSpacing/>
              <w:rPr>
                <w:bCs/>
                <w:sz w:val="28"/>
                <w:szCs w:val="28"/>
              </w:rPr>
            </w:pPr>
            <w:r w:rsidRPr="00207C6F">
              <w:rPr>
                <w:bCs/>
                <w:sz w:val="28"/>
                <w:szCs w:val="28"/>
              </w:rPr>
              <w:t>Учащиеся отгадывают тему урока</w:t>
            </w: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</w:tcPr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знакомит с проблемой урока.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1514D" w:rsidRPr="00207C6F" w:rsidRDefault="0061514D" w:rsidP="00207C6F">
            <w:pPr>
              <w:pStyle w:val="NormalWeb"/>
              <w:spacing w:before="0" w:before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61514D" w:rsidRPr="00207C6F" w:rsidTr="008F1881">
        <w:trPr>
          <w:trHeight w:val="678"/>
        </w:trPr>
        <w:tc>
          <w:tcPr>
            <w:tcW w:w="1985" w:type="dxa"/>
            <w:tcBorders>
              <w:top w:val="single" w:sz="4" w:space="0" w:color="auto"/>
            </w:tcBorders>
          </w:tcPr>
          <w:p w:rsidR="0061514D" w:rsidRPr="00207C6F" w:rsidRDefault="0061514D" w:rsidP="00442EA6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>Постановка</w:t>
            </w:r>
          </w:p>
          <w:p w:rsidR="0061514D" w:rsidRDefault="0061514D" w:rsidP="00442EA6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>цели урока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61514D" w:rsidRDefault="0061514D" w:rsidP="00442EA6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i/>
                <w:iCs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>Задание 1.</w:t>
            </w: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>Фронтальная работа</w:t>
            </w: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 xml:space="preserve">Работа с </w:t>
            </w:r>
            <w:r>
              <w:rPr>
                <w:b/>
                <w:sz w:val="28"/>
                <w:szCs w:val="28"/>
              </w:rPr>
              <w:t>ноутбуком</w:t>
            </w:r>
          </w:p>
          <w:p w:rsidR="0061514D" w:rsidRPr="009A7749" w:rsidRDefault="0061514D" w:rsidP="00AB063C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6265" w:type="dxa"/>
            <w:tcBorders>
              <w:top w:val="single" w:sz="4" w:space="0" w:color="auto"/>
            </w:tcBorders>
          </w:tcPr>
          <w:p w:rsidR="0061514D" w:rsidRPr="00705940" w:rsidRDefault="0061514D" w:rsidP="00207C6F">
            <w:pPr>
              <w:spacing w:after="0" w:line="20" w:lineRule="atLeast"/>
              <w:rPr>
                <w:rFonts w:ascii="Times New Roman" w:hAnsi="Times New Roman"/>
                <w:i/>
                <w:sz w:val="32"/>
                <w:szCs w:val="32"/>
                <w:lang w:val="en-US"/>
              </w:rPr>
            </w:pPr>
            <w:r w:rsidRPr="000947E2">
              <w:rPr>
                <w:rFonts w:ascii="Times New Roman" w:hAnsi="Times New Roman"/>
                <w:i/>
                <w:sz w:val="32"/>
                <w:szCs w:val="32"/>
                <w:lang w:val="en-US"/>
              </w:rPr>
              <w:t>Tell me what we need to know the numbers?</w:t>
            </w:r>
          </w:p>
          <w:p w:rsidR="0061514D" w:rsidRPr="000947E2" w:rsidRDefault="0061514D" w:rsidP="00207C6F">
            <w:pPr>
              <w:spacing w:after="0" w:line="20" w:lineRule="atLeast"/>
              <w:rPr>
                <w:rFonts w:ascii="Times New Roman" w:hAnsi="Times New Roman"/>
                <w:i/>
                <w:sz w:val="32"/>
                <w:szCs w:val="32"/>
              </w:rPr>
            </w:pPr>
            <w:r w:rsidRPr="000947E2">
              <w:rPr>
                <w:rFonts w:ascii="Times New Roman" w:hAnsi="Times New Roman"/>
                <w:i/>
                <w:sz w:val="32"/>
                <w:szCs w:val="32"/>
              </w:rPr>
              <w:t>Скажите для чего  нам нужно знать цифры?</w:t>
            </w:r>
          </w:p>
          <w:p w:rsidR="0061514D" w:rsidRPr="000947E2" w:rsidRDefault="0061514D" w:rsidP="000947E2">
            <w:pPr>
              <w:pStyle w:val="NormalWeb"/>
              <w:shd w:val="clear" w:color="auto" w:fill="FFFFFF"/>
              <w:spacing w:before="0" w:beforeAutospacing="0" w:after="120" w:afterAutospacing="0" w:line="240" w:lineRule="atLeast"/>
              <w:rPr>
                <w:sz w:val="28"/>
                <w:szCs w:val="28"/>
              </w:rPr>
            </w:pPr>
            <w:r w:rsidRPr="000947E2">
              <w:rPr>
                <w:sz w:val="28"/>
                <w:szCs w:val="28"/>
              </w:rPr>
              <w:t>Ребята сегодня к нам в гости пришел Мистер Рул. Кто такой Мистер Рул?</w:t>
            </w: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(слайд 2)</w:t>
            </w: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705940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32"/>
                <w:szCs w:val="32"/>
                <w:lang w:val="en-US"/>
              </w:rPr>
            </w:pPr>
            <w:r w:rsidRPr="000947E2">
              <w:rPr>
                <w:sz w:val="32"/>
                <w:szCs w:val="32"/>
                <w:lang w:val="en-US"/>
              </w:rPr>
              <w:t>And now children let’s repeat English numbers from 1 to 10.</w:t>
            </w: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А сейчас повторим счет от 1 до 10. </w:t>
            </w:r>
          </w:p>
          <w:p w:rsidR="0061514D" w:rsidRPr="000947E2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(слайд 3-4)</w:t>
            </w:r>
          </w:p>
        </w:tc>
        <w:tc>
          <w:tcPr>
            <w:tcW w:w="2420" w:type="dxa"/>
            <w:tcBorders>
              <w:top w:val="single" w:sz="4" w:space="0" w:color="auto"/>
              <w:right w:val="single" w:sz="4" w:space="0" w:color="auto"/>
            </w:tcBorders>
          </w:tcPr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высказывают своё мнение  о  работе на уроке.</w:t>
            </w: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Cs/>
                <w:iCs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D47A74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207C6F">
              <w:rPr>
                <w:sz w:val="28"/>
                <w:szCs w:val="28"/>
              </w:rPr>
              <w:t xml:space="preserve">Учащиеся повторяют слова, затем </w:t>
            </w:r>
            <w:r>
              <w:rPr>
                <w:sz w:val="28"/>
                <w:szCs w:val="28"/>
              </w:rPr>
              <w:t>расставляют по значениям.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</w:tcPr>
          <w:p w:rsidR="0061514D" w:rsidRDefault="006151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ставит проблему по теме урока</w:t>
            </w: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организует работу с ноутбуком.</w:t>
            </w:r>
          </w:p>
          <w:p w:rsidR="0061514D" w:rsidRPr="008F1881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8F1881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8F1881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8F1881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8F1881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1514D" w:rsidRPr="00207C6F" w:rsidRDefault="0061514D" w:rsidP="00207C6F">
            <w:pPr>
              <w:pStyle w:val="NormalWeb"/>
              <w:spacing w:before="0" w:beforeAutospacing="0"/>
              <w:rPr>
                <w:sz w:val="28"/>
                <w:szCs w:val="28"/>
              </w:rPr>
            </w:pPr>
            <w:r w:rsidRPr="00207C6F">
              <w:rPr>
                <w:szCs w:val="28"/>
              </w:rPr>
              <w:t>коммуникативная технология (этап – «вовлечение», «вытягивание»)</w:t>
            </w:r>
          </w:p>
          <w:p w:rsidR="0061514D" w:rsidRPr="00207C6F" w:rsidRDefault="0061514D" w:rsidP="00207C6F">
            <w:pPr>
              <w:pStyle w:val="NormalWeb"/>
              <w:spacing w:before="0" w:beforeAutospacing="0"/>
              <w:jc w:val="center"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/>
              <w:jc w:val="center"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/>
              <w:jc w:val="center"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/>
              <w:jc w:val="center"/>
              <w:rPr>
                <w:sz w:val="28"/>
                <w:szCs w:val="28"/>
              </w:rPr>
            </w:pPr>
          </w:p>
          <w:p w:rsidR="0061514D" w:rsidRPr="00273046" w:rsidRDefault="0061514D" w:rsidP="00207C6F">
            <w:pPr>
              <w:pStyle w:val="NormalWeb"/>
              <w:spacing w:before="0" w:beforeAutospacing="0"/>
              <w:rPr>
                <w:b/>
                <w:sz w:val="28"/>
                <w:szCs w:val="28"/>
              </w:rPr>
            </w:pPr>
          </w:p>
        </w:tc>
      </w:tr>
      <w:tr w:rsidR="0061514D" w:rsidRPr="00207C6F" w:rsidTr="008F1881">
        <w:trPr>
          <w:trHeight w:val="678"/>
        </w:trPr>
        <w:tc>
          <w:tcPr>
            <w:tcW w:w="1985" w:type="dxa"/>
            <w:tcBorders>
              <w:top w:val="single" w:sz="4" w:space="0" w:color="auto"/>
            </w:tcBorders>
          </w:tcPr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Default="0061514D" w:rsidP="00F26D7A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  <w:lang w:val="en-US"/>
              </w:rPr>
            </w:pPr>
            <w:r w:rsidRPr="00207C6F">
              <w:rPr>
                <w:b/>
                <w:sz w:val="28"/>
                <w:szCs w:val="28"/>
              </w:rPr>
              <w:t>Задание 2.</w:t>
            </w:r>
          </w:p>
          <w:p w:rsidR="0061514D" w:rsidRDefault="0061514D" w:rsidP="00F26D7A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  <w:lang w:val="en-US"/>
              </w:rPr>
            </w:pPr>
          </w:p>
          <w:p w:rsidR="0061514D" w:rsidRPr="00F26D7A" w:rsidRDefault="0061514D" w:rsidP="00F26D7A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  <w:lang w:val="en-US"/>
              </w:rPr>
            </w:pPr>
          </w:p>
          <w:p w:rsidR="0061514D" w:rsidRPr="00207C6F" w:rsidRDefault="0061514D" w:rsidP="003C39C0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>Фронтальная работа</w:t>
            </w: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Pr="00BE45AE" w:rsidRDefault="0061514D" w:rsidP="00BE45AE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6265" w:type="dxa"/>
            <w:tcBorders>
              <w:top w:val="single" w:sz="4" w:space="0" w:color="auto"/>
            </w:tcBorders>
          </w:tcPr>
          <w:p w:rsidR="0061514D" w:rsidRDefault="0061514D" w:rsidP="003C39C0">
            <w:pPr>
              <w:pStyle w:val="NormalWeb"/>
              <w:spacing w:before="0" w:beforeAutospacing="0" w:after="0" w:afterAutospacing="0"/>
              <w:contextualSpacing/>
              <w:rPr>
                <w:sz w:val="32"/>
                <w:szCs w:val="32"/>
              </w:rPr>
            </w:pPr>
            <w:r w:rsidRPr="00705940">
              <w:rPr>
                <w:sz w:val="32"/>
                <w:szCs w:val="32"/>
                <w:lang w:val="en-US"/>
              </w:rPr>
              <w:t>.</w:t>
            </w:r>
            <w:r w:rsidRPr="003C39C0">
              <w:rPr>
                <w:sz w:val="32"/>
                <w:szCs w:val="32"/>
                <w:lang w:val="en-US"/>
              </w:rPr>
              <w:t>And</w:t>
            </w:r>
            <w:r w:rsidRPr="00705940">
              <w:rPr>
                <w:sz w:val="32"/>
                <w:szCs w:val="32"/>
                <w:lang w:val="en-US"/>
              </w:rPr>
              <w:t xml:space="preserve"> </w:t>
            </w:r>
            <w:r w:rsidRPr="003C39C0">
              <w:rPr>
                <w:sz w:val="32"/>
                <w:szCs w:val="32"/>
                <w:lang w:val="en-US"/>
              </w:rPr>
              <w:t>now</w:t>
            </w:r>
            <w:r w:rsidRPr="00705940">
              <w:rPr>
                <w:sz w:val="32"/>
                <w:szCs w:val="32"/>
                <w:lang w:val="en-US"/>
              </w:rPr>
              <w:t xml:space="preserve"> </w:t>
            </w:r>
            <w:r>
              <w:rPr>
                <w:sz w:val="32"/>
                <w:szCs w:val="32"/>
                <w:lang w:val="en-US"/>
              </w:rPr>
              <w:t>we</w:t>
            </w:r>
            <w:r w:rsidRPr="00705940">
              <w:rPr>
                <w:sz w:val="32"/>
                <w:szCs w:val="32"/>
                <w:lang w:val="en-US"/>
              </w:rPr>
              <w:t xml:space="preserve"> </w:t>
            </w:r>
            <w:r w:rsidRPr="003C39C0">
              <w:rPr>
                <w:sz w:val="32"/>
                <w:szCs w:val="32"/>
                <w:lang w:val="en-US"/>
              </w:rPr>
              <w:t>will</w:t>
            </w:r>
            <w:r w:rsidRPr="00705940">
              <w:rPr>
                <w:sz w:val="32"/>
                <w:szCs w:val="32"/>
                <w:lang w:val="en-US"/>
              </w:rPr>
              <w:t xml:space="preserve"> </w:t>
            </w:r>
            <w:r w:rsidRPr="003C39C0">
              <w:rPr>
                <w:sz w:val="32"/>
                <w:szCs w:val="32"/>
                <w:lang w:val="en-US"/>
              </w:rPr>
              <w:t>teach</w:t>
            </w:r>
            <w:r w:rsidRPr="00705940">
              <w:rPr>
                <w:sz w:val="32"/>
                <w:szCs w:val="32"/>
                <w:lang w:val="en-US"/>
              </w:rPr>
              <w:t xml:space="preserve"> </w:t>
            </w:r>
            <w:r w:rsidRPr="003C39C0">
              <w:rPr>
                <w:sz w:val="32"/>
                <w:szCs w:val="32"/>
                <w:lang w:val="en-US"/>
              </w:rPr>
              <w:t>to</w:t>
            </w:r>
            <w:r w:rsidRPr="00705940">
              <w:rPr>
                <w:sz w:val="32"/>
                <w:szCs w:val="32"/>
                <w:lang w:val="en-US"/>
              </w:rPr>
              <w:t xml:space="preserve"> </w:t>
            </w:r>
            <w:r w:rsidRPr="003C39C0">
              <w:rPr>
                <w:sz w:val="32"/>
                <w:szCs w:val="32"/>
                <w:lang w:val="en-US"/>
              </w:rPr>
              <w:t>read</w:t>
            </w:r>
            <w:r w:rsidRPr="00705940">
              <w:rPr>
                <w:sz w:val="32"/>
                <w:szCs w:val="32"/>
                <w:lang w:val="en-US"/>
              </w:rPr>
              <w:t xml:space="preserve"> </w:t>
            </w:r>
            <w:r w:rsidRPr="003C39C0">
              <w:rPr>
                <w:sz w:val="32"/>
                <w:szCs w:val="32"/>
                <w:lang w:val="en-US"/>
              </w:rPr>
              <w:t>the</w:t>
            </w:r>
            <w:r w:rsidRPr="00705940">
              <w:rPr>
                <w:sz w:val="32"/>
                <w:szCs w:val="32"/>
                <w:lang w:val="en-US"/>
              </w:rPr>
              <w:t xml:space="preserve"> </w:t>
            </w:r>
            <w:r w:rsidRPr="003C39C0">
              <w:rPr>
                <w:sz w:val="32"/>
                <w:szCs w:val="32"/>
                <w:lang w:val="en-US"/>
              </w:rPr>
              <w:t>numbers</w:t>
            </w:r>
            <w:r w:rsidRPr="00705940">
              <w:rPr>
                <w:sz w:val="32"/>
                <w:szCs w:val="32"/>
                <w:lang w:val="en-US"/>
              </w:rPr>
              <w:t xml:space="preserve"> </w:t>
            </w:r>
            <w:r w:rsidRPr="003C39C0">
              <w:rPr>
                <w:sz w:val="32"/>
                <w:szCs w:val="32"/>
                <w:lang w:val="en-US"/>
              </w:rPr>
              <w:t>from</w:t>
            </w:r>
            <w:r w:rsidRPr="00705940">
              <w:rPr>
                <w:sz w:val="32"/>
                <w:szCs w:val="32"/>
                <w:lang w:val="en-US"/>
              </w:rPr>
              <w:t xml:space="preserve"> 11 </w:t>
            </w:r>
            <w:r w:rsidRPr="003C39C0">
              <w:rPr>
                <w:sz w:val="32"/>
                <w:szCs w:val="32"/>
                <w:lang w:val="en-US"/>
              </w:rPr>
              <w:t>to</w:t>
            </w:r>
            <w:r w:rsidRPr="00705940">
              <w:rPr>
                <w:sz w:val="32"/>
                <w:szCs w:val="32"/>
                <w:lang w:val="en-US"/>
              </w:rPr>
              <w:t xml:space="preserve"> 20. </w:t>
            </w:r>
            <w:r>
              <w:rPr>
                <w:sz w:val="32"/>
                <w:szCs w:val="32"/>
                <w:lang w:val="en-US"/>
              </w:rPr>
              <w:t>Look</w:t>
            </w:r>
            <w:r w:rsidRPr="00705940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lang w:val="en-US"/>
              </w:rPr>
              <w:t>at</w:t>
            </w:r>
            <w:r w:rsidRPr="00705940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lang w:val="en-US"/>
              </w:rPr>
              <w:t>netbook</w:t>
            </w:r>
            <w:r w:rsidRPr="00705940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</w:p>
          <w:p w:rsidR="0061514D" w:rsidRDefault="0061514D" w:rsidP="003C39C0">
            <w:pPr>
              <w:pStyle w:val="NormalWeb"/>
              <w:spacing w:before="0" w:beforeAutospacing="0" w:after="0" w:afterAutospacing="0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 сейчас мы научимся читать числа от 11 до 20.</w:t>
            </w:r>
          </w:p>
          <w:p w:rsidR="0061514D" w:rsidRDefault="0061514D" w:rsidP="003C39C0">
            <w:pPr>
              <w:pStyle w:val="NormalWeb"/>
              <w:spacing w:before="0" w:beforeAutospacing="0" w:after="0" w:afterAutospacing="0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(слайд 5-6) </w:t>
            </w:r>
          </w:p>
          <w:p w:rsidR="0061514D" w:rsidRDefault="0061514D" w:rsidP="003C39C0">
            <w:pPr>
              <w:pStyle w:val="NormalWeb"/>
              <w:spacing w:before="0" w:beforeAutospacing="0" w:after="0" w:afterAutospacing="0"/>
              <w:contextualSpacing/>
              <w:rPr>
                <w:sz w:val="32"/>
                <w:szCs w:val="32"/>
              </w:rPr>
            </w:pPr>
          </w:p>
          <w:p w:rsidR="0061514D" w:rsidRPr="0037460D" w:rsidRDefault="0061514D" w:rsidP="0037460D">
            <w:pPr>
              <w:pStyle w:val="NormalWeb"/>
              <w:shd w:val="clear" w:color="auto" w:fill="FFFFFF"/>
              <w:spacing w:before="0" w:beforeAutospacing="0" w:after="120" w:afterAutospacing="0" w:line="240" w:lineRule="atLeast"/>
              <w:rPr>
                <w:sz w:val="28"/>
                <w:szCs w:val="28"/>
              </w:rPr>
            </w:pPr>
            <w:r w:rsidRPr="0037460D">
              <w:rPr>
                <w:sz w:val="28"/>
                <w:szCs w:val="28"/>
              </w:rPr>
              <w:t>Что вы увидели общего у цифр от 13 до 19?</w:t>
            </w:r>
          </w:p>
          <w:p w:rsidR="0061514D" w:rsidRPr="0037460D" w:rsidRDefault="0061514D" w:rsidP="0037460D">
            <w:pPr>
              <w:pStyle w:val="NormalWeb"/>
              <w:shd w:val="clear" w:color="auto" w:fill="FFFFFF"/>
              <w:spacing w:before="0" w:beforeAutospacing="0" w:after="120" w:afterAutospacing="0" w:line="240" w:lineRule="atLeast"/>
              <w:rPr>
                <w:sz w:val="28"/>
                <w:szCs w:val="28"/>
              </w:rPr>
            </w:pPr>
            <w:r w:rsidRPr="0037460D">
              <w:rPr>
                <w:sz w:val="28"/>
                <w:szCs w:val="28"/>
              </w:rPr>
              <w:t>– А какие цифры образуются не так как остальные?</w:t>
            </w:r>
          </w:p>
          <w:p w:rsidR="0061514D" w:rsidRPr="003D1923" w:rsidRDefault="0061514D" w:rsidP="003C39C0">
            <w:pPr>
              <w:pStyle w:val="NormalWeb"/>
              <w:spacing w:before="0" w:beforeAutospacing="0" w:after="0" w:afterAutospacing="0"/>
              <w:contextualSpacing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  <w:r>
              <w:rPr>
                <w:b/>
                <w:sz w:val="32"/>
                <w:szCs w:val="32"/>
                <w:lang w:val="en-US"/>
              </w:rPr>
              <w:t xml:space="preserve"> </w:t>
            </w:r>
            <w:r>
              <w:rPr>
                <w:b/>
                <w:sz w:val="32"/>
                <w:szCs w:val="32"/>
              </w:rPr>
              <w:t>Вывод (слайд 7)</w:t>
            </w:r>
          </w:p>
        </w:tc>
        <w:tc>
          <w:tcPr>
            <w:tcW w:w="2420" w:type="dxa"/>
            <w:tcBorders>
              <w:top w:val="single" w:sz="4" w:space="0" w:color="auto"/>
              <w:right w:val="single" w:sz="4" w:space="0" w:color="auto"/>
            </w:tcBorders>
          </w:tcPr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207C6F">
              <w:rPr>
                <w:sz w:val="28"/>
                <w:szCs w:val="28"/>
              </w:rPr>
              <w:t xml:space="preserve">Учащиеся отвечают на вопрос, с помощью </w:t>
            </w:r>
            <w:r>
              <w:rPr>
                <w:sz w:val="28"/>
                <w:szCs w:val="28"/>
              </w:rPr>
              <w:t>какого суффикса образуются числительные.</w:t>
            </w: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</w:tcPr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ставит проблему по</w:t>
            </w:r>
            <w:r w:rsidRPr="002939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 по теме урока</w:t>
            </w:r>
            <w:r w:rsidRPr="00F9207E">
              <w:rPr>
                <w:sz w:val="28"/>
                <w:szCs w:val="28"/>
              </w:rPr>
              <w:t>.</w:t>
            </w: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BE45AE" w:rsidRDefault="0061514D" w:rsidP="0037460D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1514D" w:rsidRPr="00207C6F" w:rsidRDefault="0061514D" w:rsidP="00207C6F">
            <w:pPr>
              <w:pStyle w:val="NormalWeb"/>
              <w:spacing w:before="0" w:beforeAutospacing="0"/>
              <w:rPr>
                <w:szCs w:val="28"/>
              </w:rPr>
            </w:pPr>
          </w:p>
          <w:p w:rsidR="0061514D" w:rsidRDefault="0061514D" w:rsidP="003C39C0">
            <w:pPr>
              <w:pStyle w:val="NormalWeb"/>
              <w:spacing w:before="0" w:beforeAutospacing="0"/>
              <w:rPr>
                <w:szCs w:val="28"/>
              </w:rPr>
            </w:pPr>
            <w:r w:rsidRPr="00207C6F">
              <w:rPr>
                <w:szCs w:val="28"/>
              </w:rPr>
              <w:t>коммуникативная технология</w:t>
            </w:r>
            <w:r>
              <w:rPr>
                <w:szCs w:val="28"/>
              </w:rPr>
              <w:t xml:space="preserve"> </w:t>
            </w:r>
          </w:p>
          <w:p w:rsidR="0061514D" w:rsidRDefault="0061514D" w:rsidP="003C39C0">
            <w:pPr>
              <w:pStyle w:val="NormalWeb"/>
              <w:spacing w:before="0" w:beforeAutospacing="0"/>
              <w:rPr>
                <w:szCs w:val="28"/>
              </w:rPr>
            </w:pPr>
          </w:p>
          <w:p w:rsidR="0061514D" w:rsidRDefault="0061514D" w:rsidP="003C39C0">
            <w:pPr>
              <w:pStyle w:val="NormalWeb"/>
              <w:spacing w:before="0" w:beforeAutospacing="0"/>
              <w:rPr>
                <w:szCs w:val="28"/>
              </w:rPr>
            </w:pPr>
          </w:p>
          <w:p w:rsidR="0061514D" w:rsidRPr="00207C6F" w:rsidRDefault="0061514D" w:rsidP="003C39C0">
            <w:pPr>
              <w:pStyle w:val="NormalWeb"/>
              <w:spacing w:before="0" w:beforeAutospacing="0"/>
              <w:rPr>
                <w:sz w:val="28"/>
                <w:szCs w:val="28"/>
              </w:rPr>
            </w:pPr>
            <w:r w:rsidRPr="00207C6F">
              <w:rPr>
                <w:szCs w:val="28"/>
              </w:rPr>
              <w:t>Технология АСО</w:t>
            </w:r>
            <w:r>
              <w:rPr>
                <w:szCs w:val="28"/>
              </w:rPr>
              <w:t xml:space="preserve"> (самовывод) </w:t>
            </w:r>
          </w:p>
        </w:tc>
      </w:tr>
      <w:tr w:rsidR="0061514D" w:rsidRPr="00207C6F" w:rsidTr="008F1881">
        <w:trPr>
          <w:trHeight w:val="678"/>
        </w:trPr>
        <w:tc>
          <w:tcPr>
            <w:tcW w:w="1985" w:type="dxa"/>
            <w:tcBorders>
              <w:top w:val="single" w:sz="4" w:space="0" w:color="auto"/>
            </w:tcBorders>
          </w:tcPr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61514D" w:rsidRDefault="0061514D" w:rsidP="005D0D76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Default="0061514D" w:rsidP="005D0D76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Default="0061514D" w:rsidP="005D0D76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Pr="00207C6F" w:rsidRDefault="0061514D" w:rsidP="005D0D76">
            <w:pPr>
              <w:pStyle w:val="NormalWeb"/>
              <w:spacing w:before="0" w:beforeAutospacing="0" w:after="0" w:afterAutospacing="0"/>
              <w:contextualSpacing/>
              <w:rPr>
                <w:b/>
                <w:i/>
                <w:iCs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>Задание 3.</w:t>
            </w: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iCs/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iCs/>
                <w:sz w:val="28"/>
                <w:szCs w:val="28"/>
              </w:rPr>
            </w:pPr>
            <w:r w:rsidRPr="00207C6F">
              <w:rPr>
                <w:b/>
                <w:iCs/>
                <w:sz w:val="28"/>
                <w:szCs w:val="28"/>
              </w:rPr>
              <w:t xml:space="preserve">Работа в </w:t>
            </w:r>
            <w:r>
              <w:rPr>
                <w:b/>
                <w:iCs/>
                <w:sz w:val="28"/>
                <w:szCs w:val="28"/>
              </w:rPr>
              <w:t>парах.</w:t>
            </w: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6265" w:type="dxa"/>
            <w:tcBorders>
              <w:top w:val="single" w:sz="4" w:space="0" w:color="auto"/>
            </w:tcBorders>
          </w:tcPr>
          <w:p w:rsidR="0061514D" w:rsidRPr="003D1923" w:rsidRDefault="0061514D" w:rsidP="00207C6F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</w:pPr>
            <w:r w:rsidRPr="003D1923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  <w:t>Let's take some rest. Please, repeat.</w:t>
            </w:r>
          </w:p>
          <w:p w:rsidR="0061514D" w:rsidRPr="003D1923" w:rsidRDefault="0061514D" w:rsidP="00207C6F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19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Давайте немного отдохнём. Повторяйте. </w:t>
            </w:r>
          </w:p>
          <w:p w:rsidR="0061514D" w:rsidRPr="003D1923" w:rsidRDefault="0061514D" w:rsidP="00207C6F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1514D" w:rsidRPr="003D1923" w:rsidRDefault="0061514D" w:rsidP="00207C6F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192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Hands</w:t>
            </w:r>
            <w:r w:rsidRPr="003D19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D192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up</w:t>
            </w:r>
            <w:r w:rsidRPr="003D19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Pr="003D192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hands</w:t>
            </w:r>
            <w:r w:rsidRPr="003D19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D192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down</w:t>
            </w:r>
            <w:r w:rsidRPr="003D1923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</w:p>
          <w:p w:rsidR="0061514D" w:rsidRPr="003D1923" w:rsidRDefault="0061514D" w:rsidP="00207C6F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D192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Hand on hits and sit down.- 2</w:t>
            </w:r>
            <w:r w:rsidRPr="003D1923"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Pr="003D192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.</w:t>
            </w:r>
          </w:p>
          <w:p w:rsidR="0061514D" w:rsidRPr="003D1923" w:rsidRDefault="0061514D" w:rsidP="00207C6F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:rsidR="0061514D" w:rsidRPr="00705940" w:rsidRDefault="0061514D" w:rsidP="00207C6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05940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слайд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4718F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705940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  <w:p w:rsidR="0061514D" w:rsidRPr="00705940" w:rsidRDefault="0061514D" w:rsidP="00207C6F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61514D" w:rsidRPr="00705940" w:rsidRDefault="0061514D" w:rsidP="003D1923">
            <w:pPr>
              <w:pStyle w:val="NormalWeb"/>
              <w:shd w:val="clear" w:color="auto" w:fill="FFFFFF"/>
              <w:spacing w:before="0" w:beforeAutospacing="0" w:after="120" w:afterAutospacing="0" w:line="240" w:lineRule="atLeast"/>
              <w:rPr>
                <w:sz w:val="32"/>
                <w:szCs w:val="32"/>
                <w:lang w:val="en-US"/>
              </w:rPr>
            </w:pPr>
            <w:r w:rsidRPr="003D1923">
              <w:rPr>
                <w:sz w:val="32"/>
                <w:szCs w:val="32"/>
                <w:lang w:val="en-US"/>
              </w:rPr>
              <w:t xml:space="preserve">Children, Mr Rule prepared for you an unusual task. </w:t>
            </w:r>
            <w:r>
              <w:rPr>
                <w:sz w:val="32"/>
                <w:szCs w:val="32"/>
                <w:lang w:val="en-US"/>
              </w:rPr>
              <w:t>Let’s look at it. Read the task</w:t>
            </w:r>
            <w:r w:rsidRPr="00705940">
              <w:rPr>
                <w:sz w:val="32"/>
                <w:szCs w:val="32"/>
                <w:lang w:val="en-US"/>
              </w:rPr>
              <w:t>.</w:t>
            </w:r>
          </w:p>
          <w:p w:rsidR="0061514D" w:rsidRDefault="0061514D" w:rsidP="003D1923">
            <w:pPr>
              <w:pStyle w:val="NormalWeb"/>
              <w:shd w:val="clear" w:color="auto" w:fill="FFFFFF"/>
              <w:spacing w:before="0" w:beforeAutospacing="0" w:after="120" w:afterAutospacing="0" w:line="240" w:lineRule="atLeas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Ребята, </w:t>
            </w:r>
            <w:r w:rsidRPr="003D1923">
              <w:rPr>
                <w:sz w:val="32"/>
                <w:szCs w:val="32"/>
                <w:lang w:val="en-US"/>
              </w:rPr>
              <w:t>Mr</w:t>
            </w:r>
            <w:r w:rsidRPr="003D1923">
              <w:rPr>
                <w:sz w:val="32"/>
                <w:szCs w:val="32"/>
              </w:rPr>
              <w:t xml:space="preserve"> </w:t>
            </w:r>
            <w:r w:rsidRPr="003D1923">
              <w:rPr>
                <w:sz w:val="32"/>
                <w:szCs w:val="32"/>
                <w:lang w:val="en-US"/>
              </w:rPr>
              <w:t>Rule</w:t>
            </w:r>
            <w:r>
              <w:rPr>
                <w:sz w:val="32"/>
                <w:szCs w:val="32"/>
              </w:rPr>
              <w:t xml:space="preserve"> приготовил необычное задание. Посмотрите. Давайте прочитаем задание и выполним.</w:t>
            </w:r>
          </w:p>
          <w:p w:rsidR="0061514D" w:rsidRDefault="0061514D" w:rsidP="003D1923">
            <w:pPr>
              <w:spacing w:after="0" w:line="240" w:lineRule="auto"/>
              <w:contextualSpacing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(слайд 9)</w:t>
            </w:r>
          </w:p>
          <w:p w:rsidR="0061514D" w:rsidRPr="003D1923" w:rsidRDefault="0061514D" w:rsidP="003D1923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91.75pt;height:201.75pt;visibility:visible">
                  <v:imagedata r:id="rId5" o:title=""/>
                </v:shape>
              </w:pict>
            </w:r>
          </w:p>
        </w:tc>
        <w:tc>
          <w:tcPr>
            <w:tcW w:w="2420" w:type="dxa"/>
            <w:tcBorders>
              <w:top w:val="single" w:sz="4" w:space="0" w:color="auto"/>
              <w:right w:val="single" w:sz="4" w:space="0" w:color="auto"/>
            </w:tcBorders>
          </w:tcPr>
          <w:p w:rsidR="0061514D" w:rsidRPr="003D1923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3D1923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3D1923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3D1923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3D1923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3D1923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3D1923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3D1923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3D1923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207C6F">
              <w:rPr>
                <w:sz w:val="28"/>
                <w:szCs w:val="28"/>
              </w:rPr>
              <w:t xml:space="preserve">Учащиеся </w:t>
            </w:r>
            <w:r>
              <w:rPr>
                <w:sz w:val="28"/>
                <w:szCs w:val="28"/>
              </w:rPr>
              <w:t xml:space="preserve">в парах </w:t>
            </w:r>
            <w:r w:rsidRPr="00207C6F">
              <w:rPr>
                <w:sz w:val="28"/>
                <w:szCs w:val="28"/>
              </w:rPr>
              <w:t>выполняют задание.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 w:rsidRPr="003D1923">
              <w:rPr>
                <w:rStyle w:val="Emphasis"/>
                <w:i w:val="0"/>
                <w:sz w:val="28"/>
                <w:szCs w:val="28"/>
              </w:rPr>
              <w:t>Они мысленно располагают фигурки в правильном порядке, затем записывают примеры цифрами. Проговаривают решение примера, правильное решение</w:t>
            </w:r>
          </w:p>
          <w:p w:rsidR="0061514D" w:rsidRPr="003D1923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spacing w:after="0" w:line="240" w:lineRule="auto"/>
            </w:pPr>
          </w:p>
          <w:p w:rsidR="0061514D" w:rsidRPr="00207C6F" w:rsidRDefault="0061514D" w:rsidP="00207C6F">
            <w:pPr>
              <w:spacing w:after="0" w:line="240" w:lineRule="auto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</w:tcPr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Организует выполнение упражнения. </w:t>
            </w:r>
          </w:p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Ознакамливает с выполнением задания.</w:t>
            </w:r>
          </w:p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14D" w:rsidRPr="008F1881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оценивает монологическое высказывание.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1514D" w:rsidRPr="009D65B2" w:rsidRDefault="0061514D" w:rsidP="005D0D76">
            <w:pPr>
              <w:pStyle w:val="NormalWeb"/>
              <w:spacing w:before="0" w:beforeAutospacing="0"/>
              <w:jc w:val="center"/>
            </w:pPr>
            <w:r w:rsidRPr="009D65B2">
              <w:t>Технология здоровьесбережения.</w:t>
            </w:r>
          </w:p>
          <w:p w:rsidR="0061514D" w:rsidRPr="00207C6F" w:rsidRDefault="0061514D" w:rsidP="00A310DF">
            <w:pPr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/>
              <w:rPr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/>
              <w:rPr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/>
              <w:rPr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/>
              <w:rPr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/>
              <w:rPr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/>
              <w:rPr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/>
              <w:rPr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/>
              <w:rPr>
                <w:szCs w:val="28"/>
              </w:rPr>
            </w:pPr>
            <w:r w:rsidRPr="00207C6F">
              <w:rPr>
                <w:szCs w:val="28"/>
              </w:rPr>
              <w:t xml:space="preserve">Технология АСО, (работа в </w:t>
            </w:r>
            <w:r>
              <w:rPr>
                <w:szCs w:val="28"/>
              </w:rPr>
              <w:t>парах</w:t>
            </w:r>
            <w:r w:rsidRPr="00207C6F">
              <w:rPr>
                <w:szCs w:val="28"/>
              </w:rPr>
              <w:t>)</w:t>
            </w:r>
          </w:p>
          <w:p w:rsidR="0061514D" w:rsidRPr="00207C6F" w:rsidRDefault="0061514D" w:rsidP="00207C6F">
            <w:pPr>
              <w:pStyle w:val="NormalWeb"/>
              <w:spacing w:before="0" w:beforeAutospacing="0"/>
              <w:jc w:val="center"/>
              <w:rPr>
                <w:b/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/>
              <w:jc w:val="center"/>
              <w:rPr>
                <w:b/>
                <w:sz w:val="28"/>
                <w:szCs w:val="28"/>
              </w:rPr>
            </w:pPr>
          </w:p>
          <w:p w:rsidR="0061514D" w:rsidRPr="00207C6F" w:rsidRDefault="0061514D" w:rsidP="00207C6F">
            <w:pPr>
              <w:spacing w:after="0" w:line="240" w:lineRule="auto"/>
            </w:pPr>
          </w:p>
          <w:p w:rsidR="0061514D" w:rsidRPr="00207C6F" w:rsidRDefault="0061514D" w:rsidP="00207C6F">
            <w:pPr>
              <w:spacing w:after="0" w:line="240" w:lineRule="auto"/>
            </w:pPr>
          </w:p>
          <w:p w:rsidR="0061514D" w:rsidRPr="00207C6F" w:rsidRDefault="0061514D" w:rsidP="00207C6F">
            <w:pPr>
              <w:spacing w:after="0" w:line="240" w:lineRule="auto"/>
            </w:pPr>
          </w:p>
          <w:p w:rsidR="0061514D" w:rsidRPr="00207C6F" w:rsidRDefault="0061514D" w:rsidP="00207C6F">
            <w:pPr>
              <w:spacing w:after="0" w:line="240" w:lineRule="auto"/>
            </w:pPr>
          </w:p>
          <w:p w:rsidR="0061514D" w:rsidRPr="00207C6F" w:rsidRDefault="0061514D" w:rsidP="00207C6F">
            <w:pPr>
              <w:spacing w:after="0" w:line="240" w:lineRule="auto"/>
            </w:pPr>
          </w:p>
          <w:p w:rsidR="0061514D" w:rsidRDefault="0061514D" w:rsidP="00207C6F">
            <w:pPr>
              <w:pStyle w:val="NormalWeb"/>
              <w:spacing w:before="0" w:beforeAutospacing="0"/>
              <w:rPr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/>
              <w:rPr>
                <w:szCs w:val="28"/>
              </w:rPr>
            </w:pPr>
          </w:p>
          <w:p w:rsidR="0061514D" w:rsidRPr="00207C6F" w:rsidRDefault="0061514D" w:rsidP="00AB063C">
            <w:pPr>
              <w:pStyle w:val="NormalWeb"/>
              <w:spacing w:before="0" w:beforeAutospacing="0"/>
            </w:pPr>
          </w:p>
        </w:tc>
      </w:tr>
      <w:tr w:rsidR="0061514D" w:rsidRPr="00207C6F" w:rsidTr="008F1881">
        <w:trPr>
          <w:trHeight w:val="678"/>
        </w:trPr>
        <w:tc>
          <w:tcPr>
            <w:tcW w:w="1985" w:type="dxa"/>
            <w:tcBorders>
              <w:top w:val="single" w:sz="4" w:space="0" w:color="auto"/>
            </w:tcBorders>
          </w:tcPr>
          <w:p w:rsidR="0061514D" w:rsidRPr="00207C6F" w:rsidRDefault="0061514D" w:rsidP="007E44CD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>Задание 4.</w:t>
            </w: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 xml:space="preserve">Групповая </w:t>
            </w:r>
            <w:r w:rsidRPr="00207C6F">
              <w:rPr>
                <w:b/>
                <w:sz w:val="22"/>
                <w:szCs w:val="28"/>
              </w:rPr>
              <w:t>работа.</w:t>
            </w:r>
            <w:r>
              <w:rPr>
                <w:b/>
                <w:sz w:val="22"/>
                <w:szCs w:val="28"/>
              </w:rPr>
              <w:t xml:space="preserve"> </w:t>
            </w: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b/>
                <w:sz w:val="22"/>
                <w:szCs w:val="28"/>
              </w:rPr>
            </w:pPr>
          </w:p>
          <w:p w:rsidR="0061514D" w:rsidRPr="00207C6F" w:rsidRDefault="0061514D" w:rsidP="00150201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6265" w:type="dxa"/>
            <w:tcBorders>
              <w:top w:val="single" w:sz="4" w:space="0" w:color="auto"/>
            </w:tcBorders>
          </w:tcPr>
          <w:p w:rsidR="0061514D" w:rsidRPr="00AB063C" w:rsidRDefault="0061514D" w:rsidP="00AB063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Дополнительное задание.</w:t>
            </w:r>
          </w:p>
          <w:p w:rsidR="0061514D" w:rsidRDefault="0061514D" w:rsidP="00AB063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(слайд 10) </w:t>
            </w:r>
          </w:p>
          <w:p w:rsidR="0061514D" w:rsidRPr="00705940" w:rsidRDefault="0061514D" w:rsidP="00AB063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Please</w:t>
            </w:r>
            <w:r w:rsidRPr="0014718F"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take</w:t>
            </w:r>
            <w:r w:rsidRPr="0014718F">
              <w:rPr>
                <w:rFonts w:ascii="Times New Roman" w:hAnsi="Times New Roman"/>
                <w:i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texts</w:t>
            </w:r>
            <w:r w:rsidRPr="0014718F">
              <w:rPr>
                <w:rFonts w:ascii="Times New Roman" w:hAnsi="Times New Roman"/>
                <w:i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Возьмите</w:t>
            </w:r>
            <w:r w:rsidRPr="00705940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тексты</w:t>
            </w:r>
            <w:r w:rsidRPr="00705940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.</w:t>
            </w:r>
          </w:p>
          <w:p w:rsidR="0061514D" w:rsidRPr="00AB063C" w:rsidRDefault="0061514D" w:rsidP="00207C6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26" type="#_x0000_t75" style="width:299.25pt;height:174.75pt">
                  <v:imagedata r:id="rId6" o:title="" croptop="15275f" cropbottom="24444f" cropleft="10141f"/>
                </v:shape>
              </w:pict>
            </w:r>
          </w:p>
        </w:tc>
        <w:tc>
          <w:tcPr>
            <w:tcW w:w="2420" w:type="dxa"/>
            <w:tcBorders>
              <w:top w:val="single" w:sz="4" w:space="0" w:color="auto"/>
              <w:right w:val="single" w:sz="4" w:space="0" w:color="auto"/>
            </w:tcBorders>
          </w:tcPr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207C6F">
              <w:rPr>
                <w:sz w:val="28"/>
                <w:szCs w:val="28"/>
              </w:rPr>
              <w:t xml:space="preserve">Учащиеся </w:t>
            </w:r>
            <w:r>
              <w:rPr>
                <w:sz w:val="28"/>
                <w:szCs w:val="28"/>
              </w:rPr>
              <w:t>читают текст.</w:t>
            </w: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1514D" w:rsidRPr="00207C6F" w:rsidRDefault="0061514D" w:rsidP="00207C6F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</w:tcPr>
          <w:p w:rsidR="0061514D" w:rsidRDefault="0061514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Раздаёт перфокарты.</w:t>
            </w: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за чтением.</w:t>
            </w:r>
          </w:p>
          <w:p w:rsidR="0061514D" w:rsidRDefault="0061514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1514D" w:rsidRPr="00207C6F" w:rsidRDefault="0061514D" w:rsidP="007E7B14">
            <w:pPr>
              <w:pStyle w:val="NormalWeb"/>
              <w:spacing w:before="0" w:beforeAutospacing="0" w:after="0" w:afterAutospacing="0"/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1514D" w:rsidRDefault="0061514D" w:rsidP="00207C6F">
            <w:pPr>
              <w:pStyle w:val="NormalWeb"/>
              <w:spacing w:before="0" w:beforeAutospacing="0"/>
              <w:jc w:val="center"/>
              <w:rPr>
                <w:szCs w:val="28"/>
              </w:rPr>
            </w:pPr>
          </w:p>
          <w:p w:rsidR="0061514D" w:rsidRPr="00207C6F" w:rsidRDefault="0061514D" w:rsidP="00AB063C">
            <w:pPr>
              <w:pStyle w:val="NormalWeb"/>
              <w:spacing w:before="0" w:beforeAutospacing="0"/>
              <w:rPr>
                <w:sz w:val="28"/>
                <w:szCs w:val="28"/>
              </w:rPr>
            </w:pPr>
            <w:r w:rsidRPr="00207C6F">
              <w:rPr>
                <w:szCs w:val="28"/>
              </w:rPr>
              <w:t xml:space="preserve">Технология АСО </w:t>
            </w:r>
          </w:p>
          <w:p w:rsidR="0061514D" w:rsidRPr="00207C6F" w:rsidRDefault="0061514D" w:rsidP="00207C6F">
            <w:pPr>
              <w:pStyle w:val="NormalWeb"/>
              <w:spacing w:before="0" w:beforeAutospacing="0"/>
              <w:jc w:val="center"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/>
              <w:jc w:val="center"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/>
              <w:jc w:val="center"/>
              <w:rPr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/>
              <w:jc w:val="center"/>
              <w:rPr>
                <w:sz w:val="28"/>
                <w:szCs w:val="28"/>
              </w:rPr>
            </w:pPr>
          </w:p>
          <w:p w:rsidR="0061514D" w:rsidRPr="00273046" w:rsidRDefault="0061514D" w:rsidP="00207C6F">
            <w:pPr>
              <w:pStyle w:val="NormalWeb"/>
              <w:spacing w:before="0" w:beforeAutospacing="0"/>
              <w:rPr>
                <w:sz w:val="28"/>
                <w:szCs w:val="28"/>
              </w:rPr>
            </w:pPr>
          </w:p>
          <w:p w:rsidR="0061514D" w:rsidRPr="00273046" w:rsidRDefault="0061514D" w:rsidP="00207C6F">
            <w:pPr>
              <w:pStyle w:val="NormalWeb"/>
              <w:spacing w:before="0" w:beforeAutospacing="0"/>
              <w:rPr>
                <w:b/>
                <w:szCs w:val="28"/>
              </w:rPr>
            </w:pPr>
            <w:r w:rsidRPr="00207C6F">
              <w:rPr>
                <w:szCs w:val="28"/>
              </w:rPr>
              <w:t>Технология АСО (самооценка)</w:t>
            </w:r>
          </w:p>
        </w:tc>
      </w:tr>
      <w:tr w:rsidR="0061514D" w:rsidRPr="00207C6F" w:rsidTr="008F1881">
        <w:trPr>
          <w:trHeight w:val="678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207C6F">
              <w:rPr>
                <w:b/>
                <w:sz w:val="28"/>
                <w:szCs w:val="28"/>
              </w:rPr>
              <w:t>Рефлексия.</w:t>
            </w:r>
            <w:r>
              <w:rPr>
                <w:b/>
                <w:sz w:val="28"/>
                <w:szCs w:val="28"/>
              </w:rPr>
              <w:t xml:space="preserve"> (3 мин) </w:t>
            </w: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6265" w:type="dxa"/>
            <w:tcBorders>
              <w:top w:val="single" w:sz="4" w:space="0" w:color="auto"/>
              <w:bottom w:val="single" w:sz="4" w:space="0" w:color="auto"/>
            </w:tcBorders>
          </w:tcPr>
          <w:p w:rsidR="0061514D" w:rsidRPr="004820DA" w:rsidRDefault="0061514D" w:rsidP="00207C6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Well</w:t>
            </w:r>
            <w:r w:rsidRPr="0027304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done</w:t>
            </w:r>
            <w:r w:rsidRPr="00273046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  <w:r w:rsidRPr="007B58CD">
              <w:rPr>
                <w:rFonts w:ascii="Helvetica" w:hAnsi="Helvetica" w:cs="Helvetica"/>
                <w:color w:val="333333"/>
                <w:sz w:val="20"/>
                <w:szCs w:val="20"/>
                <w:lang w:val="en-US"/>
              </w:rPr>
              <w:t xml:space="preserve"> </w:t>
            </w:r>
            <w:r w:rsidRPr="004820D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That’s all for today. </w:t>
            </w:r>
            <w:r>
              <w:rPr>
                <w:rFonts w:ascii="Times New Roman" w:hAnsi="Times New Roman"/>
                <w:sz w:val="28"/>
                <w:szCs w:val="28"/>
              </w:rPr>
              <w:t>Хорошо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сегодня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это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всё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Ответе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мои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вопросы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столе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лежат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смайлики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Выберите тот, который соответствует вашему настроению, с которым вы уходите с урока.</w:t>
            </w:r>
          </w:p>
          <w:p w:rsidR="0061514D" w:rsidRPr="00207C6F" w:rsidRDefault="0061514D" w:rsidP="00207C6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Now answer my questions:</w:t>
            </w:r>
          </w:p>
          <w:p w:rsidR="0061514D" w:rsidRPr="00207C6F" w:rsidRDefault="0061514D" w:rsidP="00207C6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- Do you like our lesson?</w:t>
            </w:r>
          </w:p>
          <w:p w:rsidR="0061514D" w:rsidRPr="00705940" w:rsidRDefault="0061514D" w:rsidP="00207C6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0594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What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do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you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like</w:t>
            </w:r>
            <w:r w:rsidRPr="00705940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61514D" w:rsidRPr="00207C6F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6"/>
              </w:rPr>
            </w:pPr>
            <w:r w:rsidRPr="00705940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207C6F">
              <w:rPr>
                <w:rFonts w:ascii="Times New Roman" w:hAnsi="Times New Roman"/>
                <w:sz w:val="28"/>
                <w:szCs w:val="26"/>
              </w:rPr>
              <w:t>Скажите</w:t>
            </w:r>
            <w:r w:rsidRPr="00705940">
              <w:rPr>
                <w:rFonts w:ascii="Times New Roman" w:hAnsi="Times New Roman"/>
                <w:sz w:val="28"/>
                <w:szCs w:val="26"/>
              </w:rPr>
              <w:t xml:space="preserve">, </w:t>
            </w:r>
            <w:r w:rsidRPr="00207C6F">
              <w:rPr>
                <w:rFonts w:ascii="Times New Roman" w:hAnsi="Times New Roman"/>
                <w:sz w:val="28"/>
                <w:szCs w:val="26"/>
              </w:rPr>
              <w:t>вам</w:t>
            </w:r>
            <w:r w:rsidRPr="00705940">
              <w:rPr>
                <w:rFonts w:ascii="Times New Roman" w:hAnsi="Times New Roman"/>
                <w:sz w:val="28"/>
                <w:szCs w:val="26"/>
              </w:rPr>
              <w:t xml:space="preserve"> </w:t>
            </w:r>
            <w:r w:rsidRPr="00207C6F">
              <w:rPr>
                <w:rFonts w:ascii="Times New Roman" w:hAnsi="Times New Roman"/>
                <w:sz w:val="28"/>
                <w:szCs w:val="26"/>
              </w:rPr>
              <w:t>было</w:t>
            </w:r>
            <w:r w:rsidRPr="00705940">
              <w:rPr>
                <w:rFonts w:ascii="Times New Roman" w:hAnsi="Times New Roman"/>
                <w:sz w:val="28"/>
                <w:szCs w:val="26"/>
              </w:rPr>
              <w:t xml:space="preserve"> </w:t>
            </w:r>
            <w:r w:rsidRPr="00207C6F">
              <w:rPr>
                <w:rFonts w:ascii="Times New Roman" w:hAnsi="Times New Roman"/>
                <w:sz w:val="28"/>
                <w:szCs w:val="26"/>
              </w:rPr>
              <w:t>интересно</w:t>
            </w:r>
            <w:r w:rsidRPr="00705940">
              <w:rPr>
                <w:rFonts w:ascii="Times New Roman" w:hAnsi="Times New Roman"/>
                <w:sz w:val="28"/>
                <w:szCs w:val="26"/>
              </w:rPr>
              <w:t xml:space="preserve"> </w:t>
            </w:r>
            <w:r w:rsidRPr="00207C6F">
              <w:rPr>
                <w:rFonts w:ascii="Times New Roman" w:hAnsi="Times New Roman"/>
                <w:sz w:val="28"/>
                <w:szCs w:val="26"/>
              </w:rPr>
              <w:t>на уроке?</w:t>
            </w:r>
          </w:p>
          <w:p w:rsidR="0061514D" w:rsidRPr="00207C6F" w:rsidRDefault="0061514D" w:rsidP="00207C6F">
            <w:pPr>
              <w:spacing w:after="0" w:line="240" w:lineRule="auto"/>
              <w:rPr>
                <w:rFonts w:ascii="Times New Roman" w:hAnsi="Times New Roman"/>
                <w:sz w:val="28"/>
                <w:szCs w:val="26"/>
              </w:rPr>
            </w:pPr>
            <w:r w:rsidRPr="00207C6F">
              <w:rPr>
                <w:rFonts w:ascii="Times New Roman" w:hAnsi="Times New Roman"/>
                <w:sz w:val="28"/>
                <w:szCs w:val="26"/>
              </w:rPr>
              <w:t>- Что вам особенно понравилось?</w:t>
            </w:r>
          </w:p>
          <w:p w:rsidR="0061514D" w:rsidRPr="00207C6F" w:rsidRDefault="0061514D" w:rsidP="00207C6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Thank</w:t>
            </w:r>
            <w:r w:rsidRPr="009A77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you</w:t>
            </w:r>
            <w:r w:rsidRPr="009A774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lesson is over. </w:t>
            </w:r>
            <w:r w:rsidRPr="00207C6F">
              <w:rPr>
                <w:rFonts w:ascii="Times New Roman" w:hAnsi="Times New Roman"/>
                <w:sz w:val="28"/>
                <w:szCs w:val="28"/>
                <w:lang w:val="en-US"/>
              </w:rPr>
              <w:t>Goodbye!</w:t>
            </w:r>
            <w:bookmarkStart w:id="0" w:name="_GoBack"/>
            <w:bookmarkEnd w:id="0"/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отвечают на вопросы.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4D" w:rsidRPr="00207C6F" w:rsidRDefault="0061514D" w:rsidP="00207C6F">
            <w:pPr>
              <w:pStyle w:val="NormalWeb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 урока, дача д/з.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1514D" w:rsidRPr="00207C6F" w:rsidRDefault="0061514D" w:rsidP="00207C6F">
            <w:pPr>
              <w:pStyle w:val="NormalWeb"/>
              <w:spacing w:before="0" w:beforeAutospacing="0"/>
              <w:jc w:val="center"/>
              <w:rPr>
                <w:sz w:val="28"/>
                <w:szCs w:val="28"/>
              </w:rPr>
            </w:pPr>
          </w:p>
        </w:tc>
      </w:tr>
    </w:tbl>
    <w:p w:rsidR="0061514D" w:rsidRPr="00323C25" w:rsidRDefault="0061514D" w:rsidP="00AE4F2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61514D" w:rsidRPr="00323C25" w:rsidRDefault="0061514D"/>
    <w:p w:rsidR="0061514D" w:rsidRPr="00323C25" w:rsidRDefault="0061514D"/>
    <w:p w:rsidR="0061514D" w:rsidRPr="00981AE5" w:rsidRDefault="0061514D" w:rsidP="00695537">
      <w:pPr>
        <w:rPr>
          <w:rFonts w:ascii="Times New Roman" w:hAnsi="Times New Roman"/>
          <w:sz w:val="28"/>
        </w:rPr>
        <w:sectPr w:rsidR="0061514D" w:rsidRPr="00981AE5" w:rsidSect="00AE4F2D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61514D" w:rsidRPr="0085476F" w:rsidRDefault="0061514D" w:rsidP="007E44CD"/>
    <w:sectPr w:rsidR="0061514D" w:rsidRPr="0085476F" w:rsidSect="007E44CD">
      <w:pgSz w:w="11906" w:h="16838"/>
      <w:pgMar w:top="426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6018"/>
    <w:multiLevelType w:val="hybridMultilevel"/>
    <w:tmpl w:val="19400B12"/>
    <w:lvl w:ilvl="0" w:tplc="C5748378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1">
    <w:nsid w:val="03772CE1"/>
    <w:multiLevelType w:val="hybridMultilevel"/>
    <w:tmpl w:val="DFC8783A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93B5227"/>
    <w:multiLevelType w:val="hybridMultilevel"/>
    <w:tmpl w:val="B3DA4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2A48ED"/>
    <w:multiLevelType w:val="hybridMultilevel"/>
    <w:tmpl w:val="277056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F204A8"/>
    <w:multiLevelType w:val="hybridMultilevel"/>
    <w:tmpl w:val="19400B12"/>
    <w:lvl w:ilvl="0" w:tplc="C574837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>
    <w:nsid w:val="38C50E69"/>
    <w:multiLevelType w:val="multilevel"/>
    <w:tmpl w:val="86BAFEB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9F35C64"/>
    <w:multiLevelType w:val="multilevel"/>
    <w:tmpl w:val="86BAFEB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2C00617"/>
    <w:multiLevelType w:val="multilevel"/>
    <w:tmpl w:val="86BAFEB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2C011A7"/>
    <w:multiLevelType w:val="hybridMultilevel"/>
    <w:tmpl w:val="19400B12"/>
    <w:lvl w:ilvl="0" w:tplc="C574837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>
    <w:nsid w:val="42C1182A"/>
    <w:multiLevelType w:val="multilevel"/>
    <w:tmpl w:val="86BAFEB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4F35598"/>
    <w:multiLevelType w:val="hybridMultilevel"/>
    <w:tmpl w:val="FE66292C"/>
    <w:lvl w:ilvl="0" w:tplc="44FE53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68241A"/>
    <w:multiLevelType w:val="multilevel"/>
    <w:tmpl w:val="58D67A68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7AC28F5"/>
    <w:multiLevelType w:val="hybridMultilevel"/>
    <w:tmpl w:val="19400B12"/>
    <w:lvl w:ilvl="0" w:tplc="C574837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735731E8"/>
    <w:multiLevelType w:val="hybridMultilevel"/>
    <w:tmpl w:val="19400B12"/>
    <w:lvl w:ilvl="0" w:tplc="C574837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77CB78C4"/>
    <w:multiLevelType w:val="multilevel"/>
    <w:tmpl w:val="86BAFEB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A12447C"/>
    <w:multiLevelType w:val="multilevel"/>
    <w:tmpl w:val="F9942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"/>
  </w:num>
  <w:num w:numId="11">
    <w:abstractNumId w:val="13"/>
  </w:num>
  <w:num w:numId="12">
    <w:abstractNumId w:val="8"/>
  </w:num>
  <w:num w:numId="13">
    <w:abstractNumId w:val="5"/>
  </w:num>
  <w:num w:numId="14">
    <w:abstractNumId w:val="14"/>
  </w:num>
  <w:num w:numId="15">
    <w:abstractNumId w:val="9"/>
  </w:num>
  <w:num w:numId="16">
    <w:abstractNumId w:val="7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4F2D"/>
    <w:rsid w:val="00031444"/>
    <w:rsid w:val="00061633"/>
    <w:rsid w:val="000947E2"/>
    <w:rsid w:val="0011312E"/>
    <w:rsid w:val="001245CB"/>
    <w:rsid w:val="0014718F"/>
    <w:rsid w:val="00150201"/>
    <w:rsid w:val="0016049A"/>
    <w:rsid w:val="00167DD7"/>
    <w:rsid w:val="0017074C"/>
    <w:rsid w:val="001C78DF"/>
    <w:rsid w:val="00207C6F"/>
    <w:rsid w:val="002158F0"/>
    <w:rsid w:val="002700E1"/>
    <w:rsid w:val="00273046"/>
    <w:rsid w:val="002939D6"/>
    <w:rsid w:val="00323C25"/>
    <w:rsid w:val="0034623B"/>
    <w:rsid w:val="003467C5"/>
    <w:rsid w:val="00374224"/>
    <w:rsid w:val="0037460D"/>
    <w:rsid w:val="00377D44"/>
    <w:rsid w:val="003C39C0"/>
    <w:rsid w:val="003C652B"/>
    <w:rsid w:val="003D1923"/>
    <w:rsid w:val="00442EA6"/>
    <w:rsid w:val="0045021D"/>
    <w:rsid w:val="004820DA"/>
    <w:rsid w:val="004A6F50"/>
    <w:rsid w:val="004B1BCA"/>
    <w:rsid w:val="004B1D3B"/>
    <w:rsid w:val="005217BB"/>
    <w:rsid w:val="005230A7"/>
    <w:rsid w:val="00527918"/>
    <w:rsid w:val="00531538"/>
    <w:rsid w:val="005D0D76"/>
    <w:rsid w:val="005D59D7"/>
    <w:rsid w:val="0061514D"/>
    <w:rsid w:val="006824F8"/>
    <w:rsid w:val="00686D04"/>
    <w:rsid w:val="006953EA"/>
    <w:rsid w:val="00695537"/>
    <w:rsid w:val="00696023"/>
    <w:rsid w:val="00705940"/>
    <w:rsid w:val="007605A5"/>
    <w:rsid w:val="0079639A"/>
    <w:rsid w:val="007B58CD"/>
    <w:rsid w:val="007D0E22"/>
    <w:rsid w:val="007E44CD"/>
    <w:rsid w:val="007E7B14"/>
    <w:rsid w:val="007F5ABA"/>
    <w:rsid w:val="00803751"/>
    <w:rsid w:val="00806008"/>
    <w:rsid w:val="0085476F"/>
    <w:rsid w:val="00856D26"/>
    <w:rsid w:val="008658C2"/>
    <w:rsid w:val="00872B85"/>
    <w:rsid w:val="008C36DA"/>
    <w:rsid w:val="008D514A"/>
    <w:rsid w:val="008E4038"/>
    <w:rsid w:val="008F1881"/>
    <w:rsid w:val="008F1C99"/>
    <w:rsid w:val="008F297E"/>
    <w:rsid w:val="00900FE2"/>
    <w:rsid w:val="00907704"/>
    <w:rsid w:val="00914889"/>
    <w:rsid w:val="00942325"/>
    <w:rsid w:val="009653F0"/>
    <w:rsid w:val="00972995"/>
    <w:rsid w:val="00981AE5"/>
    <w:rsid w:val="009A7749"/>
    <w:rsid w:val="009D14E3"/>
    <w:rsid w:val="009D65B2"/>
    <w:rsid w:val="00A07F3B"/>
    <w:rsid w:val="00A310DF"/>
    <w:rsid w:val="00A41885"/>
    <w:rsid w:val="00AB063C"/>
    <w:rsid w:val="00AE4F2D"/>
    <w:rsid w:val="00B13EA9"/>
    <w:rsid w:val="00BC3CA2"/>
    <w:rsid w:val="00BE45AE"/>
    <w:rsid w:val="00BF0589"/>
    <w:rsid w:val="00C16E78"/>
    <w:rsid w:val="00CD5448"/>
    <w:rsid w:val="00D47A74"/>
    <w:rsid w:val="00DD4DE8"/>
    <w:rsid w:val="00DD6BDF"/>
    <w:rsid w:val="00E4502A"/>
    <w:rsid w:val="00E75B66"/>
    <w:rsid w:val="00E77B7E"/>
    <w:rsid w:val="00E93364"/>
    <w:rsid w:val="00EB1D66"/>
    <w:rsid w:val="00EB6577"/>
    <w:rsid w:val="00F06E6F"/>
    <w:rsid w:val="00F26D7A"/>
    <w:rsid w:val="00F330A1"/>
    <w:rsid w:val="00F7658A"/>
    <w:rsid w:val="00F9207E"/>
    <w:rsid w:val="00FA1931"/>
    <w:rsid w:val="00FE0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F2D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E4F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AE4F2D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AE4F2D"/>
    <w:rPr>
      <w:rFonts w:cs="Times New Roman"/>
      <w:i/>
      <w:iCs/>
    </w:rPr>
  </w:style>
  <w:style w:type="table" w:styleId="TableGrid">
    <w:name w:val="Table Grid"/>
    <w:basedOn w:val="TableNormal"/>
    <w:uiPriority w:val="99"/>
    <w:rsid w:val="00AE4F2D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E4F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A4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41885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F06E6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04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453</TotalTime>
  <Pages>8</Pages>
  <Words>817</Words>
  <Characters>4659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клиент</cp:lastModifiedBy>
  <cp:revision>13</cp:revision>
  <cp:lastPrinted>2015-11-24T19:55:00Z</cp:lastPrinted>
  <dcterms:created xsi:type="dcterms:W3CDTF">2014-10-19T11:50:00Z</dcterms:created>
  <dcterms:modified xsi:type="dcterms:W3CDTF">2018-01-12T15:00:00Z</dcterms:modified>
</cp:coreProperties>
</file>