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Blank"/>
        <w:tblW w:w="4345" w:type="pct"/>
        <w:tblLayout w:type="fixed"/>
        <w:tblLook w:val="04A0" w:firstRow="1" w:lastRow="0" w:firstColumn="1" w:lastColumn="0" w:noHBand="0" w:noVBand="1"/>
      </w:tblPr>
      <w:tblGrid>
        <w:gridCol w:w="8080"/>
      </w:tblGrid>
      <w:tr w:rsidR="00FB2350" w:rsidRPr="00D83E59" w14:paraId="681DE1FF" w14:textId="77777777" w:rsidTr="00B0641C">
        <w:trPr>
          <w:trHeight w:val="2268"/>
        </w:trPr>
        <w:tc>
          <w:tcPr>
            <w:tcW w:w="8080" w:type="dxa"/>
          </w:tcPr>
          <w:p w14:paraId="65B1913E" w14:textId="77777777" w:rsidR="00FB2350" w:rsidRPr="00D83E59" w:rsidRDefault="00FB2350" w:rsidP="0052761B">
            <w:pPr>
              <w:rPr>
                <w:rFonts w:asciiTheme="majorHAnsi" w:hAnsiTheme="majorHAnsi"/>
              </w:rPr>
            </w:pPr>
          </w:p>
        </w:tc>
      </w:tr>
      <w:tr w:rsidR="00FB2350" w:rsidRPr="00D83E59" w14:paraId="3F426B9F" w14:textId="77777777" w:rsidTr="00B0641C">
        <w:trPr>
          <w:trHeight w:val="680"/>
        </w:trPr>
        <w:tc>
          <w:tcPr>
            <w:tcW w:w="8080" w:type="dxa"/>
          </w:tcPr>
          <w:p w14:paraId="5D73D1BF" w14:textId="4ACE1504" w:rsidR="00FB2350" w:rsidRPr="00D83E59" w:rsidRDefault="00000000" w:rsidP="0052761B">
            <w:pPr>
              <w:pStyle w:val="Template-NameFooterHeading"/>
              <w:rPr>
                <w:rFonts w:asciiTheme="majorHAnsi" w:hAnsiTheme="majorHAnsi"/>
                <w:noProof w:val="0"/>
                <w:lang w:val="de-DE"/>
              </w:rPr>
            </w:pPr>
            <w:sdt>
              <w:sdtPr>
                <w:rPr>
                  <w:rFonts w:asciiTheme="majorHAnsi" w:hAnsiTheme="majorHAnsi"/>
                  <w:noProof w:val="0"/>
                  <w:lang w:val="de-DE"/>
                </w:rPr>
                <w:alias w:val="Name"/>
                <w:tag w:val="{&quot;templafy&quot;:{&quot;id&quot;:&quot;8c563bfe-165f-4827-9b34-e51ea2b4a100&quot;}}"/>
                <w:id w:val="-1793579252"/>
                <w:placeholder>
                  <w:docPart w:val="7F276FB32DFE4559B03C8578005C7E7B"/>
                </w:placeholder>
                <w15:color w:val="FF0000"/>
              </w:sdtPr>
              <w:sdtContent>
                <w:r w:rsidR="003F2982" w:rsidRPr="00D83E59">
                  <w:rPr>
                    <w:rFonts w:asciiTheme="majorHAnsi" w:hAnsiTheme="majorHAnsi"/>
                    <w:noProof w:val="0"/>
                    <w:lang w:val="de-DE"/>
                  </w:rPr>
                  <w:t>Benedikt Börner</w:t>
                </w:r>
              </w:sdtContent>
            </w:sdt>
            <w:r w:rsidR="00FB2350" w:rsidRPr="00D83E59">
              <w:rPr>
                <w:rFonts w:asciiTheme="majorHAnsi" w:hAnsiTheme="majorHAnsi"/>
                <w:noProof w:val="0"/>
                <w:lang w:val="de-DE"/>
              </w:rPr>
              <w:t xml:space="preserve"> | </w:t>
            </w:r>
            <w:sdt>
              <w:sdtPr>
                <w:rPr>
                  <w:rFonts w:asciiTheme="majorHAnsi" w:hAnsiTheme="majorHAnsi"/>
                  <w:noProof w:val="0"/>
                  <w:lang w:val="de-DE"/>
                </w:rPr>
                <w:alias w:val="Date"/>
                <w:tag w:val="{&quot;templafy&quot;:{&quot;id&quot;:&quot;eadc4d59-5af0-46d6-a6a6-c30ff2f03625&quot;}}"/>
                <w:id w:val="883915943"/>
                <w:placeholder>
                  <w:docPart w:val="18F5B7C84FE84041BCE63D438C663186"/>
                </w:placeholder>
                <w15:color w:val="FF0000"/>
              </w:sdtPr>
              <w:sdtContent>
                <w:r w:rsidR="004C2C2D" w:rsidRPr="00D83E59">
                  <w:rPr>
                    <w:rFonts w:asciiTheme="majorHAnsi" w:hAnsiTheme="majorHAnsi"/>
                    <w:noProof w:val="0"/>
                    <w:lang w:val="de-DE"/>
                  </w:rPr>
                  <w:t>2</w:t>
                </w:r>
                <w:r w:rsidR="00B379EB">
                  <w:rPr>
                    <w:rFonts w:asciiTheme="majorHAnsi" w:hAnsiTheme="majorHAnsi"/>
                    <w:noProof w:val="0"/>
                    <w:lang w:val="de-DE"/>
                  </w:rPr>
                  <w:t>8</w:t>
                </w:r>
                <w:r w:rsidR="00924641" w:rsidRPr="00D83E59">
                  <w:rPr>
                    <w:rFonts w:asciiTheme="majorHAnsi" w:hAnsiTheme="majorHAnsi"/>
                    <w:noProof w:val="0"/>
                    <w:lang w:val="de-DE"/>
                  </w:rPr>
                  <w:t>.</w:t>
                </w:r>
                <w:r w:rsidR="00401326">
                  <w:rPr>
                    <w:rFonts w:asciiTheme="majorHAnsi" w:hAnsiTheme="majorHAnsi"/>
                    <w:noProof w:val="0"/>
                    <w:lang w:val="de-DE"/>
                  </w:rPr>
                  <w:t>05</w:t>
                </w:r>
                <w:r w:rsidR="00924641" w:rsidRPr="00D83E59">
                  <w:rPr>
                    <w:rFonts w:asciiTheme="majorHAnsi" w:hAnsiTheme="majorHAnsi"/>
                    <w:noProof w:val="0"/>
                    <w:lang w:val="de-DE"/>
                  </w:rPr>
                  <w:t>.202</w:t>
                </w:r>
                <w:r w:rsidR="00401326">
                  <w:rPr>
                    <w:rFonts w:asciiTheme="majorHAnsi" w:hAnsiTheme="majorHAnsi"/>
                    <w:noProof w:val="0"/>
                    <w:lang w:val="de-DE"/>
                  </w:rPr>
                  <w:t>5</w:t>
                </w:r>
              </w:sdtContent>
            </w:sdt>
          </w:p>
        </w:tc>
      </w:tr>
      <w:tr w:rsidR="00FB2350" w:rsidRPr="00D83E59" w14:paraId="599B1968" w14:textId="77777777" w:rsidTr="00B0641C">
        <w:trPr>
          <w:trHeight w:hRule="exact" w:val="4535"/>
        </w:trPr>
        <w:tc>
          <w:tcPr>
            <w:tcW w:w="8080" w:type="dxa"/>
          </w:tcPr>
          <w:p w14:paraId="7227876E" w14:textId="5022F34F" w:rsidR="00FB2350" w:rsidRPr="00D83E59" w:rsidRDefault="008B1FD3" w:rsidP="0052761B">
            <w:pPr>
              <w:pStyle w:val="DocumentTitle"/>
            </w:pPr>
            <w:r w:rsidRPr="00D83E59">
              <w:t>Search Brief</w:t>
            </w:r>
          </w:p>
          <w:sdt>
            <w:sdtPr>
              <w:rPr>
                <w:rFonts w:asciiTheme="majorHAnsi" w:hAnsiTheme="majorHAnsi"/>
              </w:rPr>
              <w:id w:val="145566062"/>
              <w:placeholder>
                <w:docPart w:val="3DAA6DE168FE4FF68ED4A840BDD56BBB"/>
              </w:placeholder>
            </w:sdtPr>
            <w:sdtContent>
              <w:p w14:paraId="618F9CA5" w14:textId="67DCFEE1" w:rsidR="003F2982" w:rsidRPr="00AB0D03" w:rsidRDefault="003F2982" w:rsidP="003F2982">
                <w:pPr>
                  <w:pStyle w:val="DocumentSubheader"/>
                  <w:rPr>
                    <w:rFonts w:asciiTheme="majorHAnsi" w:hAnsiTheme="majorHAnsi"/>
                    <w:sz w:val="32"/>
                    <w:szCs w:val="32"/>
                  </w:rPr>
                </w:pPr>
              </w:p>
              <w:sdt>
                <w:sdtPr>
                  <w:rPr>
                    <w:rFonts w:asciiTheme="majorHAnsi" w:hAnsiTheme="majorHAnsi"/>
                    <w:sz w:val="32"/>
                    <w:szCs w:val="32"/>
                  </w:rPr>
                  <w:id w:val="-835220023"/>
                  <w:placeholder>
                    <w:docPart w:val="7C490E40D38744A08A0D7674372C99DA"/>
                  </w:placeholder>
                </w:sdtPr>
                <w:sdtContent>
                  <w:p w14:paraId="2BBA5EF3" w14:textId="77777777" w:rsidR="005A0FAD" w:rsidRPr="00AB0D03" w:rsidRDefault="005A0FAD" w:rsidP="005A0FAD">
                    <w:pPr>
                      <w:pStyle w:val="DocumentSubheader"/>
                      <w:rPr>
                        <w:rFonts w:asciiTheme="majorHAnsi" w:hAnsiTheme="majorHAnsi"/>
                        <w:sz w:val="32"/>
                        <w:szCs w:val="32"/>
                      </w:rPr>
                    </w:pPr>
                    <w:r w:rsidRPr="00AB0D03">
                      <w:rPr>
                        <w:rFonts w:asciiTheme="majorHAnsi" w:hAnsiTheme="majorHAnsi"/>
                        <w:sz w:val="32"/>
                        <w:szCs w:val="32"/>
                      </w:rPr>
                      <w:t xml:space="preserve">Technischer Geschäftsführer (m/w/d) </w:t>
                    </w:r>
                  </w:p>
                  <w:p w14:paraId="27D950CB" w14:textId="77777777" w:rsidR="005A0FAD" w:rsidRPr="00AB0D03" w:rsidRDefault="005A0FAD" w:rsidP="005A0FAD">
                    <w:pPr>
                      <w:pStyle w:val="DocumentSubheader"/>
                      <w:rPr>
                        <w:rFonts w:asciiTheme="majorHAnsi" w:hAnsiTheme="majorHAnsi"/>
                        <w:sz w:val="32"/>
                        <w:szCs w:val="32"/>
                      </w:rPr>
                    </w:pPr>
                  </w:p>
                  <w:p w14:paraId="7FFDA594" w14:textId="08EBB2C2" w:rsidR="00F75930" w:rsidRPr="00AB0D03" w:rsidRDefault="005F3485" w:rsidP="005D613F">
                    <w:pPr>
                      <w:pStyle w:val="DocumentSubheader"/>
                      <w:jc w:val="left"/>
                      <w:rPr>
                        <w:rFonts w:asciiTheme="majorHAnsi" w:hAnsiTheme="majorHAnsi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/>
                        <w:sz w:val="32"/>
                        <w:szCs w:val="32"/>
                      </w:rPr>
                      <w:t>Kunde</w:t>
                    </w:r>
                  </w:p>
                </w:sdtContent>
              </w:sdt>
              <w:p w14:paraId="71836A8A" w14:textId="7A538892" w:rsidR="005D613F" w:rsidRPr="00D83E59" w:rsidRDefault="00000000" w:rsidP="003F2982">
                <w:pPr>
                  <w:pStyle w:val="DocumentSubheader"/>
                  <w:rPr>
                    <w:rFonts w:asciiTheme="majorHAnsi" w:hAnsiTheme="majorHAnsi"/>
                  </w:rPr>
                </w:pPr>
              </w:p>
            </w:sdtContent>
          </w:sdt>
        </w:tc>
      </w:tr>
      <w:tr w:rsidR="003A6874" w:rsidRPr="005F3485" w14:paraId="2FE8E920" w14:textId="77777777" w:rsidTr="00B0641C">
        <w:trPr>
          <w:trHeight w:val="6917"/>
        </w:trPr>
        <w:tc>
          <w:tcPr>
            <w:tcW w:w="8080" w:type="dxa"/>
            <w:vAlign w:val="bottom"/>
          </w:tcPr>
          <w:sdt>
            <w:sdtPr>
              <w:rPr>
                <w:rFonts w:asciiTheme="majorHAnsi" w:hAnsiTheme="majorHAnsi"/>
                <w:noProof w:val="0"/>
                <w:lang w:val="de-DE"/>
              </w:rPr>
              <w:alias w:val="Document Footer Heading"/>
              <w:tag w:val="{&quot;templafy&quot;:{&quot;id&quot;:&quot;3df885b9-8d13-4bc9-8de9-c3eaa3274655&quot;}}"/>
              <w:id w:val="-132650301"/>
              <w:placeholder>
                <w:docPart w:val="995B11710AC44D8584B2C38C26CD84AC"/>
              </w:placeholder>
              <w15:color w:val="FF0000"/>
            </w:sdtPr>
            <w:sdtContent>
              <w:p w14:paraId="2E2A8C90" w14:textId="55990C9D" w:rsidR="00B9550E" w:rsidRPr="005F3485" w:rsidRDefault="006E5CB6" w:rsidP="003F22FC">
                <w:pPr>
                  <w:pStyle w:val="Template-NameFooterHeading"/>
                  <w:rPr>
                    <w:rFonts w:asciiTheme="majorHAnsi" w:hAnsiTheme="majorHAnsi"/>
                    <w:noProof w:val="0"/>
                    <w:lang w:val="en-US"/>
                  </w:rPr>
                </w:pPr>
                <w:r w:rsidRPr="005F3485">
                  <w:rPr>
                    <w:rFonts w:asciiTheme="majorHAnsi" w:hAnsiTheme="majorHAnsi"/>
                    <w:noProof w:val="0"/>
                    <w:lang w:val="en-US"/>
                  </w:rPr>
                  <w:t>Executive Search</w:t>
                </w:r>
              </w:p>
            </w:sdtContent>
          </w:sdt>
          <w:sdt>
            <w:sdtPr>
              <w:rPr>
                <w:rFonts w:asciiTheme="majorHAnsi" w:hAnsiTheme="majorHAnsi"/>
                <w:noProof w:val="0"/>
                <w:lang w:val="de-DE"/>
              </w:rPr>
              <w:alias w:val="Document Footer"/>
              <w:tag w:val="{&quot;templafy&quot;:{&quot;id&quot;:&quot;ddf50e01-7b97-4355-b83c-bd2e6bde138a&quot;}}"/>
              <w:id w:val="-1503664341"/>
              <w:placeholder>
                <w:docPart w:val="DFB41227DB67413DA1565BBA3DF043B9"/>
              </w:placeholder>
              <w:showingPlcHdr/>
              <w15:color w:val="FF0000"/>
            </w:sdtPr>
            <w:sdtContent>
              <w:p w14:paraId="315F4BBA" w14:textId="7C62A8D6" w:rsidR="00F75930" w:rsidRPr="005F3485" w:rsidRDefault="005F3485" w:rsidP="00F75930">
                <w:pPr>
                  <w:pStyle w:val="Template-Footer"/>
                  <w:rPr>
                    <w:rFonts w:asciiTheme="majorHAnsi" w:hAnsiTheme="majorHAnsi"/>
                    <w:noProof w:val="0"/>
                    <w:lang w:val="en-US"/>
                  </w:rPr>
                </w:pPr>
                <w:r w:rsidRPr="00DA767F">
                  <w:rPr>
                    <w:rStyle w:val="Platzhaltertext"/>
                  </w:rPr>
                  <w:t>Click or tap here to enter text.</w:t>
                </w:r>
              </w:p>
            </w:sdtContent>
          </w:sdt>
        </w:tc>
      </w:tr>
    </w:tbl>
    <w:p w14:paraId="15444034" w14:textId="77777777" w:rsidR="00ED23F4" w:rsidRPr="005F3485" w:rsidRDefault="00ED23F4">
      <w:pPr>
        <w:rPr>
          <w:rFonts w:asciiTheme="majorHAnsi" w:hAnsiTheme="majorHAnsi"/>
          <w:lang w:val="en-US"/>
        </w:rPr>
        <w:sectPr w:rsidR="00ED23F4" w:rsidRPr="005F3485" w:rsidSect="007419D5">
          <w:headerReference w:type="default" r:id="rId13"/>
          <w:footerReference w:type="default" r:id="rId14"/>
          <w:headerReference w:type="first" r:id="rId15"/>
          <w:pgSz w:w="11906" w:h="16838" w:code="9"/>
          <w:pgMar w:top="816" w:right="1304" w:bottom="964" w:left="1304" w:header="709" w:footer="567" w:gutter="0"/>
          <w:cols w:space="708"/>
          <w:docGrid w:linePitch="360"/>
        </w:sectPr>
      </w:pPr>
    </w:p>
    <w:p w14:paraId="2D941BAF" w14:textId="77777777" w:rsidR="0086027E" w:rsidRPr="00D83E59" w:rsidRDefault="0086027E" w:rsidP="0086027E">
      <w:pPr>
        <w:pStyle w:val="berschrift1"/>
      </w:pPr>
      <w:r w:rsidRPr="00D83E59">
        <w:lastRenderedPageBreak/>
        <w:t>Allgemeines</w:t>
      </w:r>
    </w:p>
    <w:tbl>
      <w:tblPr>
        <w:tblStyle w:val="MUSTYLE4"/>
        <w:tblW w:w="8957" w:type="dxa"/>
        <w:tblLook w:val="04A0" w:firstRow="1" w:lastRow="0" w:firstColumn="1" w:lastColumn="0" w:noHBand="0" w:noVBand="1"/>
      </w:tblPr>
      <w:tblGrid>
        <w:gridCol w:w="8957"/>
      </w:tblGrid>
      <w:tr w:rsidR="0086027E" w:rsidRPr="00D83E59" w14:paraId="28F2C797" w14:textId="77777777" w:rsidTr="004443E8">
        <w:trPr>
          <w:trHeight w:val="2948"/>
        </w:trPr>
        <w:tc>
          <w:tcPr>
            <w:tcW w:w="8957" w:type="dxa"/>
          </w:tcPr>
          <w:p w14:paraId="2D3363DE" w14:textId="21CC4B58" w:rsidR="001D38BF" w:rsidRDefault="009D5911" w:rsidP="001D38BF">
            <w:pPr>
              <w:rPr>
                <w:rFonts w:asciiTheme="minorHAnsi" w:hAnsiTheme="minorHAnsi"/>
              </w:rPr>
            </w:pPr>
            <w:r w:rsidRPr="009D5911">
              <w:rPr>
                <w:rFonts w:asciiTheme="minorHAnsi" w:hAnsiTheme="minorHAnsi"/>
              </w:rPr>
              <w:t xml:space="preserve">Die </w:t>
            </w:r>
            <w:r w:rsidR="00E90010">
              <w:rPr>
                <w:rFonts w:asciiTheme="minorHAnsi" w:hAnsiTheme="minorHAnsi"/>
              </w:rPr>
              <w:t>Unternehmensgruppe</w:t>
            </w:r>
            <w:r w:rsidRPr="009D5911">
              <w:rPr>
                <w:rFonts w:asciiTheme="minorHAnsi" w:hAnsiTheme="minorHAnsi"/>
              </w:rPr>
              <w:t>, gegründet im 19. Jahrhundert, ist heute einer der größten Mobilitätsanbieter Deutschlands mit über 2.500 Mitarbeitenden in verschiedenen Tochtergesellschaften. Das Unternehmen konzentriert sich auf Fahrzeughandel und -wartung, Mobilitätsdienstleistungen und Fahrzeugbau.</w:t>
            </w:r>
          </w:p>
          <w:p w14:paraId="43DD7412" w14:textId="77777777" w:rsidR="009D5911" w:rsidRPr="001D38BF" w:rsidRDefault="009D5911" w:rsidP="001D38BF">
            <w:pPr>
              <w:rPr>
                <w:rFonts w:asciiTheme="minorHAnsi" w:hAnsiTheme="minorHAnsi"/>
              </w:rPr>
            </w:pPr>
          </w:p>
          <w:p w14:paraId="315D92C4" w14:textId="6200B129" w:rsidR="00E90010" w:rsidRDefault="00E90010" w:rsidP="00E90010">
            <w:pPr>
              <w:rPr>
                <w:rFonts w:asciiTheme="minorHAnsi" w:hAnsiTheme="minorHAnsi"/>
              </w:rPr>
            </w:pPr>
            <w:r w:rsidRPr="00E90010">
              <w:rPr>
                <w:rFonts w:asciiTheme="minorHAnsi" w:hAnsiTheme="minorHAnsi"/>
              </w:rPr>
              <w:t xml:space="preserve">Seit 2021 gehört ein führender Anbieter von Sonderfahrzeugen zur </w:t>
            </w:r>
            <w:r>
              <w:rPr>
                <w:rFonts w:asciiTheme="minorHAnsi" w:hAnsiTheme="minorHAnsi"/>
              </w:rPr>
              <w:t>Unternehmensgruppe</w:t>
            </w:r>
            <w:r w:rsidRPr="00E90010">
              <w:rPr>
                <w:rFonts w:asciiTheme="minorHAnsi" w:hAnsiTheme="minorHAnsi"/>
              </w:rPr>
              <w:t xml:space="preserve">. Mit weltweit mehr als </w:t>
            </w:r>
            <w:r>
              <w:rPr>
                <w:rFonts w:asciiTheme="minorHAnsi" w:hAnsiTheme="minorHAnsi"/>
              </w:rPr>
              <w:t>10</w:t>
            </w:r>
            <w:r w:rsidRPr="00E90010">
              <w:rPr>
                <w:rFonts w:asciiTheme="minorHAnsi" w:hAnsiTheme="minorHAnsi"/>
              </w:rPr>
              <w:t xml:space="preserve">00 Beschäftigten hat sich das Unternehmen seit den frühen 2000er Jahren zum führenden europäischen Hersteller von </w:t>
            </w:r>
            <w:r>
              <w:rPr>
                <w:rFonts w:asciiTheme="minorHAnsi" w:hAnsiTheme="minorHAnsi"/>
              </w:rPr>
              <w:t>Nutzfahrzeugen</w:t>
            </w:r>
            <w:r w:rsidRPr="00E90010">
              <w:rPr>
                <w:rFonts w:asciiTheme="minorHAnsi" w:hAnsiTheme="minorHAnsi"/>
              </w:rPr>
              <w:t xml:space="preserve"> entwickelt. Diese hochspezialisierten Fahrzeuge werden in Großserien, Kleinserien oder als Einzelanfertigungen produziert. Fachkräfte in Entwicklung, Technik, Elektronik und Fahrzeugbau arbeiten eng zusammen, um individuelle Kundenlösungen zu realisieren.</w:t>
            </w:r>
          </w:p>
          <w:p w14:paraId="5B90BDB2" w14:textId="77777777" w:rsidR="00E90010" w:rsidRPr="00E90010" w:rsidRDefault="00E90010" w:rsidP="00E90010">
            <w:pPr>
              <w:rPr>
                <w:rFonts w:asciiTheme="minorHAnsi" w:hAnsiTheme="minorHAnsi"/>
              </w:rPr>
            </w:pPr>
          </w:p>
          <w:p w14:paraId="6DD42C90" w14:textId="1B02E8BA" w:rsidR="00E90010" w:rsidRPr="00E90010" w:rsidRDefault="00E90010" w:rsidP="00E90010">
            <w:pPr>
              <w:rPr>
                <w:rFonts w:asciiTheme="minorHAnsi" w:hAnsiTheme="minorHAnsi"/>
              </w:rPr>
            </w:pPr>
            <w:r w:rsidRPr="00E90010">
              <w:rPr>
                <w:rFonts w:asciiTheme="minorHAnsi" w:hAnsiTheme="minorHAnsi"/>
              </w:rPr>
              <w:t xml:space="preserve">Das Unternehmen erzielt im Jahr 2024 einen Umsatz von </w:t>
            </w:r>
            <w:r>
              <w:rPr>
                <w:rFonts w:asciiTheme="minorHAnsi" w:hAnsiTheme="minorHAnsi"/>
              </w:rPr>
              <w:t>3</w:t>
            </w:r>
            <w:r w:rsidRPr="00E90010">
              <w:rPr>
                <w:rFonts w:asciiTheme="minorHAnsi" w:hAnsiTheme="minorHAnsi"/>
              </w:rPr>
              <w:t>00 Millionen Euro, mit einer steigenden Tendenz.</w:t>
            </w:r>
          </w:p>
          <w:p w14:paraId="69742D17" w14:textId="2DE7D184" w:rsidR="0086027E" w:rsidRPr="00D83E59" w:rsidRDefault="0086027E" w:rsidP="001D38BF">
            <w:pPr>
              <w:rPr>
                <w:rFonts w:asciiTheme="majorHAnsi" w:hAnsiTheme="majorHAnsi"/>
              </w:rPr>
            </w:pPr>
          </w:p>
        </w:tc>
      </w:tr>
    </w:tbl>
    <w:p w14:paraId="04DFA57B" w14:textId="77777777" w:rsidR="0086027E" w:rsidRPr="00D83E59" w:rsidRDefault="0086027E" w:rsidP="0086027E">
      <w:pPr>
        <w:rPr>
          <w:rFonts w:asciiTheme="majorHAnsi" w:hAnsiTheme="majorHAnsi"/>
        </w:rPr>
      </w:pPr>
    </w:p>
    <w:p w14:paraId="12DC06F3" w14:textId="14D30D8D" w:rsidR="0086027E" w:rsidRPr="00D83E59" w:rsidRDefault="0086027E" w:rsidP="0086027E">
      <w:pPr>
        <w:pStyle w:val="berschrift2"/>
        <w:rPr>
          <w:rFonts w:asciiTheme="majorHAnsi" w:hAnsiTheme="majorHAnsi"/>
        </w:rPr>
      </w:pPr>
      <w:r w:rsidRPr="00D83E59">
        <w:rPr>
          <w:rFonts w:asciiTheme="majorHAnsi" w:hAnsiTheme="majorHAnsi"/>
        </w:rPr>
        <w:t>Projekthintergrund</w:t>
      </w:r>
    </w:p>
    <w:tbl>
      <w:tblPr>
        <w:tblStyle w:val="MUSTYLE4"/>
        <w:tblW w:w="8957" w:type="dxa"/>
        <w:tblLook w:val="04A0" w:firstRow="1" w:lastRow="0" w:firstColumn="1" w:lastColumn="0" w:noHBand="0" w:noVBand="1"/>
      </w:tblPr>
      <w:tblGrid>
        <w:gridCol w:w="8957"/>
      </w:tblGrid>
      <w:tr w:rsidR="0086027E" w:rsidRPr="00D83E59" w14:paraId="16B0AA4A" w14:textId="77777777" w:rsidTr="004443E8">
        <w:trPr>
          <w:trHeight w:val="2738"/>
        </w:trPr>
        <w:tc>
          <w:tcPr>
            <w:tcW w:w="8957" w:type="dxa"/>
          </w:tcPr>
          <w:p w14:paraId="2A034B33" w14:textId="22A55778" w:rsidR="003D166A" w:rsidRPr="003D166A" w:rsidRDefault="003D166A" w:rsidP="003D166A">
            <w:pPr>
              <w:rPr>
                <w:rFonts w:asciiTheme="minorHAnsi" w:hAnsiTheme="minorHAnsi"/>
              </w:rPr>
            </w:pPr>
            <w:r w:rsidRPr="003D166A">
              <w:rPr>
                <w:rFonts w:asciiTheme="minorHAnsi" w:hAnsiTheme="minorHAnsi"/>
              </w:rPr>
              <w:t xml:space="preserve">Im Zuge einer altersbedingten Nachbesetzung ist man auf der Suche nach </w:t>
            </w:r>
          </w:p>
          <w:p w14:paraId="5B689A99" w14:textId="77777777" w:rsidR="003D166A" w:rsidRPr="003D166A" w:rsidRDefault="003D166A" w:rsidP="003D166A">
            <w:pPr>
              <w:rPr>
                <w:rFonts w:asciiTheme="minorHAnsi" w:hAnsiTheme="minorHAnsi"/>
              </w:rPr>
            </w:pPr>
            <w:r w:rsidRPr="003D166A">
              <w:rPr>
                <w:rFonts w:asciiTheme="minorHAnsi" w:hAnsiTheme="minorHAnsi"/>
              </w:rPr>
              <w:tab/>
            </w:r>
            <w:r w:rsidRPr="003D166A">
              <w:rPr>
                <w:rFonts w:asciiTheme="minorHAnsi" w:hAnsiTheme="minorHAnsi"/>
              </w:rPr>
              <w:tab/>
            </w:r>
          </w:p>
          <w:p w14:paraId="56FFCCD4" w14:textId="77777777" w:rsidR="003D166A" w:rsidRPr="003D166A" w:rsidRDefault="003D166A" w:rsidP="003D166A">
            <w:pPr>
              <w:jc w:val="center"/>
              <w:rPr>
                <w:rFonts w:asciiTheme="minorHAnsi" w:hAnsiTheme="minorHAnsi"/>
              </w:rPr>
            </w:pPr>
            <w:r w:rsidRPr="003D166A">
              <w:rPr>
                <w:rFonts w:asciiTheme="minorHAnsi" w:hAnsiTheme="minorHAnsi"/>
              </w:rPr>
              <w:t>einem Technischen Geschäftsführer (m/w/d).</w:t>
            </w:r>
          </w:p>
          <w:p w14:paraId="2E61B46A" w14:textId="77777777" w:rsidR="003D166A" w:rsidRPr="003D166A" w:rsidRDefault="003D166A" w:rsidP="003D166A">
            <w:pPr>
              <w:rPr>
                <w:rFonts w:asciiTheme="minorHAnsi" w:hAnsiTheme="minorHAnsi"/>
              </w:rPr>
            </w:pPr>
          </w:p>
          <w:p w14:paraId="75530059" w14:textId="77777777" w:rsidR="003D166A" w:rsidRPr="003D166A" w:rsidRDefault="003D166A" w:rsidP="003D166A">
            <w:pPr>
              <w:rPr>
                <w:rFonts w:asciiTheme="minorHAnsi" w:hAnsiTheme="minorHAnsi"/>
              </w:rPr>
            </w:pPr>
          </w:p>
          <w:p w14:paraId="0C415F3B" w14:textId="6EA02F28" w:rsidR="003D166A" w:rsidRPr="003D166A" w:rsidRDefault="003D166A" w:rsidP="003D166A">
            <w:pPr>
              <w:rPr>
                <w:rFonts w:asciiTheme="minorHAnsi" w:hAnsiTheme="minorHAnsi"/>
              </w:rPr>
            </w:pPr>
            <w:r w:rsidRPr="003D166A">
              <w:rPr>
                <w:rFonts w:asciiTheme="minorHAnsi" w:hAnsiTheme="minorHAnsi"/>
              </w:rPr>
              <w:t xml:space="preserve">Dem zukünftigen Stelleninhaber (m/w/d) obliegt </w:t>
            </w:r>
            <w:r w:rsidRPr="00B379EB">
              <w:rPr>
                <w:rFonts w:asciiTheme="minorHAnsi" w:hAnsiTheme="minorHAnsi"/>
                <w:color w:val="000000" w:themeColor="text1"/>
              </w:rPr>
              <w:t xml:space="preserve">als </w:t>
            </w:r>
            <w:r w:rsidR="000119DC" w:rsidRPr="00B379EB">
              <w:rPr>
                <w:rFonts w:asciiTheme="minorHAnsi" w:hAnsiTheme="minorHAnsi"/>
                <w:color w:val="000000" w:themeColor="text1"/>
              </w:rPr>
              <w:t>T</w:t>
            </w:r>
            <w:r w:rsidRPr="00B379EB">
              <w:rPr>
                <w:rFonts w:asciiTheme="minorHAnsi" w:hAnsiTheme="minorHAnsi"/>
                <w:color w:val="000000" w:themeColor="text1"/>
              </w:rPr>
              <w:t>echnische Geschäftsführ</w:t>
            </w:r>
            <w:r w:rsidR="00114FB9" w:rsidRPr="00B379EB">
              <w:rPr>
                <w:rFonts w:asciiTheme="minorHAnsi" w:hAnsiTheme="minorHAnsi"/>
                <w:color w:val="000000" w:themeColor="text1"/>
              </w:rPr>
              <w:t>ung</w:t>
            </w:r>
            <w:r w:rsidRPr="00B379EB">
              <w:rPr>
                <w:rFonts w:asciiTheme="minorHAnsi" w:hAnsiTheme="minorHAnsi"/>
                <w:color w:val="000000" w:themeColor="text1"/>
              </w:rPr>
              <w:t xml:space="preserve"> die Kernaufgabe </w:t>
            </w:r>
            <w:r w:rsidRPr="003D166A">
              <w:rPr>
                <w:rFonts w:asciiTheme="minorHAnsi" w:hAnsiTheme="minorHAnsi"/>
              </w:rPr>
              <w:t>der Werksführungen sowie der Optimierung von Produktions- und Qualitätskennzahlen. Diese gilt es aufzustellen und zu verbessern.</w:t>
            </w:r>
          </w:p>
          <w:p w14:paraId="42EF0884" w14:textId="77777777" w:rsidR="003D166A" w:rsidRPr="003D166A" w:rsidRDefault="003D166A" w:rsidP="003D166A">
            <w:pPr>
              <w:rPr>
                <w:rFonts w:asciiTheme="minorHAnsi" w:hAnsiTheme="minorHAnsi"/>
              </w:rPr>
            </w:pPr>
          </w:p>
          <w:p w14:paraId="67267EA0" w14:textId="18420A53" w:rsidR="003D166A" w:rsidRPr="00B379EB" w:rsidRDefault="003D166A" w:rsidP="003D166A">
            <w:pPr>
              <w:rPr>
                <w:rFonts w:asciiTheme="minorHAnsi" w:hAnsiTheme="minorHAnsi"/>
                <w:color w:val="000000" w:themeColor="text1"/>
              </w:rPr>
            </w:pPr>
            <w:r w:rsidRPr="003D166A">
              <w:rPr>
                <w:rFonts w:asciiTheme="minorHAnsi" w:hAnsiTheme="minorHAnsi"/>
              </w:rPr>
              <w:t xml:space="preserve">Perspektivisch wird die </w:t>
            </w:r>
            <w:r w:rsidR="000F1A07">
              <w:rPr>
                <w:rFonts w:asciiTheme="minorHAnsi" w:hAnsiTheme="minorHAnsi"/>
                <w:color w:val="000000" w:themeColor="text1"/>
              </w:rPr>
              <w:t>Gruppe</w:t>
            </w:r>
            <w:r w:rsidRPr="00B379EB">
              <w:rPr>
                <w:rFonts w:asciiTheme="minorHAnsi" w:hAnsiTheme="minorHAnsi"/>
                <w:color w:val="000000" w:themeColor="text1"/>
              </w:rPr>
              <w:t xml:space="preserve"> ihren starken Wachstumskurs sowohl in Deutschland aber auch Europa sowie weltweit fortsetzen und 2025 mit </w:t>
            </w:r>
            <w:r w:rsidR="000F1A07">
              <w:rPr>
                <w:rFonts w:asciiTheme="minorHAnsi" w:hAnsiTheme="minorHAnsi"/>
                <w:color w:val="000000" w:themeColor="text1"/>
              </w:rPr>
              <w:t>mehreren</w:t>
            </w:r>
            <w:r w:rsidRPr="00B379EB">
              <w:rPr>
                <w:rFonts w:asciiTheme="minorHAnsi" w:hAnsiTheme="minorHAnsi"/>
                <w:color w:val="000000" w:themeColor="text1"/>
              </w:rPr>
              <w:t xml:space="preserve"> Werken (</w:t>
            </w:r>
            <w:r w:rsidR="00DC0F44" w:rsidRPr="00B379EB">
              <w:rPr>
                <w:rFonts w:asciiTheme="minorHAnsi" w:hAnsiTheme="minorHAnsi"/>
                <w:color w:val="000000" w:themeColor="text1"/>
              </w:rPr>
              <w:t>eines</w:t>
            </w:r>
            <w:r w:rsidRPr="00B379EB">
              <w:rPr>
                <w:rFonts w:asciiTheme="minorHAnsi" w:hAnsiTheme="minorHAnsi"/>
                <w:color w:val="000000" w:themeColor="text1"/>
              </w:rPr>
              <w:t xml:space="preserve"> als Joint Venture) die Produktionskapazitäten ausbauen. Hier sollte der neue Stelleninhaber</w:t>
            </w:r>
            <w:r w:rsidR="00DC0F44" w:rsidRPr="00B379EB">
              <w:rPr>
                <w:rFonts w:asciiTheme="minorHAnsi" w:hAnsiTheme="minorHAnsi"/>
                <w:color w:val="000000" w:themeColor="text1"/>
              </w:rPr>
              <w:t xml:space="preserve"> oder die neue Stelleninhaberin</w:t>
            </w:r>
            <w:r w:rsidRPr="00B379EB">
              <w:rPr>
                <w:rFonts w:asciiTheme="minorHAnsi" w:hAnsiTheme="minorHAnsi"/>
                <w:color w:val="000000" w:themeColor="text1"/>
              </w:rPr>
              <w:t xml:space="preserve"> Impulse zur Portfolio-Erweiterung geben sowie eine nachhaltige Personalplanung sicherstellen.</w:t>
            </w:r>
          </w:p>
          <w:p w14:paraId="4AD4B5B0" w14:textId="77777777" w:rsidR="003D166A" w:rsidRPr="00B379EB" w:rsidRDefault="003D166A" w:rsidP="003D166A">
            <w:pPr>
              <w:rPr>
                <w:rFonts w:asciiTheme="minorHAnsi" w:hAnsiTheme="minorHAnsi"/>
                <w:color w:val="000000" w:themeColor="text1"/>
              </w:rPr>
            </w:pPr>
          </w:p>
          <w:p w14:paraId="5D4AFA8D" w14:textId="173FBE3B" w:rsidR="003D166A" w:rsidRPr="003D166A" w:rsidRDefault="003D166A" w:rsidP="003D166A">
            <w:pPr>
              <w:rPr>
                <w:rFonts w:asciiTheme="minorHAnsi" w:hAnsiTheme="minorHAnsi"/>
              </w:rPr>
            </w:pPr>
            <w:r w:rsidRPr="00B379EB">
              <w:rPr>
                <w:rFonts w:asciiTheme="minorHAnsi" w:hAnsiTheme="minorHAnsi"/>
                <w:color w:val="000000" w:themeColor="text1"/>
              </w:rPr>
              <w:t xml:space="preserve">Die Herausforderung der Funktion besteht </w:t>
            </w:r>
            <w:r w:rsidRPr="003D166A">
              <w:rPr>
                <w:rFonts w:asciiTheme="minorHAnsi" w:hAnsiTheme="minorHAnsi"/>
              </w:rPr>
              <w:t>darin, die Effizienzsteigerungen entlang der Wertschöpfungskette zu erzielen</w:t>
            </w:r>
            <w:r w:rsidR="000A7063">
              <w:rPr>
                <w:rFonts w:asciiTheme="minorHAnsi" w:hAnsiTheme="minorHAnsi"/>
              </w:rPr>
              <w:t>,</w:t>
            </w:r>
            <w:r w:rsidRPr="003D166A">
              <w:rPr>
                <w:rFonts w:asciiTheme="minorHAnsi" w:hAnsiTheme="minorHAnsi"/>
              </w:rPr>
              <w:t xml:space="preserve"> </w:t>
            </w:r>
            <w:r w:rsidR="00066BEB">
              <w:rPr>
                <w:rFonts w:asciiTheme="minorHAnsi" w:hAnsiTheme="minorHAnsi"/>
              </w:rPr>
              <w:t>in</w:t>
            </w:r>
            <w:r w:rsidRPr="003D166A">
              <w:rPr>
                <w:rFonts w:asciiTheme="minorHAnsi" w:hAnsiTheme="minorHAnsi"/>
              </w:rPr>
              <w:t xml:space="preserve"> der Entwicklung der Sonderfahrzeuge, </w:t>
            </w:r>
            <w:r w:rsidR="00066BEB">
              <w:rPr>
                <w:rFonts w:asciiTheme="minorHAnsi" w:hAnsiTheme="minorHAnsi"/>
              </w:rPr>
              <w:t>im</w:t>
            </w:r>
            <w:r w:rsidRPr="003D166A">
              <w:rPr>
                <w:rFonts w:asciiTheme="minorHAnsi" w:hAnsiTheme="minorHAnsi"/>
              </w:rPr>
              <w:t xml:space="preserve"> Einkauf und</w:t>
            </w:r>
            <w:r w:rsidR="00066BEB">
              <w:rPr>
                <w:rFonts w:asciiTheme="minorHAnsi" w:hAnsiTheme="minorHAnsi"/>
              </w:rPr>
              <w:t xml:space="preserve"> in</w:t>
            </w:r>
            <w:r w:rsidRPr="003D166A">
              <w:rPr>
                <w:rFonts w:asciiTheme="minorHAnsi" w:hAnsiTheme="minorHAnsi"/>
              </w:rPr>
              <w:t xml:space="preserve"> der Produktion. Produktionsprozesse sollten weniger störanfällig sein, die Bestandszeiten gilt es zu verringern und die Qualitätsfehlerkosten zu reduzieren.</w:t>
            </w:r>
          </w:p>
          <w:p w14:paraId="207AD65B" w14:textId="77777777" w:rsidR="003D166A" w:rsidRPr="003D166A" w:rsidRDefault="003D166A" w:rsidP="003D166A">
            <w:pPr>
              <w:rPr>
                <w:rFonts w:asciiTheme="minorHAnsi" w:hAnsiTheme="minorHAnsi"/>
              </w:rPr>
            </w:pPr>
          </w:p>
          <w:p w14:paraId="237E2073" w14:textId="6835E13B" w:rsidR="003D166A" w:rsidRPr="003D166A" w:rsidRDefault="003D166A" w:rsidP="003D166A">
            <w:pPr>
              <w:rPr>
                <w:rFonts w:asciiTheme="minorHAnsi" w:hAnsiTheme="minorHAnsi"/>
              </w:rPr>
            </w:pPr>
            <w:r w:rsidRPr="003D166A">
              <w:rPr>
                <w:rFonts w:asciiTheme="minorHAnsi" w:hAnsiTheme="minorHAnsi"/>
              </w:rPr>
              <w:t>Er/sie sollte eine einheitliche Produktionsplanung und Steuerung, Materialwirtschafts-, Einkaufs-, sowie Personalstruktur für alle Produktionsbereiche aufzusetzen. Darüber hinaus wird ein abgestimmtes ERP-</w:t>
            </w:r>
            <w:r w:rsidR="00B07828">
              <w:rPr>
                <w:rFonts w:asciiTheme="minorHAnsi" w:hAnsiTheme="minorHAnsi"/>
              </w:rPr>
              <w:t xml:space="preserve"> </w:t>
            </w:r>
            <w:r w:rsidRPr="003D166A">
              <w:rPr>
                <w:rFonts w:asciiTheme="minorHAnsi" w:hAnsiTheme="minorHAnsi"/>
              </w:rPr>
              <w:t>sowie Produktionssystem zum Einsatz kommen.</w:t>
            </w:r>
          </w:p>
          <w:p w14:paraId="38AFA8E1" w14:textId="77777777" w:rsidR="003D166A" w:rsidRPr="003D166A" w:rsidRDefault="003D166A" w:rsidP="003D166A">
            <w:pPr>
              <w:rPr>
                <w:rFonts w:asciiTheme="minorHAnsi" w:hAnsiTheme="minorHAnsi"/>
              </w:rPr>
            </w:pPr>
          </w:p>
          <w:p w14:paraId="46ED3FAD" w14:textId="30AE6A96" w:rsidR="00255E43" w:rsidRPr="00D83E59" w:rsidRDefault="003D166A" w:rsidP="003D166A">
            <w:pPr>
              <w:rPr>
                <w:rFonts w:asciiTheme="minorHAnsi" w:hAnsiTheme="minorHAnsi"/>
              </w:rPr>
            </w:pPr>
            <w:r w:rsidRPr="003D166A">
              <w:rPr>
                <w:rFonts w:asciiTheme="minorHAnsi" w:hAnsiTheme="minorHAnsi"/>
              </w:rPr>
              <w:t>Es ist immanent, dass die neue technische Geschäftsführung, neben Erfahrung in Just in Time Produktion auch ein technisches Serienproduktionswissen (LEAN</w:t>
            </w:r>
            <w:r w:rsidR="00BB702C">
              <w:rPr>
                <w:rFonts w:asciiTheme="minorHAnsi" w:hAnsiTheme="minorHAnsi"/>
              </w:rPr>
              <w:t>-</w:t>
            </w:r>
            <w:r w:rsidRPr="003D166A">
              <w:rPr>
                <w:rFonts w:asciiTheme="minorHAnsi" w:hAnsiTheme="minorHAnsi"/>
              </w:rPr>
              <w:t>Prozesse sowie Projektmanagement-Methoden) mitbringt und dies mit zeitgemäße</w:t>
            </w:r>
            <w:r w:rsidR="001F03CD">
              <w:rPr>
                <w:rFonts w:asciiTheme="minorHAnsi" w:hAnsiTheme="minorHAnsi"/>
              </w:rPr>
              <w:t>m</w:t>
            </w:r>
            <w:r w:rsidRPr="003D166A">
              <w:rPr>
                <w:rFonts w:asciiTheme="minorHAnsi" w:hAnsiTheme="minorHAnsi"/>
              </w:rPr>
              <w:t xml:space="preserve"> Führungsstil zu verknüpfen weiß.</w:t>
            </w:r>
          </w:p>
        </w:tc>
      </w:tr>
    </w:tbl>
    <w:p w14:paraId="02E75AC2" w14:textId="77777777" w:rsidR="005E036E" w:rsidRPr="00D83E59" w:rsidRDefault="005E036E" w:rsidP="00D2213D">
      <w:pPr>
        <w:pStyle w:val="berschrift2"/>
        <w:rPr>
          <w:rFonts w:asciiTheme="majorHAnsi" w:hAnsiTheme="majorHAnsi"/>
        </w:rPr>
      </w:pPr>
    </w:p>
    <w:p w14:paraId="68ECEF37" w14:textId="77777777" w:rsidR="005E036E" w:rsidRPr="00D83E59" w:rsidRDefault="005E036E" w:rsidP="00D2213D">
      <w:pPr>
        <w:pStyle w:val="berschrift2"/>
        <w:rPr>
          <w:rFonts w:asciiTheme="majorHAnsi" w:hAnsiTheme="majorHAnsi"/>
        </w:rPr>
      </w:pPr>
    </w:p>
    <w:p w14:paraId="37C7984C" w14:textId="77777777" w:rsidR="005E036E" w:rsidRPr="00D83E59" w:rsidRDefault="005E036E" w:rsidP="00D2213D">
      <w:pPr>
        <w:pStyle w:val="berschrift2"/>
        <w:rPr>
          <w:rFonts w:asciiTheme="majorHAnsi" w:hAnsiTheme="majorHAnsi"/>
        </w:rPr>
      </w:pPr>
    </w:p>
    <w:p w14:paraId="4C9C0586" w14:textId="2C661561" w:rsidR="007A0F15" w:rsidRPr="00D83E59" w:rsidRDefault="005E036E" w:rsidP="00B50E75">
      <w:pPr>
        <w:spacing w:line="240" w:lineRule="atLeast"/>
        <w:jc w:val="left"/>
        <w:rPr>
          <w:rFonts w:asciiTheme="majorHAnsi" w:eastAsiaTheme="majorEastAsia" w:hAnsiTheme="majorHAnsi"/>
          <w:color w:val="076BB2" w:themeColor="background2"/>
          <w:spacing w:val="-6"/>
          <w:sz w:val="24"/>
          <w:szCs w:val="26"/>
        </w:rPr>
      </w:pPr>
      <w:r w:rsidRPr="00D83E59">
        <w:rPr>
          <w:rFonts w:asciiTheme="majorHAnsi" w:hAnsiTheme="majorHAnsi"/>
        </w:rPr>
        <w:br w:type="page"/>
      </w:r>
    </w:p>
    <w:p w14:paraId="6A23686B" w14:textId="27CDC9DF" w:rsidR="007A0F15" w:rsidRPr="00D83E59" w:rsidRDefault="007A0F15" w:rsidP="0091241F">
      <w:pPr>
        <w:pStyle w:val="berschrift2"/>
      </w:pPr>
      <w:r w:rsidRPr="00D83E59">
        <w:rPr>
          <w:rFonts w:asciiTheme="majorHAnsi" w:hAnsiTheme="majorHAnsi"/>
        </w:rPr>
        <w:lastRenderedPageBreak/>
        <w:t xml:space="preserve">Organigramm </w:t>
      </w:r>
      <w:r w:rsidR="00742A5D">
        <w:rPr>
          <w:rFonts w:asciiTheme="majorHAnsi" w:hAnsiTheme="majorHAnsi"/>
        </w:rPr>
        <w:t>1</w:t>
      </w:r>
    </w:p>
    <w:p w14:paraId="645F34DE" w14:textId="10DBECFA" w:rsidR="005E036E" w:rsidRPr="00D83E59" w:rsidRDefault="005E036E" w:rsidP="005E036E"/>
    <w:p w14:paraId="62956F82" w14:textId="1BDE034F" w:rsidR="00B53C4D" w:rsidRPr="00D83E59" w:rsidRDefault="00B53C4D" w:rsidP="00B53C4D"/>
    <w:p w14:paraId="11D4EB55" w14:textId="56B7E42E" w:rsidR="00B53C4D" w:rsidRPr="00D83E59" w:rsidRDefault="00426D4B" w:rsidP="00B53C4D">
      <w:r w:rsidRPr="00426D4B">
        <w:rPr>
          <w:noProof/>
        </w:rPr>
        <w:drawing>
          <wp:inline distT="0" distB="0" distL="0" distR="0" wp14:anchorId="67B9953F" wp14:editId="1995DCCC">
            <wp:extent cx="6156325" cy="2784475"/>
            <wp:effectExtent l="0" t="0" r="0" b="0"/>
            <wp:docPr id="396732512" name="Grafik 1" descr="Ein Bild, das weiß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32512" name="Grafik 1" descr="Ein Bild, das weiß, Design enthält.&#10;&#10;KI-generierte Inhalte können fehlerhaft sei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9E6B" w14:textId="77777777" w:rsidR="00B53C4D" w:rsidRDefault="00B53C4D" w:rsidP="00B53C4D"/>
    <w:p w14:paraId="38220970" w14:textId="7CD58FD5" w:rsidR="00B14AA7" w:rsidRDefault="00B14AA7" w:rsidP="00B14AA7">
      <w:pPr>
        <w:pStyle w:val="berschrift2"/>
        <w:rPr>
          <w:rFonts w:asciiTheme="majorHAnsi" w:hAnsiTheme="majorHAnsi"/>
        </w:rPr>
      </w:pPr>
      <w:r w:rsidRPr="00D83E59">
        <w:rPr>
          <w:rFonts w:asciiTheme="majorHAnsi" w:hAnsiTheme="majorHAnsi"/>
        </w:rPr>
        <w:t xml:space="preserve">Organigramm </w:t>
      </w:r>
      <w:r w:rsidR="00742A5D">
        <w:rPr>
          <w:rFonts w:asciiTheme="majorHAnsi" w:hAnsiTheme="majorHAnsi"/>
        </w:rPr>
        <w:t>1</w:t>
      </w:r>
    </w:p>
    <w:p w14:paraId="7C7752F7" w14:textId="77777777" w:rsidR="00E32544" w:rsidRDefault="00E32544" w:rsidP="00E32544"/>
    <w:p w14:paraId="67D35DE6" w14:textId="2F31B1A9" w:rsidR="00E32544" w:rsidRPr="00E32544" w:rsidRDefault="00E32544" w:rsidP="00E32544"/>
    <w:p w14:paraId="1CEBBFFB" w14:textId="77777777" w:rsidR="00B14AA7" w:rsidRDefault="00B14AA7" w:rsidP="00B53C4D"/>
    <w:p w14:paraId="39268C83" w14:textId="6A9FB305" w:rsidR="00B14AA7" w:rsidRDefault="00426D4B" w:rsidP="00B53C4D">
      <w:r w:rsidRPr="00426D4B">
        <w:rPr>
          <w:noProof/>
        </w:rPr>
        <w:drawing>
          <wp:inline distT="0" distB="0" distL="0" distR="0" wp14:anchorId="0BA3B231" wp14:editId="25444332">
            <wp:extent cx="6156325" cy="2784475"/>
            <wp:effectExtent l="0" t="0" r="0" b="0"/>
            <wp:docPr id="1985258095" name="Grafik 1" descr="Ein Bild, das weiß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58095" name="Grafik 1" descr="Ein Bild, das weiß, Design enthält.&#10;&#10;KI-generierte Inhalte können fehlerhaft sei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3761" w14:textId="77777777" w:rsidR="00B14AA7" w:rsidRDefault="00B14AA7" w:rsidP="00B53C4D"/>
    <w:p w14:paraId="528246E1" w14:textId="77777777" w:rsidR="005712F3" w:rsidRDefault="005712F3" w:rsidP="00B53C4D"/>
    <w:p w14:paraId="54B829A2" w14:textId="77777777" w:rsidR="00B14AA7" w:rsidRPr="00D83E59" w:rsidRDefault="00B14AA7" w:rsidP="00B53C4D"/>
    <w:p w14:paraId="0E4C3488" w14:textId="77777777" w:rsidR="00426D4B" w:rsidRDefault="00426D4B" w:rsidP="00B24B2E">
      <w:pPr>
        <w:pStyle w:val="berschrift1"/>
      </w:pPr>
    </w:p>
    <w:p w14:paraId="2AB0E1C1" w14:textId="77777777" w:rsidR="00426D4B" w:rsidRDefault="00426D4B">
      <w:pPr>
        <w:spacing w:line="240" w:lineRule="atLeast"/>
        <w:jc w:val="left"/>
        <w:rPr>
          <w:rFonts w:asciiTheme="majorHAnsi" w:eastAsiaTheme="majorEastAsia" w:hAnsiTheme="majorHAnsi"/>
          <w:b/>
          <w:color w:val="076BB2" w:themeColor="background2"/>
          <w:sz w:val="36"/>
          <w:szCs w:val="32"/>
        </w:rPr>
      </w:pPr>
      <w:r>
        <w:br w:type="page"/>
      </w:r>
    </w:p>
    <w:p w14:paraId="06CE2A52" w14:textId="1C880EEA" w:rsidR="0086027E" w:rsidRPr="00D83E59" w:rsidRDefault="0086027E" w:rsidP="00B24B2E">
      <w:pPr>
        <w:pStyle w:val="berschrift1"/>
      </w:pPr>
      <w:r w:rsidRPr="00D83E59">
        <w:lastRenderedPageBreak/>
        <w:t>Aufgabenbeschreibun</w:t>
      </w:r>
      <w:r w:rsidR="00B24B2E" w:rsidRPr="00D83E59">
        <w:t>g</w:t>
      </w:r>
    </w:p>
    <w:p w14:paraId="37A5A44D" w14:textId="77777777" w:rsidR="00470651" w:rsidRPr="00D83E59" w:rsidRDefault="00470651" w:rsidP="00470651">
      <w:pPr>
        <w:rPr>
          <w:rFonts w:asciiTheme="majorHAnsi" w:hAnsiTheme="majorHAnsi"/>
        </w:rPr>
      </w:pPr>
    </w:p>
    <w:p w14:paraId="2E3A457C" w14:textId="77777777" w:rsidR="0086027E" w:rsidRPr="00D83E59" w:rsidRDefault="0086027E" w:rsidP="0086027E">
      <w:pPr>
        <w:pStyle w:val="berschrift2"/>
        <w:rPr>
          <w:rFonts w:asciiTheme="majorHAnsi" w:hAnsiTheme="majorHAnsi"/>
        </w:rPr>
      </w:pPr>
      <w:r w:rsidRPr="00D83E59">
        <w:rPr>
          <w:rFonts w:asciiTheme="majorHAnsi" w:hAnsiTheme="majorHAnsi"/>
        </w:rPr>
        <w:t>Position</w:t>
      </w:r>
    </w:p>
    <w:tbl>
      <w:tblPr>
        <w:tblStyle w:val="MUSTYLE4"/>
        <w:tblW w:w="8957" w:type="dxa"/>
        <w:tblLook w:val="04A0" w:firstRow="1" w:lastRow="0" w:firstColumn="1" w:lastColumn="0" w:noHBand="0" w:noVBand="1"/>
      </w:tblPr>
      <w:tblGrid>
        <w:gridCol w:w="8957"/>
      </w:tblGrid>
      <w:tr w:rsidR="0086027E" w:rsidRPr="00D83E59" w14:paraId="6AD5C230" w14:textId="77777777" w:rsidTr="004443E8">
        <w:trPr>
          <w:trHeight w:val="340"/>
        </w:trPr>
        <w:tc>
          <w:tcPr>
            <w:tcW w:w="8957" w:type="dxa"/>
          </w:tcPr>
          <w:p w14:paraId="0C887AA5" w14:textId="096601E4" w:rsidR="0086027E" w:rsidRPr="00D83E59" w:rsidRDefault="00E32544" w:rsidP="004443E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Technischer Geschäftsführer</w:t>
            </w:r>
            <w:r w:rsidR="002D1BCF" w:rsidRPr="00D83E59">
              <w:rPr>
                <w:rFonts w:asciiTheme="minorHAnsi" w:hAnsiTheme="minorHAnsi"/>
              </w:rPr>
              <w:t xml:space="preserve"> (m/w/d)</w:t>
            </w:r>
          </w:p>
        </w:tc>
      </w:tr>
    </w:tbl>
    <w:p w14:paraId="0E03126A" w14:textId="77777777" w:rsidR="00FC411E" w:rsidRPr="00D83E59" w:rsidRDefault="00FC411E" w:rsidP="0086027E">
      <w:pPr>
        <w:pStyle w:val="berschrift2"/>
        <w:rPr>
          <w:rFonts w:asciiTheme="minorHAnsi" w:eastAsiaTheme="minorEastAsia" w:hAnsiTheme="minorHAnsi"/>
          <w:color w:val="auto"/>
          <w:spacing w:val="0"/>
          <w:sz w:val="20"/>
          <w:szCs w:val="22"/>
        </w:rPr>
      </w:pPr>
    </w:p>
    <w:p w14:paraId="258798C3" w14:textId="253C1BCB" w:rsidR="0086027E" w:rsidRPr="00D83E59" w:rsidRDefault="0086027E" w:rsidP="0086027E">
      <w:pPr>
        <w:pStyle w:val="berschrift2"/>
        <w:rPr>
          <w:rFonts w:asciiTheme="majorHAnsi" w:hAnsiTheme="majorHAnsi"/>
        </w:rPr>
      </w:pPr>
      <w:r w:rsidRPr="00D83E59">
        <w:rPr>
          <w:rFonts w:asciiTheme="majorHAnsi" w:hAnsiTheme="majorHAnsi"/>
        </w:rPr>
        <w:t>Verantwortung und Aufgaben</w:t>
      </w:r>
    </w:p>
    <w:tbl>
      <w:tblPr>
        <w:tblStyle w:val="MUSTYLE4"/>
        <w:tblW w:w="8957" w:type="dxa"/>
        <w:tblLook w:val="04A0" w:firstRow="1" w:lastRow="0" w:firstColumn="1" w:lastColumn="0" w:noHBand="0" w:noVBand="1"/>
      </w:tblPr>
      <w:tblGrid>
        <w:gridCol w:w="8957"/>
      </w:tblGrid>
      <w:tr w:rsidR="0086027E" w:rsidRPr="00D83E59" w14:paraId="4B384EB6" w14:textId="77777777" w:rsidTr="00897648">
        <w:trPr>
          <w:trHeight w:val="607"/>
        </w:trPr>
        <w:tc>
          <w:tcPr>
            <w:tcW w:w="8957" w:type="dxa"/>
          </w:tcPr>
          <w:p w14:paraId="17CC8429" w14:textId="0ED8E7BC" w:rsidR="00F76E37" w:rsidRPr="004F5BB2" w:rsidRDefault="00F76E37" w:rsidP="004F5BB2">
            <w:p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>D</w:t>
            </w:r>
            <w:r w:rsidR="00DA28F2"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 xml:space="preserve">ie </w:t>
            </w:r>
            <w:r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>Technische Geschäftsführ</w:t>
            </w:r>
            <w:r w:rsidR="00DA28F2"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>ung</w:t>
            </w:r>
            <w:r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 xml:space="preserve"> übernimmt eine zentrale Rolle in der strategischen und operativen Führung des Unternehmens. Als dynamische und ergebnisorientierte Führungspersönlichkeit entwickelt und realisiert </w:t>
            </w:r>
            <w:r w:rsidR="009C4778"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>sie</w:t>
            </w:r>
            <w:r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 xml:space="preserve"> Produktionsstrategien und optimiert die operativen Geschäftsprozesse, um die Effizienz und Leistungsfähigkeit de</w:t>
            </w:r>
            <w:r w:rsidR="0094377A"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>r</w:t>
            </w:r>
            <w:r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 xml:space="preserve"> </w:t>
            </w:r>
            <w:r w:rsidR="0094377A"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>Produktionsstandorte</w:t>
            </w:r>
            <w:r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 xml:space="preserve"> </w:t>
            </w:r>
            <w:r w:rsidRPr="004F5BB2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kontinuierlich zu steigern. Dabei wird besonderer Wert auf die Einhaltung höchster Qualitätsstandards und die Implementierung </w:t>
            </w:r>
            <w:r w:rsidR="0094377A" w:rsidRPr="004F5BB2">
              <w:rPr>
                <w:rFonts w:asciiTheme="minorHAnsi" w:eastAsiaTheme="minorHAnsi" w:hAnsiTheme="minorHAnsi"/>
                <w:color w:val="000000"/>
                <w:lang w:eastAsia="en-US" w:bidi="hi-IN"/>
              </w:rPr>
              <w:t>zusätzlicher</w:t>
            </w:r>
            <w:r w:rsidRPr="004F5BB2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 Technologien gelegt.</w:t>
            </w:r>
          </w:p>
          <w:p w14:paraId="4DAE8E07" w14:textId="77777777" w:rsidR="0094377A" w:rsidRPr="00F76E37" w:rsidRDefault="0094377A" w:rsidP="00F76E3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</w:p>
          <w:p w14:paraId="482EB4AE" w14:textId="6CDA74E3" w:rsidR="00F76E37" w:rsidRPr="00F76E37" w:rsidRDefault="00F76E37" w:rsidP="00F76E3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F76E37">
              <w:rPr>
                <w:rFonts w:asciiTheme="minorHAnsi" w:eastAsiaTheme="minorHAnsi" w:hAnsiTheme="minorHAnsi"/>
                <w:color w:val="000000"/>
                <w:lang w:eastAsia="en-US" w:bidi="hi-IN"/>
              </w:rPr>
              <w:t>1. Strategische Führung und Standortentwicklung</w:t>
            </w:r>
          </w:p>
          <w:p w14:paraId="43D08FE8" w14:textId="77777777" w:rsidR="0094377A" w:rsidRDefault="00F76E37" w:rsidP="004F5BB2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94377A">
              <w:rPr>
                <w:rFonts w:asciiTheme="minorHAnsi" w:eastAsiaTheme="minorHAnsi" w:hAnsiTheme="minorHAnsi"/>
                <w:color w:val="000000"/>
                <w:lang w:eastAsia="en-US" w:bidi="hi-IN"/>
              </w:rPr>
              <w:t>Entwicklung und Umsetzung von Produktionsstrategien zur Optimierung der Abläufe und Maximierung der Effizienz.</w:t>
            </w:r>
          </w:p>
          <w:p w14:paraId="0439E3CC" w14:textId="4C24B050" w:rsidR="00F76E37" w:rsidRDefault="00F76E37" w:rsidP="004F5BB2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94377A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Verantwortung für die langfristige strategische Ausrichtung </w:t>
            </w:r>
            <w:r w:rsidR="0094377A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der </w:t>
            </w:r>
            <w:r w:rsidR="00A26369">
              <w:rPr>
                <w:rFonts w:asciiTheme="minorHAnsi" w:eastAsiaTheme="minorHAnsi" w:hAnsiTheme="minorHAnsi"/>
                <w:color w:val="000000"/>
                <w:lang w:eastAsia="en-US" w:bidi="hi-IN"/>
              </w:rPr>
              <w:t>drei</w:t>
            </w:r>
            <w:r w:rsidR="009B7321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 W</w:t>
            </w:r>
            <w:r w:rsidR="0094377A">
              <w:rPr>
                <w:rFonts w:asciiTheme="minorHAnsi" w:eastAsiaTheme="minorHAnsi" w:hAnsiTheme="minorHAnsi"/>
                <w:color w:val="000000"/>
                <w:lang w:eastAsia="en-US" w:bidi="hi-IN"/>
              </w:rPr>
              <w:t>erke</w:t>
            </w:r>
            <w:r w:rsidR="00A26369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 in Deutschland und Polen,</w:t>
            </w:r>
            <w:r w:rsidRPr="0094377A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 einschließlich der Integration neuer Technologien und Prozesse.</w:t>
            </w:r>
          </w:p>
          <w:p w14:paraId="4D024AB2" w14:textId="5EB811C0" w:rsidR="00044535" w:rsidRPr="004F5BB2" w:rsidRDefault="00044535" w:rsidP="004F5BB2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4F5BB2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Joint Ventures &amp; Kooperationen: Ausbau von Partnerschaften, z.B. </w:t>
            </w:r>
            <w:r w:rsidR="00784C84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in </w:t>
            </w:r>
            <w:r w:rsidRPr="004F5BB2">
              <w:rPr>
                <w:rFonts w:asciiTheme="minorHAnsi" w:eastAsiaTheme="minorHAnsi" w:hAnsiTheme="minorHAnsi"/>
                <w:color w:val="000000"/>
                <w:lang w:eastAsia="en-US" w:bidi="hi-IN"/>
              </w:rPr>
              <w:t>der Koordination von Synergien</w:t>
            </w:r>
            <w:r w:rsidR="00426D4B">
              <w:rPr>
                <w:rFonts w:asciiTheme="minorHAnsi" w:eastAsiaTheme="minorHAnsi" w:hAnsiTheme="minorHAnsi"/>
                <w:color w:val="000000"/>
                <w:lang w:eastAsia="en-US" w:bidi="hi-IN"/>
              </w:rPr>
              <w:t>.</w:t>
            </w:r>
          </w:p>
          <w:p w14:paraId="4C9E1EBA" w14:textId="77777777" w:rsidR="0094377A" w:rsidRPr="0094377A" w:rsidRDefault="0094377A" w:rsidP="0094377A">
            <w:pPr>
              <w:pStyle w:val="Listenabsatz"/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</w:p>
          <w:p w14:paraId="4FDBE6E8" w14:textId="063C77D7" w:rsidR="00F76E37" w:rsidRPr="00F76E37" w:rsidRDefault="00F76E37" w:rsidP="00F76E3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F76E37">
              <w:rPr>
                <w:rFonts w:asciiTheme="minorHAnsi" w:eastAsiaTheme="minorHAnsi" w:hAnsiTheme="minorHAnsi"/>
                <w:color w:val="000000"/>
                <w:lang w:eastAsia="en-US" w:bidi="hi-IN"/>
              </w:rPr>
              <w:t>2. Operatives Management</w:t>
            </w:r>
          </w:p>
          <w:p w14:paraId="160F4356" w14:textId="5A1F767B" w:rsidR="0094377A" w:rsidRDefault="00F76E37" w:rsidP="004F5BB2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94377A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Planung, Steuerung und Überwachung aller operativen Geschäftsprozesse </w:t>
            </w:r>
            <w:r w:rsidR="00EF25A8">
              <w:rPr>
                <w:rFonts w:asciiTheme="minorHAnsi" w:eastAsiaTheme="minorHAnsi" w:hAnsiTheme="minorHAnsi"/>
                <w:color w:val="000000"/>
                <w:lang w:eastAsia="en-US" w:bidi="hi-IN"/>
              </w:rPr>
              <w:t>in den Werken</w:t>
            </w:r>
            <w:r w:rsidRPr="0094377A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 zur Sicherstellung der Produktionsziele.</w:t>
            </w:r>
          </w:p>
          <w:p w14:paraId="704895DD" w14:textId="68CDEC95" w:rsidR="004F5BB2" w:rsidRDefault="00F76E37" w:rsidP="004F5BB2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94377A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Verantwortung für </w:t>
            </w:r>
            <w:r w:rsidR="00083B3F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die Führung der Teamleitungen </w:t>
            </w:r>
            <w:proofErr w:type="spellStart"/>
            <w:r w:rsidR="00D112DD">
              <w:rPr>
                <w:rFonts w:asciiTheme="minorHAnsi" w:eastAsiaTheme="minorHAnsi" w:hAnsiTheme="minorHAnsi"/>
                <w:color w:val="000000"/>
                <w:lang w:eastAsia="en-US" w:bidi="hi-IN"/>
              </w:rPr>
              <w:t>Operations</w:t>
            </w:r>
            <w:proofErr w:type="spellEnd"/>
            <w:r w:rsidR="00D112DD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/Werksleitungen, HR, </w:t>
            </w:r>
            <w:r w:rsidR="004F5BB2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Einkauf, </w:t>
            </w:r>
            <w:r w:rsidR="004F5BB2" w:rsidRPr="0094377A">
              <w:rPr>
                <w:rFonts w:asciiTheme="minorHAnsi" w:eastAsiaTheme="minorHAnsi" w:hAnsiTheme="minorHAnsi"/>
                <w:color w:val="000000"/>
                <w:lang w:eastAsia="en-US" w:bidi="hi-IN"/>
              </w:rPr>
              <w:t>Konstruktion &amp; Entwicklung</w:t>
            </w:r>
          </w:p>
          <w:p w14:paraId="5D9949A0" w14:textId="77777777" w:rsidR="004F5BB2" w:rsidRDefault="004F5BB2" w:rsidP="004F5BB2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4F5BB2">
              <w:rPr>
                <w:rFonts w:asciiTheme="minorHAnsi" w:eastAsiaTheme="minorHAnsi" w:hAnsiTheme="minorHAnsi"/>
                <w:color w:val="000000"/>
                <w:lang w:eastAsia="en-US" w:bidi="hi-IN"/>
              </w:rPr>
              <w:t>HR-Prozesse und Qualitätsmanagement: Optimierung der HR-Prozesse sowie der Qualitätsmanagementstrukturen zur Effizienzsteigerung (z.B. durch IDEX und IWEX).</w:t>
            </w:r>
          </w:p>
          <w:p w14:paraId="0812B719" w14:textId="32DCD9B8" w:rsidR="00F76E37" w:rsidRPr="004F5BB2" w:rsidRDefault="00F76E37" w:rsidP="004F5BB2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4F5BB2">
              <w:rPr>
                <w:rFonts w:asciiTheme="minorHAnsi" w:eastAsiaTheme="minorHAnsi" w:hAnsiTheme="minorHAnsi"/>
                <w:color w:val="000000"/>
                <w:lang w:eastAsia="en-US" w:bidi="hi-IN"/>
              </w:rPr>
              <w:t>Enge Zusammenarbeit mit zentralen Abteilungen sowie internationalen Standorten, um die gesamte Lieferkette und Produktion optimal zu gestalten.</w:t>
            </w:r>
          </w:p>
          <w:p w14:paraId="49D2AC17" w14:textId="77777777" w:rsidR="0094377A" w:rsidRPr="0094377A" w:rsidRDefault="0094377A" w:rsidP="0094377A">
            <w:pPr>
              <w:pStyle w:val="Listenabsatz"/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</w:p>
          <w:p w14:paraId="1113C14A" w14:textId="47623853" w:rsidR="00F76E37" w:rsidRPr="00F76E37" w:rsidRDefault="00F76E37" w:rsidP="00F76E3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F76E37">
              <w:rPr>
                <w:rFonts w:asciiTheme="minorHAnsi" w:eastAsiaTheme="minorHAnsi" w:hAnsiTheme="minorHAnsi"/>
                <w:color w:val="000000"/>
                <w:lang w:eastAsia="en-US" w:bidi="hi-IN"/>
              </w:rPr>
              <w:t>3. Lean Management und kontinuierliche Prozessverbesserung (KVP)</w:t>
            </w:r>
          </w:p>
          <w:p w14:paraId="67DBE913" w14:textId="77777777" w:rsidR="0094377A" w:rsidRDefault="00F76E37" w:rsidP="004F5BB2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94377A">
              <w:rPr>
                <w:rFonts w:asciiTheme="minorHAnsi" w:eastAsiaTheme="minorHAnsi" w:hAnsiTheme="minorHAnsi"/>
                <w:color w:val="000000"/>
                <w:lang w:eastAsia="en-US" w:bidi="hi-IN"/>
              </w:rPr>
              <w:t>Einführung und Weiterentwicklung von Lean Manufacturing Methoden, um die Effizienz zu steigern und Verschwendung zu minimieren.</w:t>
            </w:r>
          </w:p>
          <w:p w14:paraId="2414B2C5" w14:textId="77777777" w:rsidR="0072781A" w:rsidRDefault="00F76E37" w:rsidP="0072781A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94377A">
              <w:rPr>
                <w:rFonts w:asciiTheme="minorHAnsi" w:eastAsiaTheme="minorHAnsi" w:hAnsiTheme="minorHAnsi"/>
                <w:color w:val="000000"/>
                <w:lang w:eastAsia="en-US" w:bidi="hi-IN"/>
              </w:rPr>
              <w:t>Umsetzung der LEAN-Philosophie in allen operativen Bereichen sowie Etablierung einer nachhaltigen KVP-Kultur.</w:t>
            </w:r>
          </w:p>
          <w:p w14:paraId="752BEFA7" w14:textId="341BA84F" w:rsidR="0072781A" w:rsidRPr="0072781A" w:rsidRDefault="0072781A" w:rsidP="0072781A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72781A">
              <w:rPr>
                <w:rFonts w:asciiTheme="minorHAnsi" w:eastAsiaTheme="minorHAnsi" w:hAnsiTheme="minorHAnsi"/>
                <w:color w:val="000000"/>
                <w:lang w:eastAsia="en-US" w:bidi="hi-IN"/>
              </w:rPr>
              <w:t>Planung und Umsetzung strategischer Investitionen in Maschinen und Anlagen (CAPEX).</w:t>
            </w:r>
          </w:p>
          <w:p w14:paraId="038493DA" w14:textId="77777777" w:rsidR="0094377A" w:rsidRPr="0094377A" w:rsidRDefault="0094377A" w:rsidP="0094377A">
            <w:pPr>
              <w:pStyle w:val="Listenabsatz"/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</w:p>
          <w:p w14:paraId="2E7F3BA6" w14:textId="1DFCFD7E" w:rsidR="0072781A" w:rsidRPr="0072781A" w:rsidRDefault="00F76E37" w:rsidP="0072781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F76E37">
              <w:rPr>
                <w:rFonts w:asciiTheme="minorHAnsi" w:eastAsiaTheme="minorHAnsi" w:hAnsiTheme="minorHAnsi"/>
                <w:color w:val="000000"/>
                <w:lang w:eastAsia="en-US" w:bidi="hi-IN"/>
              </w:rPr>
              <w:t>4. Qualitäts- und Innovationsmanagement</w:t>
            </w:r>
          </w:p>
          <w:p w14:paraId="5F6120DC" w14:textId="77777777" w:rsidR="00F76E37" w:rsidRPr="00F76E37" w:rsidRDefault="00F76E37" w:rsidP="004F5BB2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F76E37">
              <w:rPr>
                <w:rFonts w:asciiTheme="minorHAnsi" w:eastAsiaTheme="minorHAnsi" w:hAnsiTheme="minorHAnsi"/>
                <w:color w:val="000000"/>
                <w:lang w:eastAsia="en-US" w:bidi="hi-IN"/>
              </w:rPr>
              <w:t>Sicherstellung der Einhaltung höchster Qualitätsstandards für alle produzierten Produkte, insbesondere für Spezialfahrzeuge.</w:t>
            </w:r>
          </w:p>
          <w:p w14:paraId="2C36894A" w14:textId="77777777" w:rsidR="00F76E37" w:rsidRPr="00F76E37" w:rsidRDefault="00F76E37" w:rsidP="004F5BB2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F76E37">
              <w:rPr>
                <w:rFonts w:asciiTheme="minorHAnsi" w:eastAsiaTheme="minorHAnsi" w:hAnsiTheme="minorHAnsi"/>
                <w:color w:val="000000"/>
                <w:lang w:eastAsia="en-US" w:bidi="hi-IN"/>
              </w:rPr>
              <w:t>Identifikation und Implementierung neuer Technologien und Produktionsverfahren zur Sicherung der Wettbewerbsfähigkeit.</w:t>
            </w:r>
          </w:p>
          <w:p w14:paraId="433DAEE7" w14:textId="77777777" w:rsidR="00F76E37" w:rsidRDefault="00F76E37" w:rsidP="004F5BB2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F76E37">
              <w:rPr>
                <w:rFonts w:asciiTheme="minorHAnsi" w:eastAsiaTheme="minorHAnsi" w:hAnsiTheme="minorHAnsi"/>
                <w:color w:val="000000"/>
                <w:lang w:eastAsia="en-US" w:bidi="hi-IN"/>
              </w:rPr>
              <w:t>Leitung von Projekten zur Reduzierung von Produkt- und Prozesskomplexitäten.</w:t>
            </w:r>
          </w:p>
          <w:p w14:paraId="05AF2F70" w14:textId="77777777" w:rsidR="0072781A" w:rsidRPr="00F76E37" w:rsidRDefault="0072781A" w:rsidP="0072781A">
            <w:pPr>
              <w:pStyle w:val="Listenabsatz"/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</w:p>
          <w:p w14:paraId="2F712C14" w14:textId="3E317A61" w:rsidR="00F76E37" w:rsidRPr="0072781A" w:rsidRDefault="00F76E37" w:rsidP="0072781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F76E37">
              <w:rPr>
                <w:rFonts w:asciiTheme="minorHAnsi" w:eastAsiaTheme="minorHAnsi" w:hAnsiTheme="minorHAnsi"/>
                <w:color w:val="000000"/>
                <w:lang w:eastAsia="en-US" w:bidi="hi-IN"/>
              </w:rPr>
              <w:t>5. Ausschreibungs- und Angebotsmanagement</w:t>
            </w:r>
          </w:p>
          <w:p w14:paraId="23B4CDC4" w14:textId="61E58305" w:rsidR="00F76E37" w:rsidRPr="00F76E37" w:rsidRDefault="00B379EB" w:rsidP="004F5BB2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>
              <w:rPr>
                <w:rFonts w:asciiTheme="minorHAnsi" w:eastAsiaTheme="minorHAnsi" w:hAnsiTheme="minorHAnsi"/>
                <w:color w:val="000000"/>
                <w:lang w:eastAsia="en-US" w:bidi="hi-IN"/>
              </w:rPr>
              <w:t>Technische L</w:t>
            </w:r>
            <w:r w:rsidR="00F76E37" w:rsidRPr="00F76E37">
              <w:rPr>
                <w:rFonts w:asciiTheme="minorHAnsi" w:eastAsiaTheme="minorHAnsi" w:hAnsiTheme="minorHAnsi"/>
                <w:color w:val="000000"/>
                <w:lang w:eastAsia="en-US" w:bidi="hi-IN"/>
              </w:rPr>
              <w:t>eitung und Koordination von Ausschreibungen sowie Angebotsprozessen.</w:t>
            </w:r>
          </w:p>
          <w:p w14:paraId="6A468B27" w14:textId="7690BE76" w:rsidR="00F76E37" w:rsidRDefault="00F76E37" w:rsidP="004F5BB2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F76E37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Bewertung von Kundenanforderungen und </w:t>
            </w:r>
            <w:r w:rsidR="00B379EB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Partizipation in </w:t>
            </w:r>
            <w:r w:rsidRPr="00F76E37">
              <w:rPr>
                <w:rFonts w:asciiTheme="minorHAnsi" w:eastAsiaTheme="minorHAnsi" w:hAnsiTheme="minorHAnsi"/>
                <w:color w:val="000000"/>
                <w:lang w:eastAsia="en-US" w:bidi="hi-IN"/>
              </w:rPr>
              <w:t>Vertragsverhandlungen.</w:t>
            </w:r>
          </w:p>
          <w:p w14:paraId="67D0443A" w14:textId="77777777" w:rsidR="0072781A" w:rsidRPr="00F76E37" w:rsidRDefault="0072781A" w:rsidP="0072781A">
            <w:pPr>
              <w:pStyle w:val="Listenabsatz"/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</w:p>
          <w:p w14:paraId="2F5544CA" w14:textId="77777777" w:rsidR="00F76E37" w:rsidRPr="00F76E37" w:rsidRDefault="00F76E37" w:rsidP="00F76E3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F76E37">
              <w:rPr>
                <w:rFonts w:asciiTheme="minorHAnsi" w:eastAsiaTheme="minorHAnsi" w:hAnsiTheme="minorHAnsi"/>
                <w:color w:val="000000"/>
                <w:lang w:eastAsia="en-US" w:bidi="hi-IN"/>
              </w:rPr>
              <w:lastRenderedPageBreak/>
              <w:t>6. Internationales Management</w:t>
            </w:r>
          </w:p>
          <w:p w14:paraId="753CC941" w14:textId="4616B292" w:rsidR="00F76E37" w:rsidRPr="00046E26" w:rsidRDefault="008A3025" w:rsidP="00046E26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>
              <w:rPr>
                <w:rFonts w:asciiTheme="minorHAnsi" w:eastAsiaTheme="minorHAnsi" w:hAnsiTheme="minorHAnsi"/>
                <w:color w:val="000000"/>
                <w:lang w:eastAsia="en-US" w:bidi="hi-IN"/>
              </w:rPr>
              <w:t>L</w:t>
            </w:r>
            <w:r w:rsidR="00046E26" w:rsidRPr="00D83E59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änderübergreifende Gruppen-Denkweise </w:t>
            </w:r>
            <w:r w:rsidR="00046E26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forcieren </w:t>
            </w:r>
            <w:r w:rsidR="00046E26" w:rsidRPr="00D83E59">
              <w:rPr>
                <w:rFonts w:asciiTheme="minorHAnsi" w:eastAsiaTheme="minorHAnsi" w:hAnsiTheme="minorHAnsi"/>
                <w:color w:val="000000"/>
                <w:lang w:eastAsia="en-US" w:bidi="hi-IN"/>
              </w:rPr>
              <w:t>und eine Direktive zu der Produktionsplanung</w:t>
            </w:r>
            <w:r w:rsidR="00046E26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 geben</w:t>
            </w:r>
            <w:r w:rsidR="00046E26" w:rsidRPr="00D83E59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 (an welchem Standort wird welcher Auftrag produziert).</w:t>
            </w:r>
          </w:p>
          <w:p w14:paraId="3801B494" w14:textId="77777777" w:rsidR="00F76E37" w:rsidRPr="00F76E37" w:rsidRDefault="00F76E37" w:rsidP="004F5BB2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F76E37">
              <w:rPr>
                <w:rFonts w:asciiTheme="minorHAnsi" w:eastAsiaTheme="minorHAnsi" w:hAnsiTheme="minorHAnsi"/>
                <w:color w:val="000000"/>
                <w:lang w:eastAsia="en-US" w:bidi="hi-IN"/>
              </w:rPr>
              <w:t>Förderung und Verwaltung internationaler Projekte zur Optimierung globaler Geschäftsprozesse.</w:t>
            </w:r>
          </w:p>
          <w:p w14:paraId="3479763F" w14:textId="77777777" w:rsidR="00F76E37" w:rsidRDefault="00F76E37" w:rsidP="004F5BB2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F76E37">
              <w:rPr>
                <w:rFonts w:asciiTheme="minorHAnsi" w:eastAsiaTheme="minorHAnsi" w:hAnsiTheme="minorHAnsi"/>
                <w:color w:val="000000"/>
                <w:lang w:eastAsia="en-US" w:bidi="hi-IN"/>
              </w:rPr>
              <w:t>Enge Zusammenarbeit mit internationalen Partnern und Lieferanten.</w:t>
            </w:r>
          </w:p>
          <w:p w14:paraId="28AD9A7C" w14:textId="77777777" w:rsidR="0072781A" w:rsidRPr="00F76E37" w:rsidRDefault="0072781A" w:rsidP="0072781A">
            <w:pPr>
              <w:pStyle w:val="Listenabsatz"/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</w:p>
          <w:p w14:paraId="284F350D" w14:textId="75F1A7B9" w:rsidR="00F76E37" w:rsidRPr="00F76E37" w:rsidRDefault="00F76E37" w:rsidP="00F76E3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  <w:r w:rsidRPr="00F76E37">
              <w:rPr>
                <w:rFonts w:asciiTheme="minorHAnsi" w:eastAsiaTheme="minorHAnsi" w:hAnsiTheme="minorHAnsi"/>
                <w:color w:val="000000"/>
                <w:lang w:eastAsia="en-US" w:bidi="hi-IN"/>
              </w:rPr>
              <w:t>7. Führung und Weiterentwicklung des Teams</w:t>
            </w:r>
          </w:p>
          <w:p w14:paraId="01B2EA6D" w14:textId="2D73DE2D" w:rsidR="00F76E37" w:rsidRPr="00B379EB" w:rsidRDefault="00F76E37" w:rsidP="0072781A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</w:pPr>
            <w:r w:rsidRPr="00F76E37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Führung und </w:t>
            </w:r>
            <w:r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>Motivation eines hochqualifizierten Teams aus Ingenieur</w:t>
            </w:r>
            <w:r w:rsidR="00E7693F"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>- und</w:t>
            </w:r>
            <w:r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 xml:space="preserve"> Technik</w:t>
            </w:r>
            <w:r w:rsidR="00E7693F"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>fachkräften</w:t>
            </w:r>
            <w:r w:rsidR="00CC3FC6"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 xml:space="preserve"> sowie Mitarbeitenden in der </w:t>
            </w:r>
            <w:r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>Produktion.</w:t>
            </w:r>
          </w:p>
          <w:p w14:paraId="47D7FBA3" w14:textId="09E2AC03" w:rsidR="00F76E37" w:rsidRPr="00B379EB" w:rsidRDefault="00F76E37" w:rsidP="0072781A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</w:pPr>
            <w:r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>Förderung der Weiterbildung und beruflichen Entwicklung der Mitarbeite</w:t>
            </w:r>
            <w:r w:rsidR="00ED64F3"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>nden</w:t>
            </w:r>
            <w:r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 xml:space="preserve"> und Führungskräfte.</w:t>
            </w:r>
          </w:p>
          <w:p w14:paraId="15D999FC" w14:textId="77777777" w:rsidR="00046E26" w:rsidRPr="00B379EB" w:rsidRDefault="00F76E37" w:rsidP="00046E26">
            <w:pPr>
              <w:pStyle w:val="Listenabsatz"/>
              <w:numPr>
                <w:ilvl w:val="0"/>
                <w:numId w:val="38"/>
              </w:numPr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</w:pPr>
            <w:r w:rsidRPr="00B379EB">
              <w:rPr>
                <w:rFonts w:asciiTheme="minorHAnsi" w:eastAsiaTheme="minorHAnsi" w:hAnsiTheme="minorHAnsi"/>
                <w:color w:val="000000" w:themeColor="text1"/>
                <w:lang w:eastAsia="en-US" w:bidi="hi-IN"/>
              </w:rPr>
              <w:t>Stärkung einer Unternehmenskultur, die auf Kundenzufriedenheit, Qualität, Sicherheit und Innovation basiert.</w:t>
            </w:r>
          </w:p>
          <w:p w14:paraId="713B4E54" w14:textId="77777777" w:rsidR="00046E26" w:rsidRDefault="00046E26" w:rsidP="00046E26">
            <w:pPr>
              <w:rPr>
                <w:rFonts w:asciiTheme="minorHAnsi" w:eastAsiaTheme="minorHAnsi" w:hAnsiTheme="minorHAnsi"/>
                <w:color w:val="000000"/>
                <w:lang w:eastAsia="en-US" w:bidi="hi-IN"/>
              </w:rPr>
            </w:pPr>
          </w:p>
          <w:p w14:paraId="65A377D0" w14:textId="74ECF4EE" w:rsidR="0086027E" w:rsidRPr="00D83E59" w:rsidRDefault="00D7087E" w:rsidP="00B93DCE">
            <w:pPr>
              <w:rPr>
                <w:rFonts w:asciiTheme="majorHAnsi" w:hAnsiTheme="majorHAnsi"/>
              </w:rPr>
            </w:pPr>
            <w:r w:rsidRPr="00046E26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Als </w:t>
            </w:r>
            <w:r w:rsidR="00173F59" w:rsidRPr="00046E26">
              <w:rPr>
                <w:rFonts w:asciiTheme="minorHAnsi" w:eastAsiaTheme="minorHAnsi" w:hAnsiTheme="minorHAnsi"/>
                <w:color w:val="000000"/>
                <w:lang w:eastAsia="en-US" w:bidi="hi-IN"/>
              </w:rPr>
              <w:t>Technischer Geschäftsführer</w:t>
            </w:r>
            <w:r w:rsidRPr="00046E26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 (m/w/d)</w:t>
            </w:r>
            <w:r w:rsidR="00401326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 </w:t>
            </w:r>
            <w:r w:rsidRPr="00046E26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berichtet man an </w:t>
            </w:r>
            <w:r w:rsidR="001F03CD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den </w:t>
            </w:r>
            <w:r w:rsidR="00173F59" w:rsidRPr="00046E26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Vorstand der </w:t>
            </w:r>
            <w:r w:rsidR="00B93DCE">
              <w:rPr>
                <w:rFonts w:asciiTheme="minorHAnsi" w:eastAsiaTheme="minorHAnsi" w:hAnsiTheme="minorHAnsi"/>
                <w:color w:val="000000"/>
                <w:lang w:eastAsia="en-US" w:bidi="hi-IN"/>
              </w:rPr>
              <w:t>Unternehmensg</w:t>
            </w:r>
            <w:r w:rsidR="001F03CD">
              <w:rPr>
                <w:rFonts w:asciiTheme="minorHAnsi" w:eastAsiaTheme="minorHAnsi" w:hAnsiTheme="minorHAnsi"/>
                <w:color w:val="000000"/>
                <w:lang w:eastAsia="en-US" w:bidi="hi-IN"/>
              </w:rPr>
              <w:t>ruppe</w:t>
            </w:r>
            <w:r w:rsidR="00D77E7E" w:rsidRPr="00046E26">
              <w:rPr>
                <w:rFonts w:asciiTheme="minorHAnsi" w:eastAsiaTheme="minorHAnsi" w:hAnsiTheme="minorHAnsi"/>
                <w:color w:val="000000"/>
                <w:lang w:eastAsia="en-US" w:bidi="hi-IN"/>
              </w:rPr>
              <w:t>.</w:t>
            </w:r>
            <w:r w:rsidR="00B93DCE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 </w:t>
            </w:r>
            <w:r w:rsidRPr="00D83E59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Der Dienstsitz ist </w:t>
            </w:r>
            <w:r w:rsidR="00B93DCE">
              <w:rPr>
                <w:rFonts w:asciiTheme="minorHAnsi" w:eastAsiaTheme="minorHAnsi" w:hAnsiTheme="minorHAnsi"/>
                <w:color w:val="000000"/>
                <w:lang w:eastAsia="en-US" w:bidi="hi-IN"/>
              </w:rPr>
              <w:t>XY</w:t>
            </w:r>
            <w:r w:rsidR="00EB0185" w:rsidRPr="00D83E59">
              <w:rPr>
                <w:rFonts w:asciiTheme="minorHAnsi" w:eastAsiaTheme="minorHAnsi" w:hAnsiTheme="minorHAnsi"/>
                <w:color w:val="000000"/>
                <w:lang w:eastAsia="en-US" w:bidi="hi-IN"/>
              </w:rPr>
              <w:t xml:space="preserve"> </w:t>
            </w:r>
            <w:r w:rsidR="004B1890" w:rsidRPr="00D83E59">
              <w:rPr>
                <w:rFonts w:asciiTheme="minorHAnsi" w:eastAsiaTheme="minorHAnsi" w:hAnsiTheme="minorHAnsi"/>
                <w:color w:val="000000"/>
                <w:lang w:eastAsia="en-US" w:bidi="hi-IN"/>
              </w:rPr>
              <w:t>(</w:t>
            </w:r>
            <w:r w:rsidR="00B93DCE">
              <w:rPr>
                <w:rFonts w:asciiTheme="minorHAnsi" w:eastAsiaTheme="minorHAnsi" w:hAnsiTheme="minorHAnsi"/>
                <w:color w:val="000000"/>
                <w:lang w:eastAsia="en-US" w:bidi="hi-IN"/>
              </w:rPr>
              <w:t>Nordrhein-Westfalen</w:t>
            </w:r>
            <w:r w:rsidR="004B1890" w:rsidRPr="00D83E59">
              <w:rPr>
                <w:rFonts w:asciiTheme="minorHAnsi" w:eastAsiaTheme="minorHAnsi" w:hAnsiTheme="minorHAnsi"/>
                <w:color w:val="000000"/>
                <w:lang w:eastAsia="en-US" w:bidi="hi-IN"/>
              </w:rPr>
              <w:t>).</w:t>
            </w:r>
          </w:p>
        </w:tc>
      </w:tr>
    </w:tbl>
    <w:p w14:paraId="1B1E874C" w14:textId="77777777" w:rsidR="00620621" w:rsidRPr="00D83E59" w:rsidRDefault="00620621" w:rsidP="00AD0829"/>
    <w:p w14:paraId="141CB4D2" w14:textId="77777777" w:rsidR="00620621" w:rsidRPr="00D83E59" w:rsidRDefault="00620621" w:rsidP="00AD0829"/>
    <w:p w14:paraId="4A308863" w14:textId="5FE671A0" w:rsidR="0086027E" w:rsidRPr="00D83E59" w:rsidRDefault="0086027E" w:rsidP="0086027E">
      <w:pPr>
        <w:pStyle w:val="berschrift2"/>
        <w:rPr>
          <w:rFonts w:asciiTheme="majorHAnsi" w:hAnsiTheme="majorHAnsi"/>
        </w:rPr>
      </w:pPr>
      <w:r w:rsidRPr="00D83E59">
        <w:rPr>
          <w:rFonts w:asciiTheme="majorHAnsi" w:hAnsiTheme="majorHAnsi"/>
        </w:rPr>
        <w:t>Ergebniserwartungen</w:t>
      </w:r>
    </w:p>
    <w:tbl>
      <w:tblPr>
        <w:tblStyle w:val="MUSTYLE4"/>
        <w:tblW w:w="8957" w:type="dxa"/>
        <w:tblLook w:val="04A0" w:firstRow="1" w:lastRow="0" w:firstColumn="1" w:lastColumn="0" w:noHBand="0" w:noVBand="1"/>
      </w:tblPr>
      <w:tblGrid>
        <w:gridCol w:w="8957"/>
      </w:tblGrid>
      <w:tr w:rsidR="0086027E" w:rsidRPr="00D83E59" w14:paraId="6317FC98" w14:textId="77777777" w:rsidTr="00E30FD4">
        <w:trPr>
          <w:trHeight w:val="466"/>
        </w:trPr>
        <w:tc>
          <w:tcPr>
            <w:tcW w:w="8957" w:type="dxa"/>
          </w:tcPr>
          <w:p w14:paraId="69C4429F" w14:textId="674A4794" w:rsidR="00145EEB" w:rsidRPr="00E9304A" w:rsidRDefault="00145EEB" w:rsidP="00E9304A">
            <w:pPr>
              <w:pStyle w:val="Listenabsatz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hAnsiTheme="minorHAnsi"/>
                <w:color w:val="000000"/>
                <w:lang w:bidi="hi-IN"/>
              </w:rPr>
            </w:pPr>
            <w:r>
              <w:rPr>
                <w:rFonts w:asciiTheme="minorHAnsi" w:hAnsiTheme="minorHAnsi"/>
                <w:color w:val="000000"/>
                <w:lang w:bidi="hi-IN"/>
              </w:rPr>
              <w:t xml:space="preserve">Leitung </w:t>
            </w:r>
            <w:r w:rsidRPr="00145EEB">
              <w:rPr>
                <w:rFonts w:asciiTheme="minorHAnsi" w:hAnsiTheme="minorHAnsi"/>
                <w:color w:val="000000"/>
                <w:lang w:bidi="hi-IN"/>
              </w:rPr>
              <w:t>strategischer Projekte zur Steigerung der Profitabilität und zur Stärkung der Marktposition</w:t>
            </w:r>
          </w:p>
          <w:p w14:paraId="424925E4" w14:textId="0747C481" w:rsidR="00430A34" w:rsidRDefault="00913B38" w:rsidP="00430A34">
            <w:pPr>
              <w:pStyle w:val="Listenabsatz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hAnsiTheme="minorHAnsi"/>
                <w:color w:val="000000"/>
                <w:lang w:bidi="hi-IN"/>
              </w:rPr>
            </w:pPr>
            <w:r>
              <w:rPr>
                <w:rFonts w:asciiTheme="minorHAnsi" w:hAnsiTheme="minorHAnsi"/>
                <w:color w:val="000000"/>
                <w:lang w:bidi="hi-IN"/>
              </w:rPr>
              <w:t xml:space="preserve">Reduzierung der Störzeiten </w:t>
            </w:r>
            <w:r w:rsidR="00FD0AB8">
              <w:rPr>
                <w:rFonts w:asciiTheme="minorHAnsi" w:hAnsiTheme="minorHAnsi"/>
                <w:color w:val="000000"/>
                <w:lang w:bidi="hi-IN"/>
              </w:rPr>
              <w:t>in den Produktionseinheiten</w:t>
            </w:r>
          </w:p>
          <w:p w14:paraId="6B4074EC" w14:textId="0DEE3A85" w:rsidR="00FD0AB8" w:rsidRDefault="00FD0AB8" w:rsidP="00430A34">
            <w:pPr>
              <w:pStyle w:val="Listenabsatz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hAnsiTheme="minorHAnsi"/>
                <w:color w:val="000000"/>
                <w:lang w:bidi="hi-IN"/>
              </w:rPr>
            </w:pPr>
            <w:r>
              <w:rPr>
                <w:rFonts w:asciiTheme="minorHAnsi" w:hAnsiTheme="minorHAnsi"/>
                <w:color w:val="000000"/>
                <w:lang w:bidi="hi-IN"/>
              </w:rPr>
              <w:t xml:space="preserve">Reduzierung des Vormaterials (Optimierung des Working </w:t>
            </w:r>
            <w:proofErr w:type="spellStart"/>
            <w:r>
              <w:rPr>
                <w:rFonts w:asciiTheme="minorHAnsi" w:hAnsiTheme="minorHAnsi"/>
                <w:color w:val="000000"/>
                <w:lang w:bidi="hi-IN"/>
              </w:rPr>
              <w:t>Capitals</w:t>
            </w:r>
            <w:proofErr w:type="spellEnd"/>
            <w:r>
              <w:rPr>
                <w:rFonts w:asciiTheme="minorHAnsi" w:hAnsiTheme="minorHAnsi"/>
                <w:color w:val="000000"/>
                <w:lang w:bidi="hi-IN"/>
              </w:rPr>
              <w:t xml:space="preserve"> gemeinsam mit dem kaufm. GF)</w:t>
            </w:r>
          </w:p>
          <w:p w14:paraId="09355450" w14:textId="77777777" w:rsidR="00FD0AB8" w:rsidRDefault="00FD0AB8" w:rsidP="00430A34">
            <w:pPr>
              <w:pStyle w:val="Listenabsatz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hAnsiTheme="minorHAnsi"/>
                <w:color w:val="000000"/>
                <w:lang w:bidi="hi-IN"/>
              </w:rPr>
            </w:pPr>
            <w:r>
              <w:rPr>
                <w:rFonts w:asciiTheme="minorHAnsi" w:hAnsiTheme="minorHAnsi"/>
                <w:color w:val="000000"/>
                <w:lang w:bidi="hi-IN"/>
              </w:rPr>
              <w:t xml:space="preserve">Implementierung von Qualitätskennzahlen </w:t>
            </w:r>
            <w:r w:rsidR="004A71E8">
              <w:rPr>
                <w:rFonts w:asciiTheme="minorHAnsi" w:hAnsiTheme="minorHAnsi"/>
                <w:color w:val="000000"/>
                <w:lang w:bidi="hi-IN"/>
              </w:rPr>
              <w:t>wie z.B. einer Qualitätsfehlerkosten</w:t>
            </w:r>
          </w:p>
          <w:p w14:paraId="0107022B" w14:textId="10F99299" w:rsidR="00F04507" w:rsidRDefault="00F04507" w:rsidP="00430A34">
            <w:pPr>
              <w:pStyle w:val="Listenabsatz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hAnsiTheme="minorHAnsi"/>
                <w:color w:val="000000"/>
                <w:lang w:bidi="hi-IN"/>
              </w:rPr>
            </w:pPr>
            <w:r>
              <w:rPr>
                <w:rFonts w:asciiTheme="minorHAnsi" w:hAnsiTheme="minorHAnsi"/>
                <w:color w:val="000000"/>
                <w:lang w:bidi="hi-IN"/>
              </w:rPr>
              <w:t>&gt; 5% EBT</w:t>
            </w:r>
          </w:p>
          <w:p w14:paraId="3F1C0857" w14:textId="27A8D3E1" w:rsidR="00044535" w:rsidRPr="00145EEB" w:rsidRDefault="00044535" w:rsidP="00044535">
            <w:pPr>
              <w:pStyle w:val="Listenabsatz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hAnsiTheme="minorHAnsi"/>
                <w:color w:val="000000"/>
                <w:lang w:bidi="hi-IN"/>
              </w:rPr>
            </w:pPr>
            <w:r w:rsidRPr="00145EEB">
              <w:rPr>
                <w:rFonts w:asciiTheme="minorHAnsi" w:hAnsiTheme="minorHAnsi"/>
                <w:color w:val="000000"/>
                <w:lang w:bidi="hi-IN"/>
              </w:rPr>
              <w:t>Management &amp; Organisation: Weiterentwicklung der organisatorischen Strukturen und Prozesse</w:t>
            </w:r>
          </w:p>
          <w:p w14:paraId="48BCFA42" w14:textId="12D533C9" w:rsidR="00044535" w:rsidRPr="00145EEB" w:rsidRDefault="00044535" w:rsidP="00044535">
            <w:pPr>
              <w:pStyle w:val="Listenabsatz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hAnsiTheme="minorHAnsi"/>
                <w:color w:val="000000"/>
                <w:lang w:bidi="hi-IN"/>
              </w:rPr>
            </w:pPr>
            <w:r w:rsidRPr="00145EEB">
              <w:rPr>
                <w:rFonts w:asciiTheme="minorHAnsi" w:hAnsiTheme="minorHAnsi"/>
                <w:color w:val="000000"/>
                <w:lang w:bidi="hi-IN"/>
              </w:rPr>
              <w:t>Internationales Wachstum &amp; Marktstrategie: Förderung des internationalen Wachstums, insbesondere im Bereich des Behördengeschäfts sowie der Weiterentwicklung des Serviceangebots in Deutschland</w:t>
            </w:r>
          </w:p>
          <w:p w14:paraId="388D61EE" w14:textId="18305FB8" w:rsidR="00044535" w:rsidRDefault="00044535" w:rsidP="00145EEB">
            <w:pPr>
              <w:pStyle w:val="Listenabsatz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hAnsiTheme="minorHAnsi"/>
                <w:color w:val="000000"/>
                <w:lang w:bidi="hi-IN"/>
              </w:rPr>
            </w:pPr>
            <w:r w:rsidRPr="00145EEB">
              <w:rPr>
                <w:rFonts w:asciiTheme="minorHAnsi" w:hAnsiTheme="minorHAnsi"/>
                <w:color w:val="000000"/>
                <w:lang w:bidi="hi-IN"/>
              </w:rPr>
              <w:t>Anpassung und Weiterentwicklung des Produktportfolios, Verbesserung der technischen Dokumentation und Förderung von Innovationen</w:t>
            </w:r>
          </w:p>
          <w:p w14:paraId="6D9B8293" w14:textId="552A7F20" w:rsidR="00F04507" w:rsidRPr="00B379EB" w:rsidRDefault="00E9304A" w:rsidP="00F04507">
            <w:pPr>
              <w:pStyle w:val="Listenabsatz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hAnsiTheme="minorHAnsi"/>
                <w:color w:val="000000"/>
                <w:lang w:bidi="hi-IN"/>
              </w:rPr>
            </w:pPr>
            <w:r w:rsidRPr="00145EEB">
              <w:rPr>
                <w:rFonts w:asciiTheme="minorHAnsi" w:hAnsiTheme="minorHAnsi"/>
                <w:color w:val="000000"/>
                <w:lang w:bidi="hi-IN"/>
              </w:rPr>
              <w:t xml:space="preserve">Synergien: Nutzung von Synergien in verschiedenen </w:t>
            </w:r>
            <w:r w:rsidR="00EE1A25">
              <w:rPr>
                <w:rFonts w:asciiTheme="minorHAnsi" w:hAnsiTheme="minorHAnsi"/>
                <w:color w:val="000000"/>
                <w:lang w:bidi="hi-IN"/>
              </w:rPr>
              <w:t>Produktionsb</w:t>
            </w:r>
            <w:r w:rsidRPr="00145EEB">
              <w:rPr>
                <w:rFonts w:asciiTheme="minorHAnsi" w:hAnsiTheme="minorHAnsi"/>
                <w:color w:val="000000"/>
                <w:lang w:bidi="hi-IN"/>
              </w:rPr>
              <w:t xml:space="preserve">ereichen </w:t>
            </w:r>
            <w:r w:rsidR="00EE1A25">
              <w:rPr>
                <w:rFonts w:asciiTheme="minorHAnsi" w:hAnsiTheme="minorHAnsi"/>
                <w:color w:val="000000"/>
                <w:lang w:bidi="hi-IN"/>
              </w:rPr>
              <w:t>– Plattformkonzepte entwickeln und Gleichteilkonzepte implementieren</w:t>
            </w:r>
          </w:p>
          <w:p w14:paraId="24581B31" w14:textId="4AFC8DB7" w:rsidR="00F04507" w:rsidRPr="00F04507" w:rsidRDefault="00F04507" w:rsidP="00F0450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HAnsi" w:hAnsiTheme="minorHAnsi"/>
                <w:color w:val="000000"/>
                <w:lang w:bidi="hi-IN"/>
              </w:rPr>
            </w:pPr>
          </w:p>
        </w:tc>
      </w:tr>
    </w:tbl>
    <w:p w14:paraId="417DD7E8" w14:textId="77777777" w:rsidR="00920C7C" w:rsidRPr="00D83E59" w:rsidRDefault="00920C7C" w:rsidP="00920C7C"/>
    <w:p w14:paraId="2A422C3C" w14:textId="458C013B" w:rsidR="0086027E" w:rsidRPr="00D83E59" w:rsidRDefault="0086027E" w:rsidP="0086027E">
      <w:pPr>
        <w:pStyle w:val="berschrift2"/>
        <w:rPr>
          <w:rFonts w:asciiTheme="majorHAnsi" w:hAnsiTheme="majorHAnsi"/>
        </w:rPr>
      </w:pPr>
      <w:r w:rsidRPr="00D83E59">
        <w:rPr>
          <w:rFonts w:asciiTheme="majorHAnsi" w:hAnsiTheme="majorHAnsi"/>
        </w:rPr>
        <w:t>Gehaltspaket</w:t>
      </w:r>
    </w:p>
    <w:tbl>
      <w:tblPr>
        <w:tblStyle w:val="MUSTYLE4"/>
        <w:tblW w:w="8957" w:type="dxa"/>
        <w:tblLook w:val="04A0" w:firstRow="1" w:lastRow="0" w:firstColumn="1" w:lastColumn="0" w:noHBand="0" w:noVBand="1"/>
      </w:tblPr>
      <w:tblGrid>
        <w:gridCol w:w="8957"/>
      </w:tblGrid>
      <w:tr w:rsidR="0086027E" w:rsidRPr="00D83E59" w14:paraId="6883CFEB" w14:textId="77777777" w:rsidTr="00103EB1">
        <w:trPr>
          <w:trHeight w:val="616"/>
        </w:trPr>
        <w:tc>
          <w:tcPr>
            <w:tcW w:w="8957" w:type="dxa"/>
          </w:tcPr>
          <w:p w14:paraId="647D2A5E" w14:textId="6005842A" w:rsidR="0086027E" w:rsidRPr="00D83E59" w:rsidRDefault="00B379EB" w:rsidP="007F10B3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Bis zu</w:t>
            </w:r>
            <w:r w:rsidR="009E3A13" w:rsidRPr="00D83E59">
              <w:rPr>
                <w:rFonts w:asciiTheme="minorHAnsi" w:hAnsiTheme="minorHAnsi"/>
                <w:bCs/>
              </w:rPr>
              <w:t xml:space="preserve"> </w:t>
            </w:r>
            <w:r w:rsidR="0013110F">
              <w:rPr>
                <w:rFonts w:asciiTheme="minorHAnsi" w:hAnsiTheme="minorHAnsi"/>
                <w:bCs/>
              </w:rPr>
              <w:t>300</w:t>
            </w:r>
            <w:r w:rsidR="009E3A13" w:rsidRPr="00D83E59">
              <w:rPr>
                <w:rFonts w:asciiTheme="minorHAnsi" w:hAnsiTheme="minorHAnsi"/>
                <w:bCs/>
              </w:rPr>
              <w:t>.000 EUR inklusive Bonus</w:t>
            </w:r>
            <w:r w:rsidR="008635E2" w:rsidRPr="00D83E59">
              <w:rPr>
                <w:rFonts w:asciiTheme="minorHAnsi" w:hAnsiTheme="minorHAnsi"/>
                <w:bCs/>
              </w:rPr>
              <w:t xml:space="preserve"> </w:t>
            </w:r>
            <w:r w:rsidR="007F10B3" w:rsidRPr="00D83E59">
              <w:rPr>
                <w:rFonts w:asciiTheme="minorHAnsi" w:hAnsiTheme="minorHAnsi"/>
                <w:bCs/>
              </w:rPr>
              <w:t xml:space="preserve">plus weitere Benefits wie z.B. ein Firmenwagen, </w:t>
            </w:r>
            <w:r w:rsidR="001E25D6" w:rsidRPr="00D83E59">
              <w:rPr>
                <w:rFonts w:asciiTheme="minorHAnsi" w:hAnsiTheme="minorHAnsi"/>
                <w:bCs/>
              </w:rPr>
              <w:t>Direktversicherung</w:t>
            </w:r>
            <w:r w:rsidR="007F10B3" w:rsidRPr="00D83E59">
              <w:rPr>
                <w:rFonts w:asciiTheme="minorHAnsi" w:hAnsiTheme="minorHAnsi"/>
                <w:bCs/>
              </w:rPr>
              <w:t xml:space="preserve">, </w:t>
            </w:r>
            <w:r w:rsidR="002270B2" w:rsidRPr="00D83E59">
              <w:rPr>
                <w:rFonts w:asciiTheme="minorHAnsi" w:hAnsiTheme="minorHAnsi"/>
                <w:bCs/>
              </w:rPr>
              <w:t xml:space="preserve">Gruppenlebensversicherung, </w:t>
            </w:r>
            <w:r w:rsidR="007F10B3" w:rsidRPr="00D83E59">
              <w:rPr>
                <w:rFonts w:asciiTheme="minorHAnsi" w:hAnsiTheme="minorHAnsi"/>
                <w:bCs/>
              </w:rPr>
              <w:t>Umzugsunterstützung</w:t>
            </w:r>
            <w:r w:rsidR="006F1D3C">
              <w:rPr>
                <w:rFonts w:asciiTheme="minorHAnsi" w:hAnsiTheme="minorHAnsi"/>
                <w:bCs/>
              </w:rPr>
              <w:t>.</w:t>
            </w:r>
          </w:p>
          <w:p w14:paraId="08F2DFE3" w14:textId="32BDA487" w:rsidR="007E4102" w:rsidRPr="00D83E59" w:rsidRDefault="007E4102" w:rsidP="007F10B3">
            <w:pPr>
              <w:rPr>
                <w:rFonts w:asciiTheme="minorHAnsi" w:hAnsiTheme="minorHAnsi"/>
                <w:bCs/>
              </w:rPr>
            </w:pPr>
            <w:r w:rsidRPr="00D83E59">
              <w:rPr>
                <w:rFonts w:asciiTheme="minorHAnsi" w:hAnsiTheme="minorHAnsi"/>
                <w:bCs/>
              </w:rPr>
              <w:br/>
              <w:t xml:space="preserve">D&amp;O Versicherung </w:t>
            </w:r>
            <w:r w:rsidR="004055ED" w:rsidRPr="00D83E59">
              <w:rPr>
                <w:rFonts w:asciiTheme="minorHAnsi" w:hAnsiTheme="minorHAnsi"/>
                <w:bCs/>
              </w:rPr>
              <w:t xml:space="preserve">wird vom Unternehmen </w:t>
            </w:r>
            <w:r w:rsidR="002270B2" w:rsidRPr="00D83E59">
              <w:rPr>
                <w:rFonts w:asciiTheme="minorHAnsi" w:hAnsiTheme="minorHAnsi"/>
                <w:bCs/>
              </w:rPr>
              <w:t>übernommen</w:t>
            </w:r>
            <w:r w:rsidR="006F1D3C">
              <w:rPr>
                <w:rFonts w:asciiTheme="minorHAnsi" w:hAnsiTheme="minorHAnsi"/>
                <w:bCs/>
              </w:rPr>
              <w:t>.</w:t>
            </w:r>
          </w:p>
        </w:tc>
      </w:tr>
    </w:tbl>
    <w:p w14:paraId="144C165A" w14:textId="77777777" w:rsidR="00E25F4D" w:rsidRDefault="00E25F4D" w:rsidP="00E25F4D">
      <w:pPr>
        <w:spacing w:line="240" w:lineRule="atLeast"/>
        <w:jc w:val="left"/>
      </w:pPr>
    </w:p>
    <w:p w14:paraId="3BA2175A" w14:textId="77777777" w:rsidR="00E25F4D" w:rsidRDefault="00E25F4D" w:rsidP="00E25F4D">
      <w:pPr>
        <w:spacing w:line="240" w:lineRule="atLeast"/>
        <w:jc w:val="left"/>
      </w:pPr>
    </w:p>
    <w:p w14:paraId="23CC5D03" w14:textId="5CC88967" w:rsidR="0086027E" w:rsidRPr="00E25F4D" w:rsidRDefault="0086027E" w:rsidP="00E25F4D">
      <w:pPr>
        <w:pStyle w:val="berschrift1"/>
      </w:pPr>
      <w:r w:rsidRPr="00D83E59">
        <w:t>Suchprofil</w:t>
      </w:r>
    </w:p>
    <w:tbl>
      <w:tblPr>
        <w:tblStyle w:val="MUSTYLE1"/>
        <w:tblW w:w="8959" w:type="dxa"/>
        <w:tblLayout w:type="fixed"/>
        <w:tblLook w:val="04A0" w:firstRow="1" w:lastRow="0" w:firstColumn="1" w:lastColumn="0" w:noHBand="0" w:noVBand="1"/>
      </w:tblPr>
      <w:tblGrid>
        <w:gridCol w:w="3238"/>
        <w:gridCol w:w="5721"/>
      </w:tblGrid>
      <w:tr w:rsidR="0086027E" w:rsidRPr="00D83E59" w14:paraId="22A273C6" w14:textId="77777777" w:rsidTr="004443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</w:tcPr>
          <w:p w14:paraId="7219127B" w14:textId="77777777" w:rsidR="0086027E" w:rsidRPr="00D83E59" w:rsidRDefault="0086027E" w:rsidP="004443E8">
            <w:pPr>
              <w:spacing w:after="60"/>
              <w:jc w:val="left"/>
              <w:rPr>
                <w:rFonts w:asciiTheme="majorHAnsi" w:hAnsiTheme="majorHAnsi"/>
              </w:rPr>
            </w:pPr>
            <w:r w:rsidRPr="00D83E59">
              <w:rPr>
                <w:rFonts w:asciiTheme="majorHAnsi" w:hAnsiTheme="majorHAnsi"/>
              </w:rPr>
              <w:t>Qualifikation</w:t>
            </w:r>
          </w:p>
        </w:tc>
        <w:tc>
          <w:tcPr>
            <w:tcW w:w="5721" w:type="dxa"/>
          </w:tcPr>
          <w:p w14:paraId="46E6E315" w14:textId="77777777" w:rsidR="0086027E" w:rsidRPr="00D83E59" w:rsidRDefault="0086027E" w:rsidP="004443E8">
            <w:pPr>
              <w:spacing w:after="6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D83E59">
              <w:rPr>
                <w:rFonts w:asciiTheme="majorHAnsi" w:hAnsiTheme="majorHAnsi"/>
              </w:rPr>
              <w:t>Mindestanforderungen</w:t>
            </w:r>
          </w:p>
        </w:tc>
      </w:tr>
      <w:tr w:rsidR="00AE772B" w:rsidRPr="00D83E59" w14:paraId="3E1404A5" w14:textId="77777777" w:rsidTr="006F1D3C">
        <w:trPr>
          <w:trHeight w:val="8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</w:tcPr>
          <w:p w14:paraId="4D402FEC" w14:textId="77777777" w:rsidR="00AE772B" w:rsidRPr="00D83E59" w:rsidRDefault="00AE772B" w:rsidP="00AE772B">
            <w:pPr>
              <w:tabs>
                <w:tab w:val="left" w:pos="5040"/>
                <w:tab w:val="left" w:pos="7200"/>
              </w:tabs>
              <w:spacing w:before="60" w:after="60"/>
              <w:jc w:val="left"/>
              <w:rPr>
                <w:rFonts w:asciiTheme="majorHAnsi" w:hAnsiTheme="majorHAnsi"/>
                <w:b/>
              </w:rPr>
            </w:pPr>
            <w:r w:rsidRPr="00D83E59">
              <w:rPr>
                <w:rFonts w:asciiTheme="majorHAnsi" w:hAnsiTheme="majorHAnsi"/>
                <w:b/>
              </w:rPr>
              <w:lastRenderedPageBreak/>
              <w:t>Ausbildung (Mindestanforderungen)</w:t>
            </w:r>
          </w:p>
        </w:tc>
        <w:tc>
          <w:tcPr>
            <w:tcW w:w="5721" w:type="dxa"/>
          </w:tcPr>
          <w:p w14:paraId="327B4508" w14:textId="6C246696" w:rsidR="00AE772B" w:rsidRPr="00D83E59" w:rsidRDefault="00AE772B" w:rsidP="005E036E">
            <w:pPr>
              <w:pStyle w:val="Listenabsatz"/>
              <w:numPr>
                <w:ilvl w:val="0"/>
                <w:numId w:val="27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D83E59">
              <w:rPr>
                <w:rFonts w:asciiTheme="minorHAnsi" w:hAnsiTheme="minorHAnsi"/>
              </w:rPr>
              <w:t xml:space="preserve">Erfolgreich </w:t>
            </w:r>
            <w:r w:rsidR="00E21AAE" w:rsidRPr="00D83E59">
              <w:rPr>
                <w:rFonts w:asciiTheme="minorHAnsi" w:hAnsiTheme="minorHAnsi"/>
              </w:rPr>
              <w:t>abgeschlossenes Diplom</w:t>
            </w:r>
            <w:r w:rsidR="00703E7F" w:rsidRPr="00D83E59">
              <w:rPr>
                <w:rFonts w:asciiTheme="minorHAnsi" w:hAnsiTheme="minorHAnsi"/>
              </w:rPr>
              <w:t>-</w:t>
            </w:r>
            <w:r w:rsidR="00E21AAE" w:rsidRPr="00D83E59">
              <w:rPr>
                <w:rFonts w:asciiTheme="minorHAnsi" w:hAnsiTheme="minorHAnsi"/>
              </w:rPr>
              <w:t>/Master</w:t>
            </w:r>
            <w:r w:rsidR="00703E7F" w:rsidRPr="00D83E59">
              <w:rPr>
                <w:rFonts w:asciiTheme="minorHAnsi" w:hAnsiTheme="minorHAnsi"/>
              </w:rPr>
              <w:t>s</w:t>
            </w:r>
            <w:r w:rsidR="00E21AAE" w:rsidRPr="00D83E59">
              <w:rPr>
                <w:rFonts w:asciiTheme="minorHAnsi" w:hAnsiTheme="minorHAnsi"/>
              </w:rPr>
              <w:t>tudium (</w:t>
            </w:r>
            <w:r w:rsidR="00E25F4D" w:rsidRPr="00E25F4D">
              <w:rPr>
                <w:rFonts w:asciiTheme="minorHAnsi" w:hAnsiTheme="minorHAnsi"/>
              </w:rPr>
              <w:t>Ingenieurs- oder Wirtschaftsingenieur mit Schwerpunkt Maschinenbau, Fertigungs-/Produktionstechnik)</w:t>
            </w:r>
          </w:p>
        </w:tc>
      </w:tr>
      <w:tr w:rsidR="00AE772B" w:rsidRPr="00D83E59" w14:paraId="6B5F1467" w14:textId="77777777" w:rsidTr="000D166A">
        <w:trPr>
          <w:trHeight w:val="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</w:tcPr>
          <w:p w14:paraId="21030563" w14:textId="77777777" w:rsidR="00AE772B" w:rsidRPr="00D83E59" w:rsidRDefault="00AE772B" w:rsidP="00AE772B">
            <w:pPr>
              <w:tabs>
                <w:tab w:val="left" w:pos="5040"/>
                <w:tab w:val="left" w:pos="7200"/>
              </w:tabs>
              <w:spacing w:before="60" w:after="60"/>
              <w:jc w:val="left"/>
              <w:rPr>
                <w:rFonts w:asciiTheme="majorHAnsi" w:hAnsiTheme="majorHAnsi"/>
                <w:b/>
              </w:rPr>
            </w:pPr>
            <w:r w:rsidRPr="00D83E59">
              <w:rPr>
                <w:rFonts w:asciiTheme="majorHAnsi" w:hAnsiTheme="majorHAnsi"/>
                <w:b/>
              </w:rPr>
              <w:t>Sprachkenntnisse</w:t>
            </w:r>
          </w:p>
        </w:tc>
        <w:tc>
          <w:tcPr>
            <w:tcW w:w="5721" w:type="dxa"/>
          </w:tcPr>
          <w:p w14:paraId="158BB2E6" w14:textId="77777777" w:rsidR="00AE772B" w:rsidRPr="00D83E59" w:rsidRDefault="00AE772B" w:rsidP="005E036E">
            <w:pPr>
              <w:pStyle w:val="Listenabsatz"/>
              <w:numPr>
                <w:ilvl w:val="0"/>
                <w:numId w:val="27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D83E59">
              <w:rPr>
                <w:rFonts w:asciiTheme="minorHAnsi" w:hAnsiTheme="minorHAnsi"/>
              </w:rPr>
              <w:t>Deutsch verhandlungssicher in Wort und Schrift</w:t>
            </w:r>
          </w:p>
          <w:p w14:paraId="26FFD648" w14:textId="77777777" w:rsidR="00C91BCF" w:rsidRDefault="00571125" w:rsidP="00571125">
            <w:pPr>
              <w:pStyle w:val="Listenabsatz"/>
              <w:numPr>
                <w:ilvl w:val="0"/>
                <w:numId w:val="27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D83E59">
              <w:rPr>
                <w:rFonts w:asciiTheme="minorHAnsi" w:hAnsiTheme="minorHAnsi"/>
              </w:rPr>
              <w:t>Englisch verhandlungssicher in Wort und Schrift</w:t>
            </w:r>
          </w:p>
          <w:p w14:paraId="0BF25978" w14:textId="6360D108" w:rsidR="00FE3C94" w:rsidRPr="00D83E59" w:rsidRDefault="00FE3C94" w:rsidP="00571125">
            <w:pPr>
              <w:pStyle w:val="Listenabsatz"/>
              <w:numPr>
                <w:ilvl w:val="0"/>
                <w:numId w:val="27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Weitere Fremdsprachen wünschenswert (z.B. Polnisch)</w:t>
            </w:r>
          </w:p>
        </w:tc>
      </w:tr>
      <w:tr w:rsidR="00AE772B" w:rsidRPr="00D83E59" w14:paraId="206EAFAD" w14:textId="77777777" w:rsidTr="000D166A">
        <w:trPr>
          <w:trHeight w:val="2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</w:tcPr>
          <w:p w14:paraId="399E9C05" w14:textId="77777777" w:rsidR="00AE772B" w:rsidRPr="00D83E59" w:rsidRDefault="00AE772B" w:rsidP="00AE772B">
            <w:pPr>
              <w:tabs>
                <w:tab w:val="left" w:pos="5040"/>
                <w:tab w:val="left" w:pos="7200"/>
              </w:tabs>
              <w:spacing w:before="60" w:after="60"/>
              <w:jc w:val="left"/>
              <w:rPr>
                <w:rFonts w:asciiTheme="majorHAnsi" w:hAnsiTheme="majorHAnsi"/>
                <w:b/>
                <w:color w:val="000000"/>
              </w:rPr>
            </w:pPr>
            <w:r w:rsidRPr="00D83E59">
              <w:rPr>
                <w:rFonts w:asciiTheme="majorHAnsi" w:hAnsiTheme="majorHAnsi"/>
                <w:b/>
                <w:color w:val="000000"/>
              </w:rPr>
              <w:t>Berufserfahrung</w:t>
            </w:r>
          </w:p>
          <w:p w14:paraId="14D4352D" w14:textId="77777777" w:rsidR="00AE772B" w:rsidRPr="00D83E59" w:rsidRDefault="00AE772B" w:rsidP="00AE772B">
            <w:pPr>
              <w:tabs>
                <w:tab w:val="left" w:pos="5040"/>
                <w:tab w:val="left" w:pos="7200"/>
              </w:tabs>
              <w:spacing w:before="60" w:after="60"/>
              <w:jc w:val="left"/>
              <w:rPr>
                <w:rFonts w:asciiTheme="majorHAnsi" w:hAnsiTheme="majorHAnsi"/>
                <w:b/>
              </w:rPr>
            </w:pPr>
            <w:r w:rsidRPr="00D83E59">
              <w:rPr>
                <w:rFonts w:asciiTheme="majorHAnsi" w:hAnsiTheme="majorHAnsi"/>
                <w:b/>
                <w:color w:val="000000"/>
              </w:rPr>
              <w:t>(Mindestanforderungen)</w:t>
            </w:r>
          </w:p>
        </w:tc>
        <w:tc>
          <w:tcPr>
            <w:tcW w:w="5721" w:type="dxa"/>
          </w:tcPr>
          <w:p w14:paraId="779D3DC4" w14:textId="44A1A81D" w:rsidR="00A016F9" w:rsidRDefault="00A016F9" w:rsidP="005E036E">
            <w:pPr>
              <w:pStyle w:val="Listenabsatz"/>
              <w:numPr>
                <w:ilvl w:val="0"/>
                <w:numId w:val="2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00FC7467">
              <w:rPr>
                <w:rFonts w:asciiTheme="minorHAnsi" w:hAnsiTheme="minorHAnsi"/>
                <w:color w:val="000000" w:themeColor="text1"/>
              </w:rPr>
              <w:t xml:space="preserve">Mehrjährige Berufserfahrung in einem </w:t>
            </w:r>
            <w:r w:rsidR="00EA3B2E" w:rsidRPr="00FC7467">
              <w:rPr>
                <w:rFonts w:asciiTheme="minorHAnsi" w:hAnsiTheme="minorHAnsi"/>
                <w:color w:val="000000" w:themeColor="text1"/>
              </w:rPr>
              <w:t xml:space="preserve">mittelständischen </w:t>
            </w:r>
            <w:r w:rsidRPr="00FC7467">
              <w:rPr>
                <w:rFonts w:asciiTheme="minorHAnsi" w:hAnsiTheme="minorHAnsi"/>
                <w:color w:val="000000" w:themeColor="text1"/>
              </w:rPr>
              <w:t>Unternehmen i</w:t>
            </w:r>
            <w:r w:rsidR="00F00106" w:rsidRPr="00FC7467">
              <w:rPr>
                <w:rFonts w:asciiTheme="minorHAnsi" w:hAnsiTheme="minorHAnsi"/>
                <w:color w:val="000000" w:themeColor="text1"/>
              </w:rPr>
              <w:t>n der</w:t>
            </w:r>
            <w:r w:rsidRPr="00FC7467"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="005627DD">
              <w:rPr>
                <w:rFonts w:asciiTheme="minorHAnsi" w:hAnsiTheme="minorHAnsi"/>
                <w:color w:val="000000" w:themeColor="text1"/>
              </w:rPr>
              <w:t>JIT-</w:t>
            </w:r>
            <w:proofErr w:type="spellStart"/>
            <w:r w:rsidR="005627DD">
              <w:rPr>
                <w:rFonts w:asciiTheme="minorHAnsi" w:hAnsiTheme="minorHAnsi"/>
                <w:color w:val="000000" w:themeColor="text1"/>
              </w:rPr>
              <w:t>Automotiveproduktion</w:t>
            </w:r>
            <w:proofErr w:type="spellEnd"/>
          </w:p>
          <w:p w14:paraId="651B9342" w14:textId="3C40527E" w:rsidR="005F22DF" w:rsidRPr="00B35BBA" w:rsidRDefault="005F22DF" w:rsidP="00B35BBA">
            <w:pPr>
              <w:pStyle w:val="Listenabsatz"/>
              <w:numPr>
                <w:ilvl w:val="0"/>
                <w:numId w:val="2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005F22DF">
              <w:rPr>
                <w:rFonts w:asciiTheme="minorHAnsi" w:hAnsiTheme="minorHAnsi"/>
                <w:color w:val="000000" w:themeColor="text1"/>
              </w:rPr>
              <w:t>Erfahrung in der übergeordneten Führung einer Produktions- und Engineering-Abteilung</w:t>
            </w:r>
          </w:p>
          <w:p w14:paraId="2D019AB4" w14:textId="1FB8450F" w:rsidR="005627DD" w:rsidRDefault="005627DD" w:rsidP="00731D67">
            <w:pPr>
              <w:pStyle w:val="Listenabsatz"/>
              <w:numPr>
                <w:ilvl w:val="0"/>
                <w:numId w:val="2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005627DD">
              <w:rPr>
                <w:rFonts w:asciiTheme="minorHAnsi" w:hAnsiTheme="minorHAnsi"/>
                <w:color w:val="000000" w:themeColor="text1"/>
              </w:rPr>
              <w:t>Umfangreiche Kenntnisse mit Lean Management und Wertstrom Design</w:t>
            </w:r>
          </w:p>
          <w:p w14:paraId="08A0EB47" w14:textId="73477937" w:rsidR="001A537A" w:rsidRPr="0044755A" w:rsidRDefault="00B35BBA" w:rsidP="0044755A">
            <w:pPr>
              <w:pStyle w:val="Listenabsatz"/>
              <w:numPr>
                <w:ilvl w:val="0"/>
                <w:numId w:val="2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00B35BBA">
              <w:rPr>
                <w:rFonts w:asciiTheme="minorHAnsi" w:hAnsiTheme="minorHAnsi"/>
                <w:color w:val="000000" w:themeColor="text1"/>
              </w:rPr>
              <w:t>Modulare Baukasten-/Plattform-Konzepte im Einsatz erlebt haben</w:t>
            </w:r>
          </w:p>
        </w:tc>
      </w:tr>
      <w:tr w:rsidR="00AE772B" w:rsidRPr="00D83E59" w14:paraId="4B60211B" w14:textId="77777777" w:rsidTr="000D166A">
        <w:trPr>
          <w:trHeight w:val="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</w:tcPr>
          <w:p w14:paraId="5156521E" w14:textId="77777777" w:rsidR="00AE772B" w:rsidRPr="00D83E59" w:rsidRDefault="00AE772B" w:rsidP="00AE772B">
            <w:pPr>
              <w:tabs>
                <w:tab w:val="left" w:pos="5040"/>
                <w:tab w:val="left" w:pos="7200"/>
              </w:tabs>
              <w:spacing w:before="60" w:after="60"/>
              <w:jc w:val="left"/>
              <w:rPr>
                <w:rFonts w:asciiTheme="majorHAnsi" w:hAnsiTheme="majorHAnsi"/>
              </w:rPr>
            </w:pPr>
            <w:r w:rsidRPr="00D83E59">
              <w:rPr>
                <w:rFonts w:asciiTheme="majorHAnsi" w:hAnsiTheme="majorHAnsi"/>
                <w:b/>
                <w:color w:val="000000"/>
              </w:rPr>
              <w:t xml:space="preserve">Branchenerfahrung </w:t>
            </w:r>
          </w:p>
        </w:tc>
        <w:tc>
          <w:tcPr>
            <w:tcW w:w="5721" w:type="dxa"/>
          </w:tcPr>
          <w:p w14:paraId="7DBE8E8D" w14:textId="3B0E9A4A" w:rsidR="00D55396" w:rsidRPr="00E548F9" w:rsidRDefault="00FF3AA0" w:rsidP="00E548F9">
            <w:pPr>
              <w:pStyle w:val="Listenabsatz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00FF3AA0">
              <w:rPr>
                <w:rFonts w:asciiTheme="minorHAnsi" w:hAnsiTheme="minorHAnsi"/>
                <w:color w:val="000000" w:themeColor="text1"/>
              </w:rPr>
              <w:t>Fahrzeug-, Maschinen-</w:t>
            </w:r>
            <w:r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Pr="00FF3AA0">
              <w:rPr>
                <w:rFonts w:asciiTheme="minorHAnsi" w:hAnsiTheme="minorHAnsi"/>
                <w:color w:val="000000" w:themeColor="text1"/>
              </w:rPr>
              <w:t>oder Anlagenbau</w:t>
            </w:r>
            <w:r w:rsidR="00E548F9">
              <w:rPr>
                <w:rFonts w:asciiTheme="minorHAnsi" w:hAnsiTheme="minorHAnsi"/>
                <w:color w:val="000000" w:themeColor="text1"/>
              </w:rPr>
              <w:t xml:space="preserve"> in </w:t>
            </w:r>
            <w:r w:rsidR="00D55396" w:rsidRPr="00E548F9">
              <w:rPr>
                <w:rFonts w:asciiTheme="minorHAnsi" w:hAnsiTheme="minorHAnsi"/>
                <w:color w:val="000000" w:themeColor="text1"/>
              </w:rPr>
              <w:t>Serienfertigung</w:t>
            </w:r>
          </w:p>
          <w:p w14:paraId="0C81266F" w14:textId="77777777" w:rsidR="00B23970" w:rsidRDefault="00D55396" w:rsidP="00077A72">
            <w:pPr>
              <w:pStyle w:val="Listenabsatz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00FC7467">
              <w:rPr>
                <w:rFonts w:asciiTheme="minorHAnsi" w:hAnsiTheme="minorHAnsi"/>
                <w:color w:val="000000" w:themeColor="text1"/>
              </w:rPr>
              <w:t>Kundenindividualität</w:t>
            </w:r>
          </w:p>
          <w:p w14:paraId="779933AB" w14:textId="61A1C1A3" w:rsidR="00E548F9" w:rsidRPr="00FC7467" w:rsidRDefault="00D35ED3" w:rsidP="00077A72">
            <w:pPr>
              <w:pStyle w:val="Listenabsatz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00D35ED3">
              <w:rPr>
                <w:rFonts w:asciiTheme="minorHAnsi" w:hAnsiTheme="minorHAnsi"/>
                <w:color w:val="000000" w:themeColor="text1"/>
              </w:rPr>
              <w:t>Ausschreibungsgeschäft wünschenswert</w:t>
            </w:r>
          </w:p>
        </w:tc>
      </w:tr>
      <w:tr w:rsidR="00AE772B" w:rsidRPr="00D83E59" w14:paraId="496E0667" w14:textId="77777777" w:rsidTr="000D166A">
        <w:trPr>
          <w:trHeight w:val="3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</w:tcPr>
          <w:p w14:paraId="528F0288" w14:textId="38B57095" w:rsidR="00AE772B" w:rsidRPr="00D83E59" w:rsidRDefault="00AE772B" w:rsidP="00AE772B">
            <w:pPr>
              <w:tabs>
                <w:tab w:val="left" w:pos="5040"/>
                <w:tab w:val="left" w:pos="7200"/>
              </w:tabs>
              <w:spacing w:before="60" w:after="60"/>
              <w:jc w:val="left"/>
              <w:rPr>
                <w:rFonts w:asciiTheme="majorHAnsi" w:hAnsiTheme="majorHAnsi"/>
                <w:b/>
              </w:rPr>
            </w:pPr>
            <w:r w:rsidRPr="00D83E59">
              <w:rPr>
                <w:rFonts w:asciiTheme="majorHAnsi" w:hAnsiTheme="majorHAnsi"/>
                <w:b/>
              </w:rPr>
              <w:t>Andere Kenntnisse/Fähigkeiten</w:t>
            </w:r>
          </w:p>
        </w:tc>
        <w:tc>
          <w:tcPr>
            <w:tcW w:w="5721" w:type="dxa"/>
          </w:tcPr>
          <w:p w14:paraId="689D940F" w14:textId="03593123" w:rsidR="006F4E36" w:rsidRPr="00FC7467" w:rsidRDefault="00103552" w:rsidP="009933F7">
            <w:pPr>
              <w:pStyle w:val="Listenabsatz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CAD</w:t>
            </w:r>
          </w:p>
          <w:p w14:paraId="46A36B32" w14:textId="77777777" w:rsidR="0044755A" w:rsidRPr="001D5D14" w:rsidRDefault="0044755A" w:rsidP="0044755A">
            <w:pPr>
              <w:pStyle w:val="Listenabsatz"/>
              <w:numPr>
                <w:ilvl w:val="0"/>
                <w:numId w:val="2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001D5D14">
              <w:rPr>
                <w:rFonts w:asciiTheme="minorHAnsi" w:hAnsiTheme="minorHAnsi"/>
                <w:color w:val="000000" w:themeColor="text1"/>
              </w:rPr>
              <w:t>Produktentstehungs- und Projektmanagementprozesse kennen (Zertifikate wie Six Sigma, LEAN wünschenswert)</w:t>
            </w:r>
          </w:p>
          <w:p w14:paraId="15039CCF" w14:textId="434E2D5C" w:rsidR="0044755A" w:rsidRPr="00103552" w:rsidRDefault="0044755A" w:rsidP="00103552">
            <w:pPr>
              <w:pStyle w:val="Listenabsatz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001D5D14">
              <w:rPr>
                <w:rFonts w:asciiTheme="minorHAnsi" w:hAnsiTheme="minorHAnsi"/>
                <w:color w:val="000000" w:themeColor="text1"/>
              </w:rPr>
              <w:t>Design-to-</w:t>
            </w:r>
            <w:proofErr w:type="spellStart"/>
            <w:r w:rsidRPr="001D5D14">
              <w:rPr>
                <w:rFonts w:asciiTheme="minorHAnsi" w:hAnsiTheme="minorHAnsi"/>
                <w:color w:val="000000" w:themeColor="text1"/>
              </w:rPr>
              <w:t>Cost</w:t>
            </w:r>
            <w:proofErr w:type="spellEnd"/>
            <w:r w:rsidR="000D166A">
              <w:rPr>
                <w:rFonts w:asciiTheme="minorHAnsi" w:hAnsiTheme="minorHAnsi"/>
                <w:color w:val="000000" w:themeColor="text1"/>
              </w:rPr>
              <w:t>-</w:t>
            </w:r>
            <w:r w:rsidRPr="001D5D14">
              <w:rPr>
                <w:rFonts w:asciiTheme="minorHAnsi" w:hAnsiTheme="minorHAnsi"/>
                <w:color w:val="000000" w:themeColor="text1"/>
              </w:rPr>
              <w:t>Ansätze implementiert haben (Ergebnisverbesserung)</w:t>
            </w:r>
          </w:p>
          <w:p w14:paraId="09209FBB" w14:textId="1BAB485B" w:rsidR="002C658B" w:rsidRPr="00FC7467" w:rsidRDefault="002C658B" w:rsidP="002C658B">
            <w:pPr>
              <w:pStyle w:val="Listenabsatz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00FC7467">
              <w:rPr>
                <w:rFonts w:asciiTheme="minorHAnsi" w:hAnsiTheme="minorHAnsi"/>
                <w:color w:val="000000" w:themeColor="text1"/>
              </w:rPr>
              <w:t>Teamfähigkeit, strategisches Denken, hohe technische Affinität, sowie Kommunikations- und Präsentationsstärke</w:t>
            </w:r>
          </w:p>
          <w:p w14:paraId="439C8FE4" w14:textId="77777777" w:rsidR="002C658B" w:rsidRPr="00FC7467" w:rsidRDefault="002C658B" w:rsidP="002C658B">
            <w:pPr>
              <w:pStyle w:val="Listenabsatz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00FC7467">
              <w:rPr>
                <w:rFonts w:asciiTheme="minorHAnsi" w:hAnsiTheme="minorHAnsi"/>
                <w:color w:val="000000" w:themeColor="text1"/>
              </w:rPr>
              <w:t>Sehr gute analytische und konzeptionelle Fähigkeiten sowie ein hohes Maß an Organisations- und Umsetzungsvermögen mit einer starken Kundenorientierung</w:t>
            </w:r>
          </w:p>
          <w:p w14:paraId="5360F399" w14:textId="116D873A" w:rsidR="002C658B" w:rsidRPr="00FC7467" w:rsidRDefault="002C658B" w:rsidP="002C658B">
            <w:pPr>
              <w:pStyle w:val="Listenabsatz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00FC7467">
              <w:rPr>
                <w:rFonts w:asciiTheme="minorHAnsi" w:hAnsiTheme="minorHAnsi"/>
                <w:color w:val="000000" w:themeColor="text1"/>
              </w:rPr>
              <w:t>Verbindliches Auftreten, Entscheidungsstärke sowie Pragmatismus in der Lösungsfindung</w:t>
            </w:r>
          </w:p>
        </w:tc>
      </w:tr>
      <w:tr w:rsidR="00AE772B" w:rsidRPr="00D83E59" w14:paraId="0F3EF4F7" w14:textId="77777777" w:rsidTr="004443E8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8" w:type="dxa"/>
          </w:tcPr>
          <w:p w14:paraId="37342F92" w14:textId="47493393" w:rsidR="00AE772B" w:rsidRPr="00D83E59" w:rsidRDefault="00AE772B" w:rsidP="00AE772B">
            <w:pPr>
              <w:tabs>
                <w:tab w:val="left" w:pos="5040"/>
                <w:tab w:val="left" w:pos="7200"/>
              </w:tabs>
              <w:spacing w:before="60" w:after="60"/>
              <w:jc w:val="left"/>
              <w:rPr>
                <w:rFonts w:asciiTheme="majorHAnsi" w:hAnsiTheme="majorHAnsi"/>
                <w:b/>
              </w:rPr>
            </w:pPr>
            <w:r w:rsidRPr="00D83E59">
              <w:rPr>
                <w:rFonts w:asciiTheme="majorHAnsi" w:hAnsiTheme="majorHAnsi"/>
                <w:b/>
              </w:rPr>
              <w:t>Reisetätigkeit</w:t>
            </w:r>
          </w:p>
        </w:tc>
        <w:tc>
          <w:tcPr>
            <w:tcW w:w="5721" w:type="dxa"/>
          </w:tcPr>
          <w:p w14:paraId="6811D5AB" w14:textId="476E7818" w:rsidR="00AE772B" w:rsidRPr="00D83E59" w:rsidRDefault="00AE772B" w:rsidP="005E036E">
            <w:pPr>
              <w:pStyle w:val="Listenabsatz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D83E59">
              <w:rPr>
                <w:rFonts w:asciiTheme="minorHAnsi" w:hAnsiTheme="minorHAnsi"/>
              </w:rPr>
              <w:t xml:space="preserve">Reisebereitschaft auf nationaler und internationaler Ebene </w:t>
            </w:r>
            <w:r w:rsidR="00D85AE2" w:rsidRPr="00D83E59">
              <w:rPr>
                <w:rFonts w:asciiTheme="minorHAnsi" w:hAnsiTheme="minorHAnsi"/>
              </w:rPr>
              <w:t>(</w:t>
            </w:r>
            <w:r w:rsidR="00FE3C94">
              <w:rPr>
                <w:rFonts w:asciiTheme="minorHAnsi" w:hAnsiTheme="minorHAnsi"/>
              </w:rPr>
              <w:t>10</w:t>
            </w:r>
            <w:r w:rsidR="00D85AE2" w:rsidRPr="00D83E59">
              <w:rPr>
                <w:rFonts w:asciiTheme="minorHAnsi" w:hAnsiTheme="minorHAnsi"/>
              </w:rPr>
              <w:t>%)</w:t>
            </w:r>
          </w:p>
        </w:tc>
      </w:tr>
    </w:tbl>
    <w:p w14:paraId="24715971" w14:textId="77777777" w:rsidR="00B53C4D" w:rsidRPr="00D83E59" w:rsidRDefault="00B53C4D" w:rsidP="0086027E">
      <w:pPr>
        <w:spacing w:after="200" w:line="276" w:lineRule="auto"/>
        <w:jc w:val="left"/>
        <w:rPr>
          <w:rFonts w:asciiTheme="majorHAnsi" w:hAnsiTheme="majorHAnsi"/>
          <w:color w:val="000000" w:themeColor="text1"/>
          <w:sz w:val="36"/>
          <w:szCs w:val="36"/>
        </w:rPr>
      </w:pPr>
    </w:p>
    <w:p w14:paraId="05095960" w14:textId="51116C37" w:rsidR="0086027E" w:rsidRPr="00D83E59" w:rsidRDefault="0086027E" w:rsidP="0086027E">
      <w:pPr>
        <w:spacing w:after="200" w:line="276" w:lineRule="auto"/>
        <w:jc w:val="left"/>
        <w:rPr>
          <w:rFonts w:asciiTheme="majorHAnsi" w:hAnsiTheme="majorHAnsi"/>
          <w:b/>
          <w:color w:val="244994"/>
          <w:sz w:val="36"/>
          <w:szCs w:val="36"/>
        </w:rPr>
      </w:pPr>
      <w:r w:rsidRPr="00D83E59">
        <w:rPr>
          <w:rFonts w:asciiTheme="majorHAnsi" w:hAnsiTheme="majorHAnsi"/>
          <w:color w:val="000000" w:themeColor="text1"/>
          <w:sz w:val="36"/>
          <w:szCs w:val="36"/>
        </w:rPr>
        <w:t>Suchstrategie</w:t>
      </w:r>
    </w:p>
    <w:p w14:paraId="52B65E03" w14:textId="77777777" w:rsidR="0086027E" w:rsidRPr="00D83E59" w:rsidRDefault="0086027E" w:rsidP="0086027E">
      <w:pPr>
        <w:pStyle w:val="berschrift2"/>
        <w:rPr>
          <w:rFonts w:asciiTheme="majorHAnsi" w:hAnsiTheme="majorHAnsi"/>
        </w:rPr>
      </w:pPr>
      <w:r w:rsidRPr="00D83E59">
        <w:rPr>
          <w:rFonts w:asciiTheme="majorHAnsi" w:hAnsiTheme="majorHAnsi"/>
        </w:rPr>
        <w:t>Relevante Kriterien für Zielunternehmen</w:t>
      </w:r>
    </w:p>
    <w:tbl>
      <w:tblPr>
        <w:tblStyle w:val="MUSTYLE4"/>
        <w:tblW w:w="8957" w:type="dxa"/>
        <w:tblLook w:val="04A0" w:firstRow="1" w:lastRow="0" w:firstColumn="1" w:lastColumn="0" w:noHBand="0" w:noVBand="1"/>
      </w:tblPr>
      <w:tblGrid>
        <w:gridCol w:w="8957"/>
      </w:tblGrid>
      <w:tr w:rsidR="0086027E" w:rsidRPr="00D83E59" w14:paraId="78DD697D" w14:textId="77777777" w:rsidTr="004443E8">
        <w:trPr>
          <w:trHeight w:val="674"/>
        </w:trPr>
        <w:tc>
          <w:tcPr>
            <w:tcW w:w="8957" w:type="dxa"/>
          </w:tcPr>
          <w:p w14:paraId="3DA210D7" w14:textId="6976EEBC" w:rsidR="006E5FA8" w:rsidRPr="00D83E59" w:rsidRDefault="00F902D7" w:rsidP="00F902D7">
            <w:pPr>
              <w:pStyle w:val="Listenabsatz"/>
              <w:numPr>
                <w:ilvl w:val="0"/>
                <w:numId w:val="36"/>
              </w:numPr>
              <w:jc w:val="left"/>
              <w:rPr>
                <w:rFonts w:asciiTheme="minorHAnsi" w:hAnsiTheme="minorHAnsi"/>
              </w:rPr>
            </w:pPr>
            <w:r w:rsidRPr="00D83E59">
              <w:rPr>
                <w:rFonts w:asciiTheme="minorHAnsi" w:hAnsiTheme="minorHAnsi"/>
              </w:rPr>
              <w:t xml:space="preserve">Mittelständische </w:t>
            </w:r>
            <w:r w:rsidR="009D749E">
              <w:rPr>
                <w:rFonts w:asciiTheme="minorHAnsi" w:hAnsiTheme="minorHAnsi"/>
              </w:rPr>
              <w:t>Automobil-</w:t>
            </w:r>
            <w:r w:rsidRPr="00D83E59">
              <w:rPr>
                <w:rFonts w:asciiTheme="minorHAnsi" w:hAnsiTheme="minorHAnsi"/>
              </w:rPr>
              <w:t xml:space="preserve">Unternehmen in Deutschland </w:t>
            </w:r>
            <w:r w:rsidR="00801050" w:rsidRPr="00D83E59">
              <w:rPr>
                <w:rFonts w:asciiTheme="minorHAnsi" w:hAnsiTheme="minorHAnsi"/>
              </w:rPr>
              <w:t xml:space="preserve">der </w:t>
            </w:r>
            <w:r w:rsidR="00602795" w:rsidRPr="00D83E59">
              <w:rPr>
                <w:rFonts w:asciiTheme="minorHAnsi" w:hAnsiTheme="minorHAnsi"/>
              </w:rPr>
              <w:t>Serienfertigung</w:t>
            </w:r>
            <w:r w:rsidR="009D749E">
              <w:rPr>
                <w:rFonts w:asciiTheme="minorHAnsi" w:hAnsiTheme="minorHAnsi"/>
              </w:rPr>
              <w:t xml:space="preserve"> (JIT)</w:t>
            </w:r>
          </w:p>
          <w:p w14:paraId="4D77F077" w14:textId="524DBDF8" w:rsidR="006E5FA8" w:rsidRPr="00D83E59" w:rsidRDefault="009D749E" w:rsidP="00F902D7">
            <w:pPr>
              <w:pStyle w:val="Listenabsatz"/>
              <w:numPr>
                <w:ilvl w:val="0"/>
                <w:numId w:val="36"/>
              </w:numPr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</w:t>
            </w:r>
            <w:r w:rsidR="00CB663A" w:rsidRPr="00D83E59">
              <w:rPr>
                <w:rFonts w:asciiTheme="minorHAnsi" w:hAnsiTheme="minorHAnsi"/>
              </w:rPr>
              <w:t>räzise</w:t>
            </w:r>
            <w:r w:rsidR="00C7199C" w:rsidRPr="00D83E59">
              <w:rPr>
                <w:rFonts w:asciiTheme="minorHAnsi" w:hAnsiTheme="minorHAnsi"/>
              </w:rPr>
              <w:t xml:space="preserve"> Produktanforderungen</w:t>
            </w:r>
          </w:p>
          <w:p w14:paraId="73F39B0C" w14:textId="610867D0" w:rsidR="00F902D7" w:rsidRPr="00D83E59" w:rsidRDefault="00F902D7" w:rsidP="006E5FA8">
            <w:pPr>
              <w:pStyle w:val="Listenabsatz"/>
              <w:jc w:val="left"/>
              <w:rPr>
                <w:rFonts w:asciiTheme="minorHAnsi" w:hAnsiTheme="minorHAnsi"/>
              </w:rPr>
            </w:pPr>
            <w:r w:rsidRPr="00D83E59">
              <w:rPr>
                <w:rFonts w:asciiTheme="minorHAnsi" w:hAnsiTheme="minorHAnsi"/>
              </w:rPr>
              <w:t xml:space="preserve">(Radius zu Anfang </w:t>
            </w:r>
            <w:r w:rsidR="00635BF8">
              <w:rPr>
                <w:rFonts w:asciiTheme="minorHAnsi" w:hAnsiTheme="minorHAnsi"/>
              </w:rPr>
              <w:t>150 km rund um Köln)</w:t>
            </w:r>
          </w:p>
          <w:p w14:paraId="5FB9E044" w14:textId="0D6CEC83" w:rsidR="00B34374" w:rsidRPr="00D83E59" w:rsidRDefault="00B34374" w:rsidP="00224175">
            <w:pPr>
              <w:jc w:val="left"/>
              <w:rPr>
                <w:rFonts w:asciiTheme="majorHAnsi" w:hAnsiTheme="majorHAnsi"/>
              </w:rPr>
            </w:pPr>
          </w:p>
        </w:tc>
      </w:tr>
    </w:tbl>
    <w:p w14:paraId="70B53B54" w14:textId="77777777" w:rsidR="00D2213D" w:rsidRPr="00D83E59" w:rsidRDefault="00D2213D" w:rsidP="0086027E">
      <w:pPr>
        <w:pStyle w:val="berschrift2"/>
        <w:rPr>
          <w:rFonts w:asciiTheme="majorHAnsi" w:hAnsiTheme="majorHAnsi"/>
        </w:rPr>
      </w:pPr>
    </w:p>
    <w:p w14:paraId="6124E9FA" w14:textId="6B59D7B5" w:rsidR="0086027E" w:rsidRPr="00D83E59" w:rsidRDefault="0086027E" w:rsidP="0086027E">
      <w:pPr>
        <w:pStyle w:val="berschrift2"/>
        <w:rPr>
          <w:rFonts w:asciiTheme="majorHAnsi" w:hAnsiTheme="majorHAnsi"/>
        </w:rPr>
      </w:pPr>
      <w:r w:rsidRPr="00D83E59">
        <w:rPr>
          <w:rFonts w:asciiTheme="majorHAnsi" w:hAnsiTheme="majorHAnsi"/>
        </w:rPr>
        <w:t>Zielfunktionen und -level</w:t>
      </w:r>
    </w:p>
    <w:tbl>
      <w:tblPr>
        <w:tblStyle w:val="MUSTYLE4"/>
        <w:tblW w:w="8957" w:type="dxa"/>
        <w:tblLook w:val="04A0" w:firstRow="1" w:lastRow="0" w:firstColumn="1" w:lastColumn="0" w:noHBand="0" w:noVBand="1"/>
      </w:tblPr>
      <w:tblGrid>
        <w:gridCol w:w="8957"/>
      </w:tblGrid>
      <w:tr w:rsidR="0086027E" w:rsidRPr="00D83E59" w14:paraId="4317DDA8" w14:textId="77777777" w:rsidTr="004443E8">
        <w:trPr>
          <w:trHeight w:val="272"/>
        </w:trPr>
        <w:tc>
          <w:tcPr>
            <w:tcW w:w="8957" w:type="dxa"/>
          </w:tcPr>
          <w:p w14:paraId="0850AB2E" w14:textId="104C3383" w:rsidR="00A23B4E" w:rsidRPr="00D83E59" w:rsidRDefault="009D749E" w:rsidP="00077553">
            <w:pPr>
              <w:pStyle w:val="Listenabsatz"/>
              <w:numPr>
                <w:ilvl w:val="0"/>
                <w:numId w:val="31"/>
              </w:numPr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Werksleitung (mehrerer Produktionseinheiten)</w:t>
            </w:r>
          </w:p>
          <w:p w14:paraId="00FD7F4E" w14:textId="4C6A0656" w:rsidR="00B83365" w:rsidRPr="00D83E59" w:rsidRDefault="00C7199C" w:rsidP="00077553">
            <w:pPr>
              <w:pStyle w:val="Listenabsatz"/>
              <w:numPr>
                <w:ilvl w:val="0"/>
                <w:numId w:val="31"/>
              </w:numPr>
              <w:jc w:val="left"/>
              <w:rPr>
                <w:rFonts w:asciiTheme="minorHAnsi" w:hAnsiTheme="minorHAnsi"/>
              </w:rPr>
            </w:pPr>
            <w:r w:rsidRPr="00D83E59">
              <w:rPr>
                <w:rFonts w:asciiTheme="minorHAnsi" w:hAnsiTheme="minorHAnsi"/>
              </w:rPr>
              <w:lastRenderedPageBreak/>
              <w:t xml:space="preserve">Geschäftsführung </w:t>
            </w:r>
            <w:r w:rsidR="009D749E">
              <w:rPr>
                <w:rFonts w:asciiTheme="minorHAnsi" w:hAnsiTheme="minorHAnsi"/>
              </w:rPr>
              <w:t>Technik</w:t>
            </w:r>
          </w:p>
          <w:p w14:paraId="3C34146D" w14:textId="70A9E855" w:rsidR="00077553" w:rsidRPr="00D83E59" w:rsidRDefault="00C7199C" w:rsidP="00077553">
            <w:pPr>
              <w:pStyle w:val="Listenabsatz"/>
              <w:numPr>
                <w:ilvl w:val="0"/>
                <w:numId w:val="31"/>
              </w:numPr>
              <w:jc w:val="left"/>
              <w:rPr>
                <w:rFonts w:asciiTheme="minorHAnsi" w:hAnsiTheme="minorHAnsi"/>
              </w:rPr>
            </w:pPr>
            <w:r w:rsidRPr="00D83E59">
              <w:rPr>
                <w:rFonts w:asciiTheme="minorHAnsi" w:hAnsiTheme="minorHAnsi"/>
              </w:rPr>
              <w:t>Business Unit Leitung</w:t>
            </w:r>
          </w:p>
          <w:p w14:paraId="3DABF749" w14:textId="2F239CE7" w:rsidR="00A23B4E" w:rsidRPr="00D83E59" w:rsidRDefault="00C7199C" w:rsidP="00067937">
            <w:pPr>
              <w:pStyle w:val="Listenabsatz"/>
              <w:numPr>
                <w:ilvl w:val="0"/>
                <w:numId w:val="31"/>
              </w:numPr>
              <w:jc w:val="left"/>
              <w:rPr>
                <w:rFonts w:asciiTheme="majorHAnsi" w:hAnsiTheme="majorHAnsi"/>
              </w:rPr>
            </w:pPr>
            <w:r w:rsidRPr="0077068B">
              <w:rPr>
                <w:rFonts w:asciiTheme="minorHAnsi" w:hAnsiTheme="minorHAnsi"/>
                <w:lang w:val="en-US"/>
              </w:rPr>
              <w:t xml:space="preserve">Chief </w:t>
            </w:r>
            <w:r w:rsidR="009D749E">
              <w:rPr>
                <w:rFonts w:asciiTheme="minorHAnsi" w:hAnsiTheme="minorHAnsi"/>
                <w:lang w:val="en-US"/>
              </w:rPr>
              <w:t>Technology</w:t>
            </w:r>
            <w:r w:rsidRPr="0077068B">
              <w:rPr>
                <w:rFonts w:asciiTheme="minorHAnsi" w:hAnsiTheme="minorHAnsi"/>
                <w:lang w:val="en-US"/>
              </w:rPr>
              <w:t xml:space="preserve"> Officer</w:t>
            </w:r>
          </w:p>
          <w:p w14:paraId="1C780300" w14:textId="29D6E3AD" w:rsidR="003B2ABB" w:rsidRPr="00D83E59" w:rsidRDefault="003B2ABB" w:rsidP="009C72DC">
            <w:pPr>
              <w:pStyle w:val="Listenabsatz"/>
              <w:jc w:val="left"/>
              <w:rPr>
                <w:rFonts w:asciiTheme="majorHAnsi" w:hAnsiTheme="majorHAnsi"/>
              </w:rPr>
            </w:pPr>
          </w:p>
        </w:tc>
      </w:tr>
    </w:tbl>
    <w:p w14:paraId="56CBAAAD" w14:textId="77777777" w:rsidR="006E5FA8" w:rsidRPr="00D83E59" w:rsidRDefault="006E5FA8" w:rsidP="0086027E">
      <w:pPr>
        <w:pStyle w:val="berschrift2"/>
        <w:rPr>
          <w:rFonts w:asciiTheme="majorHAnsi" w:hAnsiTheme="majorHAnsi"/>
          <w:sz w:val="28"/>
        </w:rPr>
      </w:pPr>
    </w:p>
    <w:p w14:paraId="059F5AE3" w14:textId="2E7B99E5" w:rsidR="0086027E" w:rsidRPr="00D83E59" w:rsidRDefault="0086027E" w:rsidP="0086027E">
      <w:pPr>
        <w:pStyle w:val="berschrift2"/>
        <w:rPr>
          <w:rFonts w:asciiTheme="majorHAnsi" w:hAnsiTheme="majorHAnsi"/>
          <w:sz w:val="28"/>
        </w:rPr>
      </w:pPr>
      <w:r w:rsidRPr="00D83E59">
        <w:rPr>
          <w:rFonts w:asciiTheme="majorHAnsi" w:hAnsiTheme="majorHAnsi"/>
          <w:sz w:val="28"/>
        </w:rPr>
        <w:t>Kommunikationsrichtlinien und -einschränkungen</w:t>
      </w:r>
    </w:p>
    <w:tbl>
      <w:tblPr>
        <w:tblStyle w:val="MUSTYLE4"/>
        <w:tblW w:w="8585" w:type="dxa"/>
        <w:tblLook w:val="04A0" w:firstRow="1" w:lastRow="0" w:firstColumn="1" w:lastColumn="0" w:noHBand="0" w:noVBand="1"/>
      </w:tblPr>
      <w:tblGrid>
        <w:gridCol w:w="8585"/>
      </w:tblGrid>
      <w:tr w:rsidR="0086027E" w:rsidRPr="00D83E59" w14:paraId="22B1B3E5" w14:textId="77777777" w:rsidTr="004443E8">
        <w:trPr>
          <w:trHeight w:val="213"/>
        </w:trPr>
        <w:tc>
          <w:tcPr>
            <w:tcW w:w="8585" w:type="dxa"/>
          </w:tcPr>
          <w:p w14:paraId="0D2660D8" w14:textId="77777777" w:rsidR="007C1437" w:rsidRPr="00D83E59" w:rsidRDefault="0086027E" w:rsidP="00C7199C">
            <w:pPr>
              <w:rPr>
                <w:rFonts w:asciiTheme="minorHAnsi" w:hAnsiTheme="minorHAnsi"/>
              </w:rPr>
            </w:pPr>
            <w:r w:rsidRPr="00D83E59">
              <w:rPr>
                <w:rFonts w:asciiTheme="minorHAnsi" w:hAnsiTheme="minorHAnsi"/>
              </w:rPr>
              <w:t xml:space="preserve">Da die </w:t>
            </w:r>
            <w:r w:rsidR="00F74701" w:rsidRPr="00D83E59">
              <w:rPr>
                <w:rFonts w:asciiTheme="minorHAnsi" w:hAnsiTheme="minorHAnsi"/>
              </w:rPr>
              <w:t>Nachbesetzung</w:t>
            </w:r>
            <w:r w:rsidRPr="00D83E59">
              <w:rPr>
                <w:rFonts w:asciiTheme="minorHAnsi" w:hAnsiTheme="minorHAnsi"/>
              </w:rPr>
              <w:t xml:space="preserve"> </w:t>
            </w:r>
            <w:r w:rsidR="00E151B9" w:rsidRPr="00D83E59">
              <w:rPr>
                <w:rFonts w:asciiTheme="minorHAnsi" w:hAnsiTheme="minorHAnsi"/>
              </w:rPr>
              <w:t xml:space="preserve">in </w:t>
            </w:r>
            <w:r w:rsidRPr="00D83E59">
              <w:rPr>
                <w:rFonts w:asciiTheme="minorHAnsi" w:hAnsiTheme="minorHAnsi"/>
              </w:rPr>
              <w:t xml:space="preserve">der </w:t>
            </w:r>
            <w:r w:rsidR="003C6B55" w:rsidRPr="00D83E59">
              <w:rPr>
                <w:rFonts w:asciiTheme="minorHAnsi" w:hAnsiTheme="minorHAnsi"/>
              </w:rPr>
              <w:t xml:space="preserve">Geschäftsführung </w:t>
            </w:r>
            <w:r w:rsidR="005941F2" w:rsidRPr="00D83E59">
              <w:rPr>
                <w:rFonts w:asciiTheme="minorHAnsi" w:hAnsiTheme="minorHAnsi"/>
              </w:rPr>
              <w:t xml:space="preserve">kommuniziert ist, bedarf es in der Kommunikation </w:t>
            </w:r>
            <w:r w:rsidR="00C7199C" w:rsidRPr="00D83E59">
              <w:rPr>
                <w:rFonts w:asciiTheme="minorHAnsi" w:hAnsiTheme="minorHAnsi"/>
              </w:rPr>
              <w:t xml:space="preserve">keiner </w:t>
            </w:r>
            <w:r w:rsidR="005941F2" w:rsidRPr="00D83E59">
              <w:rPr>
                <w:rFonts w:asciiTheme="minorHAnsi" w:hAnsiTheme="minorHAnsi"/>
              </w:rPr>
              <w:t xml:space="preserve">Einschränkungen hinsichtlich der Nennung des Unternehmens. </w:t>
            </w:r>
          </w:p>
          <w:p w14:paraId="32C625B1" w14:textId="01A796B7" w:rsidR="007C1437" w:rsidRPr="00D83E59" w:rsidRDefault="007C1437" w:rsidP="007C1437">
            <w:pPr>
              <w:rPr>
                <w:rFonts w:asciiTheme="minorHAnsi" w:hAnsiTheme="minorHAnsi"/>
              </w:rPr>
            </w:pPr>
            <w:r w:rsidRPr="00D83E59">
              <w:rPr>
                <w:rFonts w:asciiTheme="minorHAnsi" w:hAnsiTheme="minorHAnsi"/>
              </w:rPr>
              <w:t>Zum Wohle der Kanalisierung von Kandidat</w:t>
            </w:r>
            <w:r w:rsidR="006E1176">
              <w:rPr>
                <w:rFonts w:asciiTheme="minorHAnsi" w:hAnsiTheme="minorHAnsi"/>
              </w:rPr>
              <w:t>innen und Kandidaten so</w:t>
            </w:r>
            <w:r w:rsidRPr="00D83E59">
              <w:rPr>
                <w:rFonts w:asciiTheme="minorHAnsi" w:hAnsiTheme="minorHAnsi"/>
              </w:rPr>
              <w:t>llte</w:t>
            </w:r>
            <w:r w:rsidR="006E1176">
              <w:rPr>
                <w:rFonts w:asciiTheme="minorHAnsi" w:hAnsiTheme="minorHAnsi"/>
              </w:rPr>
              <w:t xml:space="preserve"> der Unternehmensname </w:t>
            </w:r>
            <w:r w:rsidRPr="00D83E59">
              <w:rPr>
                <w:rFonts w:asciiTheme="minorHAnsi" w:hAnsiTheme="minorHAnsi"/>
              </w:rPr>
              <w:t>nicht in einer offenen Stellenausschreibung genannt werden.</w:t>
            </w:r>
          </w:p>
          <w:p w14:paraId="4D6E7CAC" w14:textId="6CFC34E2" w:rsidR="005941F2" w:rsidRPr="00D83E59" w:rsidRDefault="005941F2" w:rsidP="00C7199C">
            <w:pPr>
              <w:rPr>
                <w:rFonts w:asciiTheme="minorHAnsi" w:hAnsiTheme="minorHAnsi"/>
                <w:color w:val="FF0000"/>
              </w:rPr>
            </w:pPr>
          </w:p>
        </w:tc>
      </w:tr>
    </w:tbl>
    <w:p w14:paraId="4A3DF713" w14:textId="77777777" w:rsidR="00D2213D" w:rsidRPr="00D83E59" w:rsidRDefault="00D2213D" w:rsidP="00D2213D"/>
    <w:p w14:paraId="164F10C4" w14:textId="05F71629" w:rsidR="0086027E" w:rsidRPr="00D83E59" w:rsidRDefault="0086027E" w:rsidP="0086027E">
      <w:pPr>
        <w:pStyle w:val="berschrift1"/>
      </w:pPr>
      <w:r w:rsidRPr="00D83E59">
        <w:t>Zeitplan</w:t>
      </w:r>
    </w:p>
    <w:tbl>
      <w:tblPr>
        <w:tblStyle w:val="MUSTYLE1"/>
        <w:tblW w:w="8959" w:type="dxa"/>
        <w:tblLayout w:type="fixed"/>
        <w:tblLook w:val="04A0" w:firstRow="1" w:lastRow="0" w:firstColumn="1" w:lastColumn="0" w:noHBand="0" w:noVBand="1"/>
      </w:tblPr>
      <w:tblGrid>
        <w:gridCol w:w="5846"/>
        <w:gridCol w:w="3113"/>
      </w:tblGrid>
      <w:tr w:rsidR="0086027E" w:rsidRPr="00D83E59" w14:paraId="090C5BCF" w14:textId="77777777" w:rsidTr="004443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6" w:type="dxa"/>
          </w:tcPr>
          <w:p w14:paraId="7242E7FF" w14:textId="77777777" w:rsidR="0086027E" w:rsidRPr="00D83E59" w:rsidRDefault="0086027E" w:rsidP="004443E8">
            <w:pPr>
              <w:spacing w:after="80"/>
              <w:jc w:val="left"/>
              <w:rPr>
                <w:rFonts w:asciiTheme="majorHAnsi" w:hAnsiTheme="majorHAnsi"/>
              </w:rPr>
            </w:pPr>
            <w:r w:rsidRPr="00D83E59">
              <w:rPr>
                <w:rFonts w:asciiTheme="majorHAnsi" w:hAnsiTheme="majorHAnsi"/>
              </w:rPr>
              <w:t>Maßnahme</w:t>
            </w:r>
          </w:p>
        </w:tc>
        <w:tc>
          <w:tcPr>
            <w:tcW w:w="3113" w:type="dxa"/>
          </w:tcPr>
          <w:p w14:paraId="0BCB15B4" w14:textId="77777777" w:rsidR="0086027E" w:rsidRPr="00D83E59" w:rsidRDefault="0086027E" w:rsidP="004443E8">
            <w:pPr>
              <w:spacing w:after="8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D83E59">
              <w:rPr>
                <w:rFonts w:asciiTheme="majorHAnsi" w:hAnsiTheme="majorHAnsi"/>
              </w:rPr>
              <w:t>Datum</w:t>
            </w:r>
          </w:p>
        </w:tc>
      </w:tr>
      <w:tr w:rsidR="0086027E" w:rsidRPr="00D83E59" w14:paraId="1BAC76A7" w14:textId="77777777" w:rsidTr="004443E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6" w:type="dxa"/>
          </w:tcPr>
          <w:p w14:paraId="3A2AB744" w14:textId="77777777" w:rsidR="0086027E" w:rsidRPr="00D83E59" w:rsidRDefault="0086027E" w:rsidP="004443E8">
            <w:pPr>
              <w:jc w:val="left"/>
              <w:rPr>
                <w:rFonts w:asciiTheme="minorHAnsi" w:hAnsiTheme="minorHAnsi"/>
              </w:rPr>
            </w:pPr>
            <w:r w:rsidRPr="00D83E59">
              <w:rPr>
                <w:rFonts w:asciiTheme="minorHAnsi" w:hAnsiTheme="minorHAnsi"/>
              </w:rPr>
              <w:t>Startmeeting</w:t>
            </w:r>
          </w:p>
        </w:tc>
        <w:tc>
          <w:tcPr>
            <w:tcW w:w="3113" w:type="dxa"/>
          </w:tcPr>
          <w:p w14:paraId="13C585D8" w14:textId="61E5E81F" w:rsidR="0086027E" w:rsidRPr="00D83E59" w:rsidRDefault="00033A81" w:rsidP="004443E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</w:t>
            </w:r>
            <w:r w:rsidR="0086027E" w:rsidRPr="00D83E5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11</w:t>
            </w:r>
            <w:r w:rsidR="0086027E" w:rsidRPr="00D83E59">
              <w:rPr>
                <w:rFonts w:asciiTheme="minorHAnsi" w:hAnsiTheme="minorHAnsi"/>
              </w:rPr>
              <w:t>.202</w:t>
            </w:r>
            <w:r w:rsidR="00C74491" w:rsidRPr="00D83E59">
              <w:rPr>
                <w:rFonts w:asciiTheme="minorHAnsi" w:hAnsiTheme="minorHAnsi"/>
              </w:rPr>
              <w:t>4</w:t>
            </w:r>
          </w:p>
        </w:tc>
      </w:tr>
      <w:tr w:rsidR="0086027E" w:rsidRPr="00D83E59" w14:paraId="56B49FA7" w14:textId="77777777" w:rsidTr="004443E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6" w:type="dxa"/>
          </w:tcPr>
          <w:p w14:paraId="4250AD93" w14:textId="77777777" w:rsidR="0086027E" w:rsidRPr="00C25969" w:rsidRDefault="0086027E" w:rsidP="004443E8">
            <w:pPr>
              <w:jc w:val="left"/>
              <w:rPr>
                <w:rFonts w:asciiTheme="minorHAnsi" w:hAnsiTheme="minorHAnsi"/>
              </w:rPr>
            </w:pPr>
            <w:r w:rsidRPr="00C25969">
              <w:rPr>
                <w:rFonts w:asciiTheme="minorHAnsi" w:hAnsiTheme="minorHAnsi"/>
              </w:rPr>
              <w:t>Einigung auf Executive Search Brief</w:t>
            </w:r>
          </w:p>
        </w:tc>
        <w:tc>
          <w:tcPr>
            <w:tcW w:w="3113" w:type="dxa"/>
          </w:tcPr>
          <w:p w14:paraId="2C1FB021" w14:textId="41E498D4" w:rsidR="0086027E" w:rsidRPr="00C25969" w:rsidRDefault="00033A81" w:rsidP="004443E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25969">
              <w:rPr>
                <w:rFonts w:asciiTheme="minorHAnsi" w:hAnsiTheme="minorHAnsi"/>
              </w:rPr>
              <w:t>06</w:t>
            </w:r>
            <w:r w:rsidR="0077068B" w:rsidRPr="00C25969">
              <w:rPr>
                <w:rFonts w:asciiTheme="minorHAnsi" w:hAnsiTheme="minorHAnsi"/>
              </w:rPr>
              <w:t>.</w:t>
            </w:r>
            <w:r w:rsidRPr="00C25969">
              <w:rPr>
                <w:rFonts w:asciiTheme="minorHAnsi" w:hAnsiTheme="minorHAnsi"/>
              </w:rPr>
              <w:t>12</w:t>
            </w:r>
            <w:r w:rsidR="0086027E" w:rsidRPr="00C25969">
              <w:rPr>
                <w:rFonts w:asciiTheme="minorHAnsi" w:hAnsiTheme="minorHAnsi"/>
              </w:rPr>
              <w:t>.202</w:t>
            </w:r>
            <w:r w:rsidR="00C74491" w:rsidRPr="00C25969">
              <w:rPr>
                <w:rFonts w:asciiTheme="minorHAnsi" w:hAnsiTheme="minorHAnsi"/>
              </w:rPr>
              <w:t>4</w:t>
            </w:r>
          </w:p>
        </w:tc>
      </w:tr>
      <w:tr w:rsidR="007C1437" w:rsidRPr="00D83E59" w14:paraId="2AD0C96D" w14:textId="77777777" w:rsidTr="004443E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6" w:type="dxa"/>
          </w:tcPr>
          <w:p w14:paraId="54162ACD" w14:textId="076AB40D" w:rsidR="007C1437" w:rsidRPr="00C25969" w:rsidRDefault="007C1437" w:rsidP="004443E8">
            <w:pPr>
              <w:jc w:val="left"/>
              <w:rPr>
                <w:rFonts w:asciiTheme="minorHAnsi" w:hAnsiTheme="minorHAnsi"/>
              </w:rPr>
            </w:pPr>
            <w:r w:rsidRPr="00C25969">
              <w:rPr>
                <w:rFonts w:asciiTheme="minorHAnsi" w:hAnsiTheme="minorHAnsi"/>
              </w:rPr>
              <w:t xml:space="preserve">Kandidaten-Markt-Analyse </w:t>
            </w:r>
            <w:r w:rsidR="00A30801" w:rsidRPr="00C25969">
              <w:rPr>
                <w:rFonts w:asciiTheme="minorHAnsi" w:hAnsiTheme="minorHAnsi"/>
              </w:rPr>
              <w:t xml:space="preserve">(virtuell: </w:t>
            </w:r>
            <w:r w:rsidR="00403108">
              <w:rPr>
                <w:rFonts w:asciiTheme="minorHAnsi" w:hAnsiTheme="minorHAnsi"/>
              </w:rPr>
              <w:t xml:space="preserve">AP </w:t>
            </w:r>
            <w:r w:rsidR="006E1176">
              <w:rPr>
                <w:rFonts w:asciiTheme="minorHAnsi" w:hAnsiTheme="minorHAnsi"/>
              </w:rPr>
              <w:t>Kunde</w:t>
            </w:r>
            <w:r w:rsidR="0046722D" w:rsidRPr="00C25969">
              <w:rPr>
                <w:rFonts w:asciiTheme="minorHAnsi" w:hAnsiTheme="minorHAnsi"/>
              </w:rPr>
              <w:t>,</w:t>
            </w:r>
            <w:r w:rsidR="00A30801" w:rsidRPr="00C25969">
              <w:rPr>
                <w:rFonts w:asciiTheme="minorHAnsi" w:hAnsiTheme="minorHAnsi"/>
              </w:rPr>
              <w:t xml:space="preserve"> MU</w:t>
            </w:r>
            <w:r w:rsidR="00C25969" w:rsidRPr="00C25969">
              <w:rPr>
                <w:rFonts w:asciiTheme="minorHAnsi" w:hAnsiTheme="minorHAnsi"/>
              </w:rPr>
              <w:t>)</w:t>
            </w:r>
          </w:p>
        </w:tc>
        <w:tc>
          <w:tcPr>
            <w:tcW w:w="3113" w:type="dxa"/>
          </w:tcPr>
          <w:p w14:paraId="7174D9B4" w14:textId="2B259469" w:rsidR="007C1437" w:rsidRPr="00C25969" w:rsidRDefault="00544BCE" w:rsidP="004443E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25969">
              <w:rPr>
                <w:rFonts w:asciiTheme="minorHAnsi" w:hAnsiTheme="minorHAnsi"/>
              </w:rPr>
              <w:t>14/15.01.202</w:t>
            </w:r>
            <w:r w:rsidR="00810E62" w:rsidRPr="00C25969">
              <w:rPr>
                <w:rFonts w:asciiTheme="minorHAnsi" w:hAnsiTheme="minorHAnsi"/>
              </w:rPr>
              <w:t>5</w:t>
            </w:r>
          </w:p>
        </w:tc>
      </w:tr>
      <w:tr w:rsidR="0086027E" w:rsidRPr="00D83E59" w14:paraId="2218BA81" w14:textId="77777777" w:rsidTr="004443E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6" w:type="dxa"/>
          </w:tcPr>
          <w:p w14:paraId="6A5DB650" w14:textId="57C454F1" w:rsidR="0086027E" w:rsidRPr="00C25969" w:rsidRDefault="0086027E" w:rsidP="004443E8">
            <w:pPr>
              <w:tabs>
                <w:tab w:val="center" w:pos="2840"/>
              </w:tabs>
              <w:jc w:val="left"/>
              <w:rPr>
                <w:rFonts w:asciiTheme="minorHAnsi" w:hAnsiTheme="minorHAnsi"/>
              </w:rPr>
            </w:pPr>
            <w:r w:rsidRPr="00C25969">
              <w:rPr>
                <w:rFonts w:asciiTheme="minorHAnsi" w:hAnsiTheme="minorHAnsi"/>
              </w:rPr>
              <w:t>Kandidatenpräsentation (virtuell:</w:t>
            </w:r>
            <w:r w:rsidR="004E4F2E" w:rsidRPr="00C25969">
              <w:rPr>
                <w:rFonts w:asciiTheme="minorHAnsi" w:hAnsiTheme="minorHAnsi"/>
              </w:rPr>
              <w:t xml:space="preserve"> </w:t>
            </w:r>
            <w:r w:rsidR="00403108">
              <w:rPr>
                <w:rFonts w:asciiTheme="minorHAnsi" w:hAnsiTheme="minorHAnsi"/>
              </w:rPr>
              <w:t>AP Kunde</w:t>
            </w:r>
            <w:r w:rsidR="0046722D" w:rsidRPr="00C25969">
              <w:rPr>
                <w:rFonts w:asciiTheme="minorHAnsi" w:hAnsiTheme="minorHAnsi"/>
              </w:rPr>
              <w:t>,</w:t>
            </w:r>
            <w:r w:rsidR="00810E62" w:rsidRPr="00C25969">
              <w:rPr>
                <w:rFonts w:asciiTheme="minorHAnsi" w:hAnsiTheme="minorHAnsi"/>
              </w:rPr>
              <w:t xml:space="preserve"> </w:t>
            </w:r>
            <w:r w:rsidR="0046722D" w:rsidRPr="00C25969">
              <w:rPr>
                <w:rFonts w:asciiTheme="minorHAnsi" w:hAnsiTheme="minorHAnsi"/>
              </w:rPr>
              <w:t>MU</w:t>
            </w:r>
            <w:r w:rsidRPr="00C25969">
              <w:rPr>
                <w:rFonts w:asciiTheme="minorHAnsi" w:hAnsiTheme="minorHAnsi"/>
              </w:rPr>
              <w:t>)</w:t>
            </w:r>
          </w:p>
        </w:tc>
        <w:tc>
          <w:tcPr>
            <w:tcW w:w="3113" w:type="dxa"/>
          </w:tcPr>
          <w:p w14:paraId="28280370" w14:textId="6F542DE7" w:rsidR="0086027E" w:rsidRPr="00C25969" w:rsidRDefault="00810E62" w:rsidP="004443E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25969">
              <w:rPr>
                <w:rFonts w:asciiTheme="minorHAnsi" w:hAnsiTheme="minorHAnsi"/>
              </w:rPr>
              <w:t>20.-24.01</w:t>
            </w:r>
            <w:r w:rsidR="00D37E95" w:rsidRPr="00C25969">
              <w:rPr>
                <w:rFonts w:asciiTheme="minorHAnsi" w:hAnsiTheme="minorHAnsi"/>
              </w:rPr>
              <w:t>.</w:t>
            </w:r>
            <w:r w:rsidR="0086027E" w:rsidRPr="00C25969">
              <w:rPr>
                <w:rFonts w:asciiTheme="minorHAnsi" w:hAnsiTheme="minorHAnsi"/>
              </w:rPr>
              <w:t>202</w:t>
            </w:r>
            <w:r w:rsidRPr="00C25969">
              <w:rPr>
                <w:rFonts w:asciiTheme="minorHAnsi" w:hAnsiTheme="minorHAnsi"/>
              </w:rPr>
              <w:t>5</w:t>
            </w:r>
          </w:p>
        </w:tc>
      </w:tr>
      <w:tr w:rsidR="0086027E" w:rsidRPr="00D83E59" w14:paraId="3ABF65E0" w14:textId="77777777" w:rsidTr="004443E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6" w:type="dxa"/>
          </w:tcPr>
          <w:p w14:paraId="29B7A009" w14:textId="0D617799" w:rsidR="0086027E" w:rsidRPr="00C25969" w:rsidRDefault="005C69EA" w:rsidP="004443E8">
            <w:pPr>
              <w:jc w:val="left"/>
              <w:rPr>
                <w:rFonts w:asciiTheme="minorHAnsi" w:hAnsiTheme="minorHAnsi"/>
              </w:rPr>
            </w:pPr>
            <w:r w:rsidRPr="00C25969">
              <w:rPr>
                <w:rFonts w:asciiTheme="minorHAnsi" w:hAnsiTheme="minorHAnsi"/>
              </w:rPr>
              <w:t>Pers. Kandidatenpräsentation</w:t>
            </w:r>
            <w:r w:rsidR="008923A5" w:rsidRPr="00C25969">
              <w:rPr>
                <w:rFonts w:asciiTheme="minorHAnsi" w:hAnsiTheme="minorHAnsi"/>
              </w:rPr>
              <w:t xml:space="preserve"> </w:t>
            </w:r>
            <w:r w:rsidR="00993BCE" w:rsidRPr="00C25969">
              <w:rPr>
                <w:rFonts w:asciiTheme="minorHAnsi" w:hAnsiTheme="minorHAnsi"/>
              </w:rPr>
              <w:t>(</w:t>
            </w:r>
            <w:r w:rsidR="00403108">
              <w:rPr>
                <w:rFonts w:asciiTheme="minorHAnsi" w:hAnsiTheme="minorHAnsi"/>
              </w:rPr>
              <w:t>AP Kunde</w:t>
            </w:r>
            <w:r w:rsidR="00403108" w:rsidRPr="00C25969">
              <w:rPr>
                <w:rFonts w:asciiTheme="minorHAnsi" w:hAnsiTheme="minorHAnsi"/>
              </w:rPr>
              <w:t>, MU)</w:t>
            </w:r>
          </w:p>
        </w:tc>
        <w:tc>
          <w:tcPr>
            <w:tcW w:w="3113" w:type="dxa"/>
          </w:tcPr>
          <w:p w14:paraId="04834374" w14:textId="2B7EF12B" w:rsidR="0086027E" w:rsidRPr="00C25969" w:rsidRDefault="00A73A30" w:rsidP="004443E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25969">
              <w:rPr>
                <w:rFonts w:asciiTheme="minorHAnsi" w:hAnsiTheme="minorHAnsi"/>
              </w:rPr>
              <w:t>30./31.01.</w:t>
            </w:r>
            <w:r w:rsidR="00AC5F91" w:rsidRPr="00C25969">
              <w:rPr>
                <w:rFonts w:asciiTheme="minorHAnsi" w:hAnsiTheme="minorHAnsi"/>
              </w:rPr>
              <w:t>202</w:t>
            </w:r>
            <w:r w:rsidRPr="00C25969">
              <w:rPr>
                <w:rFonts w:asciiTheme="minorHAnsi" w:hAnsiTheme="minorHAnsi"/>
              </w:rPr>
              <w:t>5</w:t>
            </w:r>
          </w:p>
        </w:tc>
      </w:tr>
      <w:tr w:rsidR="005C69EA" w:rsidRPr="00D83E59" w14:paraId="4E2B9870" w14:textId="77777777" w:rsidTr="004443E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6" w:type="dxa"/>
          </w:tcPr>
          <w:p w14:paraId="5BB406B5" w14:textId="082BC699" w:rsidR="005C69EA" w:rsidRPr="00C25969" w:rsidRDefault="005C69EA" w:rsidP="005C69EA">
            <w:pPr>
              <w:jc w:val="left"/>
              <w:rPr>
                <w:rFonts w:asciiTheme="minorHAnsi" w:hAnsiTheme="minorHAnsi"/>
              </w:rPr>
            </w:pPr>
            <w:r w:rsidRPr="00C25969">
              <w:rPr>
                <w:rFonts w:asciiTheme="minorHAnsi" w:hAnsiTheme="minorHAnsi"/>
              </w:rPr>
              <w:t>Empfehlung für Einstellungsentscheidung</w:t>
            </w:r>
          </w:p>
        </w:tc>
        <w:tc>
          <w:tcPr>
            <w:tcW w:w="3113" w:type="dxa"/>
          </w:tcPr>
          <w:p w14:paraId="247240C5" w14:textId="0F6F6C82" w:rsidR="005C69EA" w:rsidRPr="00C25969" w:rsidRDefault="00A73A30" w:rsidP="005C69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25969">
              <w:rPr>
                <w:rFonts w:asciiTheme="minorHAnsi" w:hAnsiTheme="minorHAnsi"/>
              </w:rPr>
              <w:t>Februar</w:t>
            </w:r>
            <w:r w:rsidR="0049027B" w:rsidRPr="00C25969">
              <w:rPr>
                <w:rFonts w:asciiTheme="minorHAnsi" w:hAnsiTheme="minorHAnsi"/>
              </w:rPr>
              <w:t xml:space="preserve"> </w:t>
            </w:r>
            <w:r w:rsidR="00854BB4" w:rsidRPr="00C25969">
              <w:rPr>
                <w:rFonts w:asciiTheme="minorHAnsi" w:hAnsiTheme="minorHAnsi"/>
              </w:rPr>
              <w:t>202</w:t>
            </w:r>
            <w:r w:rsidRPr="00C25969">
              <w:rPr>
                <w:rFonts w:asciiTheme="minorHAnsi" w:hAnsiTheme="minorHAnsi"/>
              </w:rPr>
              <w:t>5</w:t>
            </w:r>
          </w:p>
        </w:tc>
      </w:tr>
      <w:tr w:rsidR="005C69EA" w:rsidRPr="00D83E59" w14:paraId="018F75C7" w14:textId="77777777" w:rsidTr="004443E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6" w:type="dxa"/>
          </w:tcPr>
          <w:p w14:paraId="7983D67A" w14:textId="01C08C2F" w:rsidR="005C69EA" w:rsidRPr="00C25969" w:rsidRDefault="005C69EA" w:rsidP="005C69EA">
            <w:pPr>
              <w:jc w:val="left"/>
              <w:rPr>
                <w:rFonts w:asciiTheme="minorHAnsi" w:hAnsiTheme="minorHAnsi"/>
              </w:rPr>
            </w:pPr>
            <w:r w:rsidRPr="00C25969">
              <w:rPr>
                <w:rFonts w:asciiTheme="minorHAnsi" w:hAnsiTheme="minorHAnsi"/>
              </w:rPr>
              <w:t>Einstellungsgespräch (</w:t>
            </w:r>
            <w:r w:rsidR="00403108">
              <w:rPr>
                <w:rFonts w:asciiTheme="minorHAnsi" w:hAnsiTheme="minorHAnsi"/>
              </w:rPr>
              <w:t>AP Kunde</w:t>
            </w:r>
            <w:r w:rsidR="00403108" w:rsidRPr="00C25969">
              <w:rPr>
                <w:rFonts w:asciiTheme="minorHAnsi" w:hAnsiTheme="minorHAnsi"/>
              </w:rPr>
              <w:t>, MU)</w:t>
            </w:r>
          </w:p>
        </w:tc>
        <w:tc>
          <w:tcPr>
            <w:tcW w:w="3113" w:type="dxa"/>
          </w:tcPr>
          <w:p w14:paraId="51C805B3" w14:textId="223510EE" w:rsidR="005C69EA" w:rsidRPr="00C25969" w:rsidRDefault="00A73A30" w:rsidP="005C69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25969">
              <w:rPr>
                <w:rFonts w:asciiTheme="minorHAnsi" w:hAnsiTheme="minorHAnsi"/>
              </w:rPr>
              <w:t>Februar</w:t>
            </w:r>
            <w:r w:rsidR="0049027B" w:rsidRPr="00C25969">
              <w:rPr>
                <w:rFonts w:asciiTheme="minorHAnsi" w:hAnsiTheme="minorHAnsi"/>
              </w:rPr>
              <w:t xml:space="preserve"> 202</w:t>
            </w:r>
            <w:r w:rsidRPr="00C25969">
              <w:rPr>
                <w:rFonts w:asciiTheme="minorHAnsi" w:hAnsiTheme="minorHAnsi"/>
              </w:rPr>
              <w:t>5</w:t>
            </w:r>
          </w:p>
        </w:tc>
      </w:tr>
      <w:tr w:rsidR="005C69EA" w:rsidRPr="00D83E59" w14:paraId="4A1E3B8D" w14:textId="77777777" w:rsidTr="004443E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6" w:type="dxa"/>
          </w:tcPr>
          <w:p w14:paraId="6796F48B" w14:textId="5E75A770" w:rsidR="005C69EA" w:rsidRPr="00C25969" w:rsidRDefault="005C69EA" w:rsidP="005C69EA">
            <w:pPr>
              <w:jc w:val="left"/>
              <w:rPr>
                <w:rFonts w:asciiTheme="minorHAnsi" w:hAnsiTheme="minorHAnsi"/>
              </w:rPr>
            </w:pPr>
            <w:r w:rsidRPr="00C25969">
              <w:rPr>
                <w:rFonts w:asciiTheme="minorHAnsi" w:hAnsiTheme="minorHAnsi"/>
              </w:rPr>
              <w:t>Follow-</w:t>
            </w:r>
            <w:proofErr w:type="spellStart"/>
            <w:r w:rsidRPr="00C25969">
              <w:rPr>
                <w:rFonts w:asciiTheme="minorHAnsi" w:hAnsiTheme="minorHAnsi"/>
              </w:rPr>
              <w:t>up</w:t>
            </w:r>
            <w:proofErr w:type="spellEnd"/>
            <w:r w:rsidRPr="00C25969">
              <w:rPr>
                <w:rFonts w:asciiTheme="minorHAnsi" w:hAnsiTheme="minorHAnsi"/>
              </w:rPr>
              <w:t xml:space="preserve"> </w:t>
            </w:r>
            <w:proofErr w:type="spellStart"/>
            <w:r w:rsidRPr="00C25969">
              <w:rPr>
                <w:rFonts w:asciiTheme="minorHAnsi" w:hAnsiTheme="minorHAnsi"/>
              </w:rPr>
              <w:t>meeting</w:t>
            </w:r>
            <w:proofErr w:type="spellEnd"/>
          </w:p>
        </w:tc>
        <w:tc>
          <w:tcPr>
            <w:tcW w:w="3113" w:type="dxa"/>
          </w:tcPr>
          <w:p w14:paraId="25305449" w14:textId="695B5565" w:rsidR="005C69EA" w:rsidRPr="00C25969" w:rsidRDefault="005C69EA" w:rsidP="005C69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25969">
              <w:rPr>
                <w:rFonts w:asciiTheme="minorHAnsi" w:hAnsiTheme="minorHAnsi"/>
              </w:rPr>
              <w:t>3 Monate nach Start</w:t>
            </w:r>
          </w:p>
        </w:tc>
      </w:tr>
    </w:tbl>
    <w:p w14:paraId="4D43BD68" w14:textId="40AC7E43" w:rsidR="0047653E" w:rsidRPr="00474BB2" w:rsidRDefault="00BD4EF5" w:rsidP="005B5868">
      <w:pPr>
        <w:rPr>
          <w:rFonts w:asciiTheme="majorHAnsi" w:hAnsiTheme="majorHAnsi"/>
        </w:rPr>
      </w:pPr>
      <w:r w:rsidRPr="00D83E5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BBD39F" wp14:editId="3474B977">
                <wp:simplePos x="0" y="0"/>
                <wp:positionH relativeFrom="margin">
                  <wp:align>left</wp:align>
                </wp:positionH>
                <wp:positionV relativeFrom="page">
                  <wp:posOffset>9923676</wp:posOffset>
                </wp:positionV>
                <wp:extent cx="540000" cy="450000"/>
                <wp:effectExtent l="0" t="0" r="0" b="7620"/>
                <wp:wrapNone/>
                <wp:docPr id="10" name="Graf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450000"/>
                        </a:xfrm>
                        <a:custGeom>
                          <a:avLst/>
                          <a:gdLst>
                            <a:gd name="connsiteX0" fmla="*/ 337646 w 540254"/>
                            <a:gd name="connsiteY0" fmla="*/ 16337 h 448874"/>
                            <a:gd name="connsiteX1" fmla="*/ 162114 w 540254"/>
                            <a:gd name="connsiteY1" fmla="*/ 320081 h 448874"/>
                            <a:gd name="connsiteX2" fmla="*/ 63619 w 540254"/>
                            <a:gd name="connsiteY2" fmla="*/ 198561 h 448874"/>
                            <a:gd name="connsiteX3" fmla="*/ 63619 w 540254"/>
                            <a:gd name="connsiteY3" fmla="*/ 439303 h 448874"/>
                            <a:gd name="connsiteX4" fmla="*/ 0 w 540254"/>
                            <a:gd name="connsiteY4" fmla="*/ 439303 h 448874"/>
                            <a:gd name="connsiteX5" fmla="*/ 0 w 540254"/>
                            <a:gd name="connsiteY5" fmla="*/ 96564 h 448874"/>
                            <a:gd name="connsiteX6" fmla="*/ 55614 w 540254"/>
                            <a:gd name="connsiteY6" fmla="*/ 96564 h 448874"/>
                            <a:gd name="connsiteX7" fmla="*/ 67900 w 540254"/>
                            <a:gd name="connsiteY7" fmla="*/ 102416 h 448874"/>
                            <a:gd name="connsiteX8" fmla="*/ 162127 w 540254"/>
                            <a:gd name="connsiteY8" fmla="*/ 218668 h 448874"/>
                            <a:gd name="connsiteX9" fmla="*/ 337659 w 540254"/>
                            <a:gd name="connsiteY9" fmla="*/ 0 h 448874"/>
                            <a:gd name="connsiteX10" fmla="*/ 337659 w 540254"/>
                            <a:gd name="connsiteY10" fmla="*/ 16337 h 448874"/>
                            <a:gd name="connsiteX11" fmla="*/ 476636 w 540254"/>
                            <a:gd name="connsiteY11" fmla="*/ 96564 h 448874"/>
                            <a:gd name="connsiteX12" fmla="*/ 476636 w 540254"/>
                            <a:gd name="connsiteY12" fmla="*/ 311677 h 448874"/>
                            <a:gd name="connsiteX13" fmla="*/ 400426 w 540254"/>
                            <a:gd name="connsiteY13" fmla="*/ 392081 h 448874"/>
                            <a:gd name="connsiteX14" fmla="*/ 324216 w 540254"/>
                            <a:gd name="connsiteY14" fmla="*/ 311677 h 448874"/>
                            <a:gd name="connsiteX15" fmla="*/ 324216 w 540254"/>
                            <a:gd name="connsiteY15" fmla="*/ 140181 h 448874"/>
                            <a:gd name="connsiteX16" fmla="*/ 260598 w 540254"/>
                            <a:gd name="connsiteY16" fmla="*/ 218668 h 448874"/>
                            <a:gd name="connsiteX17" fmla="*/ 260598 w 540254"/>
                            <a:gd name="connsiteY17" fmla="*/ 313188 h 448874"/>
                            <a:gd name="connsiteX18" fmla="*/ 399918 w 540254"/>
                            <a:gd name="connsiteY18" fmla="*/ 448875 h 448874"/>
                            <a:gd name="connsiteX19" fmla="*/ 540254 w 540254"/>
                            <a:gd name="connsiteY19" fmla="*/ 313188 h 448874"/>
                            <a:gd name="connsiteX20" fmla="*/ 540254 w 540254"/>
                            <a:gd name="connsiteY20" fmla="*/ 96576 h 448874"/>
                            <a:gd name="connsiteX21" fmla="*/ 476636 w 540254"/>
                            <a:gd name="connsiteY21" fmla="*/ 96576 h 4488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40254" h="448874">
                              <a:moveTo>
                                <a:pt x="337646" y="16337"/>
                              </a:moveTo>
                              <a:lnTo>
                                <a:pt x="162114" y="320081"/>
                              </a:lnTo>
                              <a:lnTo>
                                <a:pt x="63619" y="198561"/>
                              </a:lnTo>
                              <a:lnTo>
                                <a:pt x="63619" y="439303"/>
                              </a:lnTo>
                              <a:lnTo>
                                <a:pt x="0" y="439303"/>
                              </a:lnTo>
                              <a:lnTo>
                                <a:pt x="0" y="96564"/>
                              </a:lnTo>
                              <a:lnTo>
                                <a:pt x="55614" y="96564"/>
                              </a:lnTo>
                              <a:cubicBezTo>
                                <a:pt x="60379" y="96564"/>
                                <a:pt x="64889" y="98709"/>
                                <a:pt x="67900" y="102416"/>
                              </a:cubicBezTo>
                              <a:lnTo>
                                <a:pt x="162127" y="218668"/>
                              </a:lnTo>
                              <a:lnTo>
                                <a:pt x="337659" y="0"/>
                              </a:lnTo>
                              <a:lnTo>
                                <a:pt x="337659" y="16337"/>
                              </a:lnTo>
                              <a:close/>
                              <a:moveTo>
                                <a:pt x="476636" y="96564"/>
                              </a:moveTo>
                              <a:lnTo>
                                <a:pt x="476636" y="311677"/>
                              </a:lnTo>
                              <a:cubicBezTo>
                                <a:pt x="476636" y="365944"/>
                                <a:pt x="449217" y="392081"/>
                                <a:pt x="400426" y="392081"/>
                              </a:cubicBezTo>
                              <a:cubicBezTo>
                                <a:pt x="351127" y="392081"/>
                                <a:pt x="324216" y="367963"/>
                                <a:pt x="324216" y="311677"/>
                              </a:cubicBezTo>
                              <a:lnTo>
                                <a:pt x="324216" y="140181"/>
                              </a:lnTo>
                              <a:lnTo>
                                <a:pt x="260598" y="218668"/>
                              </a:lnTo>
                              <a:lnTo>
                                <a:pt x="260598" y="313188"/>
                              </a:lnTo>
                              <a:cubicBezTo>
                                <a:pt x="260598" y="381533"/>
                                <a:pt x="293798" y="448875"/>
                                <a:pt x="399918" y="448875"/>
                              </a:cubicBezTo>
                              <a:cubicBezTo>
                                <a:pt x="503534" y="448875"/>
                                <a:pt x="540254" y="382535"/>
                                <a:pt x="540254" y="313188"/>
                              </a:cubicBezTo>
                              <a:lnTo>
                                <a:pt x="540254" y="96576"/>
                              </a:lnTo>
                              <a:lnTo>
                                <a:pt x="476636" y="9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FA53" id="Grafik 7" o:spid="_x0000_s1026" style="position:absolute;margin-left:0;margin-top:781.4pt;width:42.5pt;height:35.4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coordsize="540254,448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" path="m337646,16337l162114,320081,63619,198561r,240742l,439303,,96564r55614,c60379,96564,64889,98709,67900,102416r94227,116252l337659,r,16337l337646,16337xm476636,96564r,215113c476636,365944,449217,392081,400426,392081v-49299,,-76210,-24118,-76210,-80404l324216,140181r-63618,78487l260598,313188v,68345,33200,135687,139320,135687c503534,448875,540254,382535,540254,313188r,-216612l476636,96576r,-12xe" stroked="f" strokeweight=".35264mm">
                <v:stroke joinstyle="miter"/>
                <v:path arrowok="t" o:connecttype="custom" o:connectlocs="337487,16378;162038,320884;63589,199059;63589,440405;0,440405;0,96806;55588,96806;67868,102673;162051,219217;337500,0;337500,16378;476412,96806;476412,312459;400238,393065;324064,312459;324064,140533;260475,219217;260475,313974;399730,450001;540000,313974;540000,96818;476412,96818" o:connectangles="0,0,0,0,0,0,0,0,0,0,0,0,0,0,0,0,0,0,0,0,0,0"/>
                <w10:wrap anchorx="margin" anchory="page"/>
              </v:shape>
            </w:pict>
          </mc:Fallback>
        </mc:AlternateContent>
      </w:r>
      <w:r w:rsidR="00967DD8" w:rsidRPr="00D83E5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6D94C3" wp14:editId="2F425A0E">
                <wp:simplePos x="0" y="0"/>
                <wp:positionH relativeFrom="page">
                  <wp:posOffset>1357630</wp:posOffset>
                </wp:positionH>
                <wp:positionV relativeFrom="page">
                  <wp:posOffset>9738995</wp:posOffset>
                </wp:positionV>
                <wp:extent cx="3978000" cy="370800"/>
                <wp:effectExtent l="0" t="0" r="0" b="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000" cy="37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0BA1C" w14:textId="7B87A709" w:rsidR="00967DD8" w:rsidRPr="00D83E59" w:rsidRDefault="00967DD8" w:rsidP="00967DD8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83E59">
                              <w:rPr>
                                <w:rFonts w:ascii="Source Sans Pro" w:hAnsi="Source Sans 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© Mercuri Urval, all </w:t>
                            </w:r>
                            <w:proofErr w:type="spellStart"/>
                            <w:r w:rsidRPr="00D83E59">
                              <w:rPr>
                                <w:rFonts w:ascii="Source Sans Pro" w:hAnsi="Source Sans Pro"/>
                                <w:color w:val="FFFFFF" w:themeColor="background1"/>
                                <w:sz w:val="18"/>
                                <w:szCs w:val="18"/>
                              </w:rPr>
                              <w:t>rights</w:t>
                            </w:r>
                            <w:proofErr w:type="spellEnd"/>
                            <w:r w:rsidRPr="00D83E59">
                              <w:rPr>
                                <w:rFonts w:ascii="Source Sans Pro" w:hAnsi="Source Sans 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3E59">
                              <w:rPr>
                                <w:rFonts w:ascii="Source Sans Pro" w:hAnsi="Source Sans Pro"/>
                                <w:color w:val="FFFFFF" w:themeColor="background1"/>
                                <w:sz w:val="18"/>
                                <w:szCs w:val="18"/>
                              </w:rPr>
                              <w:t>reserved</w:t>
                            </w:r>
                            <w:proofErr w:type="spellEnd"/>
                            <w:r w:rsidRPr="00D83E59">
                              <w:rPr>
                                <w:rFonts w:ascii="Source Sans Pro" w:hAnsi="Source Sans 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3E59">
                              <w:rPr>
                                <w:rFonts w:ascii="Source Sans Pro" w:hAnsi="Source Sans Pro"/>
                                <w:color w:val="FFFFFF" w:themeColor="background1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D83E59">
                              <w:rPr>
                                <w:rFonts w:ascii="Source Sans Pro" w:hAnsi="Source Sans Pro"/>
                                <w:color w:val="FFFFFF" w:themeColor="background1"/>
                                <w:sz w:val="18"/>
                                <w:szCs w:val="18"/>
                              </w:rPr>
                              <w:instrText xml:space="preserve"> DATE \@ "yyyy" \* MERGEFORMAT </w:instrText>
                            </w:r>
                            <w:r w:rsidRPr="00D83E59">
                              <w:rPr>
                                <w:rFonts w:ascii="Source Sans Pro" w:hAnsi="Source Sans Pro"/>
                                <w:color w:val="FFFFFF" w:themeColor="background1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635BF8">
                              <w:rPr>
                                <w:rFonts w:ascii="Source Sans Pro" w:hAnsi="Source Sans Pro"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t>2025</w:t>
                            </w:r>
                            <w:r w:rsidRPr="00D83E59">
                              <w:rPr>
                                <w:rFonts w:ascii="Source Sans Pro" w:hAnsi="Source Sans Pro"/>
                                <w:color w:val="FFFFFF" w:themeColor="background1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D94C3" id="_x0000_t202" coordsize="21600,21600" o:spt="202" path="m,l,21600r21600,l21600,xe">
                <v:stroke joinstyle="miter"/>
                <v:path gradientshapeok="t" o:connecttype="rect"/>
              </v:shapetype>
              <v:shape id="Tekstfelt 16" o:spid="_x0000_s1026" type="#_x0000_t202" style="position:absolute;left:0;text-align:left;margin-left:106.9pt;margin-top:766.85pt;width:313.25pt;height:29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" filled="f" stroked="f" strokeweight=".5pt">
                <v:textbox inset="0,0,0,0">
                  <w:txbxContent>
                    <w:p w14:paraId="5EE0BA1C" w14:textId="7B87A709" w:rsidR="00967DD8" w:rsidRPr="00D83E59" w:rsidRDefault="00967DD8" w:rsidP="00967DD8">
                      <w:pPr>
                        <w:rPr>
                          <w:rFonts w:ascii="Source Sans Pro" w:hAnsi="Source Sans 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D83E59">
                        <w:rPr>
                          <w:rFonts w:ascii="Source Sans Pro" w:hAnsi="Source Sans Pro"/>
                          <w:color w:val="FFFFFF" w:themeColor="background1"/>
                          <w:sz w:val="18"/>
                          <w:szCs w:val="18"/>
                        </w:rPr>
                        <w:t xml:space="preserve">© Mercuri Urval, all </w:t>
                      </w:r>
                      <w:proofErr w:type="spellStart"/>
                      <w:r w:rsidRPr="00D83E59">
                        <w:rPr>
                          <w:rFonts w:ascii="Source Sans Pro" w:hAnsi="Source Sans Pro"/>
                          <w:color w:val="FFFFFF" w:themeColor="background1"/>
                          <w:sz w:val="18"/>
                          <w:szCs w:val="18"/>
                        </w:rPr>
                        <w:t>rights</w:t>
                      </w:r>
                      <w:proofErr w:type="spellEnd"/>
                      <w:r w:rsidRPr="00D83E59">
                        <w:rPr>
                          <w:rFonts w:ascii="Source Sans Pro" w:hAnsi="Source Sans Pro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83E59">
                        <w:rPr>
                          <w:rFonts w:ascii="Source Sans Pro" w:hAnsi="Source Sans Pro"/>
                          <w:color w:val="FFFFFF" w:themeColor="background1"/>
                          <w:sz w:val="18"/>
                          <w:szCs w:val="18"/>
                        </w:rPr>
                        <w:t>reserved</w:t>
                      </w:r>
                      <w:proofErr w:type="spellEnd"/>
                      <w:r w:rsidRPr="00D83E59">
                        <w:rPr>
                          <w:rFonts w:ascii="Source Sans Pro" w:hAnsi="Source Sans Pro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D83E59">
                        <w:rPr>
                          <w:rFonts w:ascii="Source Sans Pro" w:hAnsi="Source Sans Pro"/>
                          <w:color w:val="FFFFFF" w:themeColor="background1"/>
                          <w:sz w:val="18"/>
                          <w:szCs w:val="18"/>
                        </w:rPr>
                        <w:fldChar w:fldCharType="begin"/>
                      </w:r>
                      <w:r w:rsidRPr="00D83E59">
                        <w:rPr>
                          <w:rFonts w:ascii="Source Sans Pro" w:hAnsi="Source Sans Pro"/>
                          <w:color w:val="FFFFFF" w:themeColor="background1"/>
                          <w:sz w:val="18"/>
                          <w:szCs w:val="18"/>
                        </w:rPr>
                        <w:instrText xml:space="preserve"> DATE \@ "yyyy" \* MERGEFORMAT </w:instrText>
                      </w:r>
                      <w:r w:rsidRPr="00D83E59">
                        <w:rPr>
                          <w:rFonts w:ascii="Source Sans Pro" w:hAnsi="Source Sans Pro"/>
                          <w:color w:val="FFFFFF" w:themeColor="background1"/>
                          <w:sz w:val="18"/>
                          <w:szCs w:val="18"/>
                        </w:rPr>
                        <w:fldChar w:fldCharType="separate"/>
                      </w:r>
                      <w:r w:rsidR="00635BF8">
                        <w:rPr>
                          <w:rFonts w:ascii="Source Sans Pro" w:hAnsi="Source Sans Pro"/>
                          <w:noProof/>
                          <w:color w:val="FFFFFF" w:themeColor="background1"/>
                          <w:sz w:val="18"/>
                          <w:szCs w:val="18"/>
                        </w:rPr>
                        <w:t>2025</w:t>
                      </w:r>
                      <w:r w:rsidRPr="00D83E59">
                        <w:rPr>
                          <w:rFonts w:ascii="Source Sans Pro" w:hAnsi="Source Sans Pro"/>
                          <w:color w:val="FFFFFF" w:themeColor="background1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7653E" w:rsidRPr="00474BB2" w:rsidSect="007419D5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814" w:right="1247" w:bottom="964" w:left="964" w:header="765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77CA4" w14:textId="77777777" w:rsidR="00730C17" w:rsidRPr="00D83E59" w:rsidRDefault="00730C17" w:rsidP="00C17A1E">
      <w:r w:rsidRPr="00D83E59">
        <w:separator/>
      </w:r>
    </w:p>
  </w:endnote>
  <w:endnote w:type="continuationSeparator" w:id="0">
    <w:p w14:paraId="15CFC98B" w14:textId="77777777" w:rsidR="00730C17" w:rsidRPr="00D83E59" w:rsidRDefault="00730C17" w:rsidP="00C17A1E">
      <w:r w:rsidRPr="00D83E5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BFBFBF" w:themeColor="background1" w:themeShade="BF"/>
      </w:rPr>
      <w:alias w:val="Confidentiality"/>
      <w:tag w:val="{&quot;templafy&quot;:{&quot;id&quot;:&quot;195c3eab-8d84-46b5-9646-914f0c35ed12&quot;}}"/>
      <w:id w:val="936487771"/>
      <w:placeholder>
        <w:docPart w:val="7F276FB32DFE4559B03C8578005C7E7B"/>
      </w:placeholder>
      <w15:color w:val="FF0000"/>
    </w:sdtPr>
    <w:sdtContent>
      <w:p w14:paraId="32E96FF0" w14:textId="77777777" w:rsidR="00AD58EE" w:rsidRPr="00D11C16" w:rsidRDefault="00E40E31" w:rsidP="004127D9">
        <w:pPr>
          <w:pStyle w:val="Fuzeile"/>
          <w:rPr>
            <w:rFonts w:ascii="Source Sans Pro Light" w:hAnsi="Source Sans Pro Light"/>
            <w:color w:val="BFBFBF" w:themeColor="background1" w:themeShade="BF"/>
            <w:spacing w:val="0"/>
            <w:sz w:val="20"/>
            <w:szCs w:val="18"/>
            <w:lang w:val="en-US"/>
          </w:rPr>
        </w:pPr>
        <w:r w:rsidRPr="0077068B">
          <w:rPr>
            <w:color w:val="BFBFBF" w:themeColor="background1" w:themeShade="BF"/>
            <w:lang w:val="en-US"/>
          </w:rPr>
          <w:t xml:space="preserve">Strictly confidential | </w:t>
        </w:r>
        <w:r w:rsidRPr="0077068B">
          <w:rPr>
            <w:b/>
            <w:bCs/>
            <w:color w:val="BFBFBF" w:themeColor="background1" w:themeShade="BF"/>
            <w:lang w:val="en-US"/>
          </w:rPr>
          <w:t>Strictly confidential</w:t>
        </w:r>
        <w:r w:rsidRPr="0077068B">
          <w:rPr>
            <w:color w:val="BFBFBF" w:themeColor="background1" w:themeShade="BF"/>
            <w:lang w:val="en-US"/>
          </w:rPr>
          <w:t xml:space="preserve"> | Strictly Confidential | </w:t>
        </w:r>
        <w:r w:rsidRPr="0077068B">
          <w:rPr>
            <w:b/>
            <w:bCs/>
            <w:color w:val="BFBFBF" w:themeColor="background1" w:themeShade="BF"/>
            <w:lang w:val="en-US"/>
          </w:rPr>
          <w:t>Strictly Confidential</w:t>
        </w:r>
        <w:r w:rsidRPr="0077068B">
          <w:rPr>
            <w:color w:val="BFBFBF" w:themeColor="background1" w:themeShade="BF"/>
            <w:lang w:val="en-US"/>
          </w:rPr>
          <w:t xml:space="preserve"> | Strictly Confidential | </w:t>
        </w:r>
        <w:r w:rsidRPr="0077068B">
          <w:rPr>
            <w:b/>
            <w:bCs/>
            <w:color w:val="BFBFBF" w:themeColor="background1" w:themeShade="BF"/>
            <w:lang w:val="en-US"/>
          </w:rPr>
          <w:t>Strictly Confidential</w:t>
        </w:r>
        <w:r w:rsidRPr="0077068B">
          <w:rPr>
            <w:color w:val="BFBFBF" w:themeColor="background1" w:themeShade="BF"/>
            <w:lang w:val="en-US"/>
          </w:rPr>
          <w:t xml:space="preserve"> | Strictly Confidential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607C6" w14:textId="77777777" w:rsidR="004127D9" w:rsidRPr="00D83E59" w:rsidRDefault="004127D9" w:rsidP="00AD58EE">
    <w:pPr>
      <w:pStyle w:val="Footer-PageNumber"/>
    </w:pPr>
    <w:r w:rsidRPr="00D83E59">
      <w:fldChar w:fldCharType="begin"/>
    </w:r>
    <w:r w:rsidRPr="00D83E59">
      <w:instrText xml:space="preserve"> PAGE  </w:instrText>
    </w:r>
    <w:r w:rsidRPr="00D83E59">
      <w:fldChar w:fldCharType="separate"/>
    </w:r>
    <w:r w:rsidRPr="00D83E59">
      <w:t>2</w:t>
    </w:r>
    <w:r w:rsidRPr="00D83E59">
      <w:fldChar w:fldCharType="end"/>
    </w:r>
    <w:r w:rsidRPr="00D83E59">
      <w:t>/</w:t>
    </w:r>
    <w:fldSimple w:instr=" NUMPAGES   \* MERGEFORMAT ">
      <w:r w:rsidRPr="00D83E59">
        <w:t>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5BEEF" w14:textId="77777777" w:rsidR="00CA6FBD" w:rsidRPr="00D83E59" w:rsidRDefault="00AD58EE" w:rsidP="00AD58EE">
    <w:pPr>
      <w:pStyle w:val="Footer-PageNumber"/>
    </w:pPr>
    <w:r w:rsidRPr="00D83E59">
      <w:fldChar w:fldCharType="begin"/>
    </w:r>
    <w:r w:rsidRPr="00D83E59">
      <w:instrText xml:space="preserve"> PAGE  </w:instrText>
    </w:r>
    <w:r w:rsidRPr="00D83E59">
      <w:fldChar w:fldCharType="separate"/>
    </w:r>
    <w:r w:rsidRPr="00D83E59">
      <w:t>2</w:t>
    </w:r>
    <w:r w:rsidRPr="00D83E59">
      <w:fldChar w:fldCharType="end"/>
    </w:r>
    <w:r w:rsidRPr="00D83E59">
      <w:t xml:space="preserve"> /</w:t>
    </w:r>
    <w:fldSimple w:instr=" NUMPAGES   \* MERGEFORMAT ">
      <w:r w:rsidRPr="00D83E59"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1374F" w14:textId="77777777" w:rsidR="00730C17" w:rsidRPr="00D83E59" w:rsidRDefault="00730C17" w:rsidP="00C17A1E">
      <w:r w:rsidRPr="00D83E59">
        <w:separator/>
      </w:r>
    </w:p>
  </w:footnote>
  <w:footnote w:type="continuationSeparator" w:id="0">
    <w:p w14:paraId="7132AD79" w14:textId="77777777" w:rsidR="00730C17" w:rsidRPr="00D83E59" w:rsidRDefault="00730C17" w:rsidP="00C17A1E">
      <w:r w:rsidRPr="00D83E5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83A1E" w14:textId="1F627944" w:rsidR="00D66BB9" w:rsidRPr="00D83E59" w:rsidRDefault="0077068B">
    <w:pPr>
      <w:pStyle w:val="Kopfzeile"/>
    </w:pPr>
    <w:r w:rsidRPr="00D83E59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8886BDC" wp14:editId="08CFF5C5">
              <wp:simplePos x="0" y="0"/>
              <wp:positionH relativeFrom="page">
                <wp:posOffset>-4763</wp:posOffset>
              </wp:positionH>
              <wp:positionV relativeFrom="page">
                <wp:posOffset>-4763</wp:posOffset>
              </wp:positionV>
              <wp:extent cx="7563485" cy="10695305"/>
              <wp:effectExtent l="0" t="0" r="0" b="0"/>
              <wp:wrapNone/>
              <wp:docPr id="11" name="Kombinationstegni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485" cy="10695305"/>
                      </a:xfrm>
                      <a:custGeom>
                        <a:avLst/>
                        <a:gdLst>
                          <a:gd name="connsiteX0" fmla="*/ 7563495 w 7563494"/>
                          <a:gd name="connsiteY0" fmla="*/ 1599734 h 10697802"/>
                          <a:gd name="connsiteX1" fmla="*/ 7563495 w 7563494"/>
                          <a:gd name="connsiteY1" fmla="*/ 0 h 10697802"/>
                          <a:gd name="connsiteX2" fmla="*/ 0 w 7563494"/>
                          <a:gd name="connsiteY2" fmla="*/ 0 h 10697802"/>
                          <a:gd name="connsiteX3" fmla="*/ 0 w 7563494"/>
                          <a:gd name="connsiteY3" fmla="*/ 10697802 h 10697802"/>
                          <a:gd name="connsiteX4" fmla="*/ 7563495 w 7563494"/>
                          <a:gd name="connsiteY4" fmla="*/ 10697802 h 10697802"/>
                          <a:gd name="connsiteX5" fmla="*/ 7563495 w 7563494"/>
                          <a:gd name="connsiteY5" fmla="*/ 7744646 h 10697802"/>
                          <a:gd name="connsiteX6" fmla="*/ 5492550 w 7563494"/>
                          <a:gd name="connsiteY6" fmla="*/ 5187028 h 1069780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7563494" h="10697802">
                            <a:moveTo>
                              <a:pt x="7563495" y="1599734"/>
                            </a:moveTo>
                            <a:lnTo>
                              <a:pt x="7563495" y="0"/>
                            </a:lnTo>
                            <a:lnTo>
                              <a:pt x="0" y="0"/>
                            </a:lnTo>
                            <a:lnTo>
                              <a:pt x="0" y="10697802"/>
                            </a:lnTo>
                            <a:lnTo>
                              <a:pt x="7563495" y="10697802"/>
                            </a:lnTo>
                            <a:lnTo>
                              <a:pt x="7563495" y="7744646"/>
                            </a:lnTo>
                            <a:lnTo>
                              <a:pt x="5492550" y="5187028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2695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5E4F3" id="Kombinationstegning 11" o:spid="_x0000_s1026" style="position:absolute;margin-left:-.4pt;margin-top:-.4pt;width:595.55pt;height:842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563494,10697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" path="m7563495,1599734l7563495,,,,,10697802r7563495,l7563495,7744646,5492550,5187028,7563495,1599734xe" stroked="f" strokeweight=".35264mm">
              <v:stroke joinstyle="miter"/>
              <v:path arrowok="t" o:connecttype="custom" o:connectlocs="7563486,1599361;7563486,0;0,0;0,10695305;7563486,10695305;7563486,7742838;5492543,5185817" o:connectangles="0,0,0,0,0,0,0"/>
              <w10:wrap anchorx="page" anchory="page"/>
            </v:shape>
          </w:pict>
        </mc:Fallback>
      </mc:AlternateContent>
    </w:r>
    <w:r w:rsidR="00655A07" w:rsidRPr="00D83E59"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A904292" wp14:editId="18902801">
              <wp:simplePos x="0" y="0"/>
              <wp:positionH relativeFrom="page">
                <wp:posOffset>3778250</wp:posOffset>
              </wp:positionH>
              <wp:positionV relativeFrom="page">
                <wp:posOffset>-2540</wp:posOffset>
              </wp:positionV>
              <wp:extent cx="2952000" cy="4107600"/>
              <wp:effectExtent l="0" t="0" r="0" b="0"/>
              <wp:wrapNone/>
              <wp:docPr id="1" name="Grafik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52000" cy="4107600"/>
                      </a:xfrm>
                      <a:custGeom>
                        <a:avLst/>
                        <a:gdLst>
                          <a:gd name="connsiteX0" fmla="*/ 0 w 2953355"/>
                          <a:gd name="connsiteY0" fmla="*/ 0 h 4109460"/>
                          <a:gd name="connsiteX1" fmla="*/ 0 w 2953355"/>
                          <a:gd name="connsiteY1" fmla="*/ 4109461 h 4109460"/>
                          <a:gd name="connsiteX2" fmla="*/ 2332076 w 2953355"/>
                          <a:gd name="connsiteY2" fmla="*/ 4109461 h 4109460"/>
                          <a:gd name="connsiteX3" fmla="*/ 2953355 w 2953355"/>
                          <a:gd name="connsiteY3" fmla="*/ 3033625 h 4109460"/>
                          <a:gd name="connsiteX4" fmla="*/ 496152 w 2953355"/>
                          <a:gd name="connsiteY4" fmla="*/ 0 h 410946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953355" h="4109460">
                            <a:moveTo>
                              <a:pt x="0" y="0"/>
                            </a:moveTo>
                            <a:lnTo>
                              <a:pt x="0" y="4109461"/>
                            </a:lnTo>
                            <a:lnTo>
                              <a:pt x="2332076" y="4109461"/>
                            </a:lnTo>
                            <a:lnTo>
                              <a:pt x="2953355" y="3033625"/>
                            </a:lnTo>
                            <a:lnTo>
                              <a:pt x="496152" y="0"/>
                            </a:lnTo>
                            <a:close/>
                          </a:path>
                        </a:pathLst>
                      </a:custGeom>
                      <a:gradFill>
                        <a:gsLst>
                          <a:gs pos="37000">
                            <a:schemeClr val="bg1"/>
                          </a:gs>
                          <a:gs pos="35000">
                            <a:schemeClr val="accent6">
                              <a:lumMod val="20000"/>
                              <a:lumOff val="80000"/>
                            </a:schemeClr>
                          </a:gs>
                        </a:gsLst>
                        <a:lin ang="9060000" scaled="0"/>
                      </a:gradFill>
                      <a:ln w="1269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A4B258" id="Grafik 23" o:spid="_x0000_s1026" style="position:absolute;margin-left:297.5pt;margin-top:-.2pt;width:232.45pt;height:323.4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953355,4109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" path="m,l,4109461r2332076,l2953355,3033625,496152,,,xe" fillcolor="#e5e8ea [665]" stroked="f" strokeweight=".35264mm">
              <v:fill color2="white [3212]" angle="299" colors="0 #e6e9eb;22938f #e6e9eb" focus="100%" type="gradient">
                <o:fill v:ext="view" type="gradientUnscaled"/>
              </v:fill>
              <v:stroke joinstyle="miter"/>
              <v:path arrowok="t" o:connecttype="custom" o:connectlocs="0,0;0,4107601;2331006,4107601;2952000,3032252;495924,0" o:connectangles="0,0,0,0,0"/>
              <w10:wrap anchorx="page" anchory="page"/>
            </v:shape>
          </w:pict>
        </mc:Fallback>
      </mc:AlternateContent>
    </w:r>
    <w:r w:rsidR="00773389" w:rsidRPr="00D83E59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53B0E2B" wp14:editId="52DD2172">
              <wp:simplePos x="0" y="0"/>
              <wp:positionH relativeFrom="column">
                <wp:posOffset>3446702</wp:posOffset>
              </wp:positionH>
              <wp:positionV relativeFrom="paragraph">
                <wp:posOffset>-453390</wp:posOffset>
              </wp:positionV>
              <wp:extent cx="3285588" cy="3034646"/>
              <wp:effectExtent l="0" t="0" r="3810" b="1270"/>
              <wp:wrapNone/>
              <wp:docPr id="13" name="Kombinationstegni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85588" cy="3034646"/>
                      </a:xfrm>
                      <a:custGeom>
                        <a:avLst/>
                        <a:gdLst>
                          <a:gd name="connsiteX0" fmla="*/ 3285589 w 3285588"/>
                          <a:gd name="connsiteY0" fmla="*/ 0 h 3034646"/>
                          <a:gd name="connsiteX1" fmla="*/ 3285589 w 3285588"/>
                          <a:gd name="connsiteY1" fmla="*/ 1599734 h 3034646"/>
                          <a:gd name="connsiteX2" fmla="*/ 2457203 w 3285588"/>
                          <a:gd name="connsiteY2" fmla="*/ 3034646 h 3034646"/>
                          <a:gd name="connsiteX3" fmla="*/ 0 w 3285588"/>
                          <a:gd name="connsiteY3" fmla="*/ 0 h 3034646"/>
                          <a:gd name="connsiteX4" fmla="*/ 3285589 w 3285588"/>
                          <a:gd name="connsiteY4" fmla="*/ 0 h 303464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285588" h="3034646">
                            <a:moveTo>
                              <a:pt x="3285589" y="0"/>
                            </a:moveTo>
                            <a:lnTo>
                              <a:pt x="3285589" y="1599734"/>
                            </a:lnTo>
                            <a:lnTo>
                              <a:pt x="2457203" y="3034646"/>
                            </a:lnTo>
                            <a:lnTo>
                              <a:pt x="0" y="0"/>
                            </a:lnTo>
                            <a:lnTo>
                              <a:pt x="328558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2695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EF8348" id="Kombinationstegning 13" o:spid="_x0000_s1026" style="position:absolute;margin-left:271.4pt;margin-top:-35.7pt;width:258.7pt;height:238.9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85588,3034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" path="m3285589,r,1599734l2457203,3034646,,,3285589,xe" stroked="f" strokeweight=".35264mm">
              <v:stroke joinstyle="miter"/>
              <v:path arrowok="t" o:connecttype="custom" o:connectlocs="3285589,0;3285589,1599734;2457203,3034646;0,0;3285589,0" o:connectangles="0,0,0,0,0"/>
            </v:shape>
          </w:pict>
        </mc:Fallback>
      </mc:AlternateContent>
    </w:r>
    <w:r w:rsidR="00773389" w:rsidRPr="00D83E59"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6C86897" wp14:editId="0858E55D">
              <wp:simplePos x="0" y="0"/>
              <wp:positionH relativeFrom="page">
                <wp:posOffset>4273550</wp:posOffset>
              </wp:positionH>
              <wp:positionV relativeFrom="paragraph">
                <wp:posOffset>-453390</wp:posOffset>
              </wp:positionV>
              <wp:extent cx="3286800" cy="4057200"/>
              <wp:effectExtent l="0" t="0" r="2540" b="0"/>
              <wp:wrapNone/>
              <wp:docPr id="14" name="Kombinationstegning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86800" cy="4057200"/>
                      </a:xfrm>
                      <a:custGeom>
                        <a:avLst/>
                        <a:gdLst>
                          <a:gd name="connsiteX0" fmla="*/ 3285589 w 3285601"/>
                          <a:gd name="connsiteY0" fmla="*/ 0 h 4057703"/>
                          <a:gd name="connsiteX1" fmla="*/ 0 w 3285601"/>
                          <a:gd name="connsiteY1" fmla="*/ 0 h 4057703"/>
                          <a:gd name="connsiteX2" fmla="*/ 3285601 w 3285601"/>
                          <a:gd name="connsiteY2" fmla="*/ 4057703 h 405770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</a:cxnLst>
                        <a:rect l="l" t="t" r="r" b="b"/>
                        <a:pathLst>
                          <a:path w="3285601" h="4057703">
                            <a:moveTo>
                              <a:pt x="3285589" y="0"/>
                            </a:moveTo>
                            <a:lnTo>
                              <a:pt x="0" y="0"/>
                            </a:lnTo>
                            <a:lnTo>
                              <a:pt x="3285601" y="4057703"/>
                            </a:lnTo>
                            <a:close/>
                          </a:path>
                        </a:pathLst>
                      </a:custGeom>
                      <a:solidFill>
                        <a:srgbClr val="FFFFFF">
                          <a:alpha val="70000"/>
                        </a:srgbClr>
                      </a:solidFill>
                      <a:ln w="12695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7BE4CA" id="Kombinationstegning 14" o:spid="_x0000_s1026" style="position:absolute;margin-left:336.5pt;margin-top:-35.7pt;width:258.8pt;height:319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285601,4057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" path="m3285589,l,,3285601,4057703,3285589,xe" stroked="f" strokeweight=".35264mm">
              <v:fill opacity="46003f"/>
              <v:stroke joinstyle="miter"/>
              <v:path arrowok="t" o:connecttype="custom" o:connectlocs="3286788,0;0,0;3286800,4057200" o:connectangles="0,0,0"/>
              <w10:wrap anchorx="page"/>
            </v:shape>
          </w:pict>
        </mc:Fallback>
      </mc:AlternateContent>
    </w:r>
    <w:r w:rsidR="003C271E" w:rsidRPr="00D83E59"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48E713C1" wp14:editId="5563D72F">
              <wp:simplePos x="0" y="0"/>
              <wp:positionH relativeFrom="rightMargin">
                <wp:posOffset>-793115</wp:posOffset>
              </wp:positionH>
              <wp:positionV relativeFrom="page">
                <wp:posOffset>362683</wp:posOffset>
              </wp:positionV>
              <wp:extent cx="1192214" cy="485775"/>
              <wp:effectExtent l="0" t="0" r="8255" b="9525"/>
              <wp:wrapNone/>
              <wp:docPr id="8" name="LogoHid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2214" cy="485775"/>
                        <a:chOff x="-4773" y="0"/>
                        <a:chExt cx="1193973" cy="486000"/>
                      </a:xfrm>
                    </wpg:grpSpPr>
                    <wpg:grpSp>
                      <wpg:cNvPr id="19" name="Grafik 18"/>
                      <wpg:cNvGrpSpPr/>
                      <wpg:grpSpPr>
                        <a:xfrm>
                          <a:off x="609600" y="0"/>
                          <a:ext cx="579600" cy="486000"/>
                          <a:chOff x="0" y="0"/>
                          <a:chExt cx="424016" cy="355282"/>
                        </a:xfrm>
                      </wpg:grpSpPr>
                      <wps:wsp>
                        <wps:cNvPr id="20" name="Part3"/>
                        <wps:cNvSpPr/>
                        <wps:spPr>
                          <a:xfrm>
                            <a:off x="0" y="0"/>
                            <a:ext cx="264774" cy="347662"/>
                          </a:xfrm>
                          <a:custGeom>
                            <a:avLst/>
                            <a:gdLst>
                              <a:gd name="connsiteX0" fmla="*/ 264775 w 264774"/>
                              <a:gd name="connsiteY0" fmla="*/ 0 h 347662"/>
                              <a:gd name="connsiteX1" fmla="*/ 127205 w 264774"/>
                              <a:gd name="connsiteY1" fmla="*/ 173355 h 347662"/>
                              <a:gd name="connsiteX2" fmla="*/ 53709 w 264774"/>
                              <a:gd name="connsiteY2" fmla="*/ 80963 h 347662"/>
                              <a:gd name="connsiteX3" fmla="*/ 44286 w 264774"/>
                              <a:gd name="connsiteY3" fmla="*/ 76200 h 347662"/>
                              <a:gd name="connsiteX4" fmla="*/ 0 w 264774"/>
                              <a:gd name="connsiteY4" fmla="*/ 76200 h 347662"/>
                              <a:gd name="connsiteX5" fmla="*/ 0 w 264774"/>
                              <a:gd name="connsiteY5" fmla="*/ 347663 h 347662"/>
                              <a:gd name="connsiteX6" fmla="*/ 49940 w 264774"/>
                              <a:gd name="connsiteY6" fmla="*/ 347663 h 347662"/>
                              <a:gd name="connsiteX7" fmla="*/ 49940 w 264774"/>
                              <a:gd name="connsiteY7" fmla="*/ 157163 h 347662"/>
                              <a:gd name="connsiteX8" fmla="*/ 127205 w 264774"/>
                              <a:gd name="connsiteY8" fmla="*/ 253365 h 347662"/>
                              <a:gd name="connsiteX9" fmla="*/ 264775 w 264774"/>
                              <a:gd name="connsiteY9" fmla="*/ 12383 h 347662"/>
                              <a:gd name="connsiteX10" fmla="*/ 264775 w 264774"/>
                              <a:gd name="connsiteY10" fmla="*/ 0 h 347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64774" h="347662">
                                <a:moveTo>
                                  <a:pt x="264775" y="0"/>
                                </a:moveTo>
                                <a:lnTo>
                                  <a:pt x="127205" y="173355"/>
                                </a:lnTo>
                                <a:lnTo>
                                  <a:pt x="53709" y="80963"/>
                                </a:lnTo>
                                <a:cubicBezTo>
                                  <a:pt x="51824" y="78105"/>
                                  <a:pt x="48055" y="76200"/>
                                  <a:pt x="44286" y="76200"/>
                                </a:cubicBezTo>
                                <a:lnTo>
                                  <a:pt x="0" y="76200"/>
                                </a:lnTo>
                                <a:lnTo>
                                  <a:pt x="0" y="347663"/>
                                </a:lnTo>
                                <a:lnTo>
                                  <a:pt x="49940" y="347663"/>
                                </a:lnTo>
                                <a:lnTo>
                                  <a:pt x="49940" y="157163"/>
                                </a:lnTo>
                                <a:lnTo>
                                  <a:pt x="127205" y="253365"/>
                                </a:lnTo>
                                <a:lnTo>
                                  <a:pt x="264775" y="12383"/>
                                </a:lnTo>
                                <a:lnTo>
                                  <a:pt x="26477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34000">
                                <a:schemeClr val="accent2"/>
                              </a:gs>
                              <a:gs pos="77000">
                                <a:schemeClr val="bg2"/>
                              </a:gs>
                            </a:gsLst>
                            <a:lin ang="9000000" scaled="0"/>
                          </a:gradFill>
                          <a:ln w="93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Part2"/>
                        <wps:cNvSpPr/>
                        <wps:spPr>
                          <a:xfrm>
                            <a:off x="204470" y="76200"/>
                            <a:ext cx="219546" cy="279082"/>
                          </a:xfrm>
                          <a:custGeom>
                            <a:avLst/>
                            <a:gdLst>
                              <a:gd name="connsiteX0" fmla="*/ 168664 w 219546"/>
                              <a:gd name="connsiteY0" fmla="*/ 0 h 279082"/>
                              <a:gd name="connsiteX1" fmla="*/ 168664 w 219546"/>
                              <a:gd name="connsiteY1" fmla="*/ 170498 h 279082"/>
                              <a:gd name="connsiteX2" fmla="*/ 109302 w 219546"/>
                              <a:gd name="connsiteY2" fmla="*/ 234315 h 279082"/>
                              <a:gd name="connsiteX3" fmla="*/ 49940 w 219546"/>
                              <a:gd name="connsiteY3" fmla="*/ 170498 h 279082"/>
                              <a:gd name="connsiteX4" fmla="*/ 49940 w 219546"/>
                              <a:gd name="connsiteY4" fmla="*/ 34290 h 279082"/>
                              <a:gd name="connsiteX5" fmla="*/ 0 w 219546"/>
                              <a:gd name="connsiteY5" fmla="*/ 96203 h 279082"/>
                              <a:gd name="connsiteX6" fmla="*/ 0 w 219546"/>
                              <a:gd name="connsiteY6" fmla="*/ 171450 h 279082"/>
                              <a:gd name="connsiteX7" fmla="*/ 109302 w 219546"/>
                              <a:gd name="connsiteY7" fmla="*/ 279083 h 279082"/>
                              <a:gd name="connsiteX8" fmla="*/ 219546 w 219546"/>
                              <a:gd name="connsiteY8" fmla="*/ 171450 h 279082"/>
                              <a:gd name="connsiteX9" fmla="*/ 219546 w 219546"/>
                              <a:gd name="connsiteY9" fmla="*/ 0 h 279082"/>
                              <a:gd name="connsiteX10" fmla="*/ 168664 w 219546"/>
                              <a:gd name="connsiteY10" fmla="*/ 0 h 2790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19546" h="279082">
                                <a:moveTo>
                                  <a:pt x="168664" y="0"/>
                                </a:moveTo>
                                <a:lnTo>
                                  <a:pt x="168664" y="170498"/>
                                </a:lnTo>
                                <a:cubicBezTo>
                                  <a:pt x="168664" y="213360"/>
                                  <a:pt x="146992" y="234315"/>
                                  <a:pt x="109302" y="234315"/>
                                </a:cubicBezTo>
                                <a:cubicBezTo>
                                  <a:pt x="70669" y="234315"/>
                                  <a:pt x="49940" y="215265"/>
                                  <a:pt x="49940" y="170498"/>
                                </a:cubicBezTo>
                                <a:lnTo>
                                  <a:pt x="49940" y="34290"/>
                                </a:lnTo>
                                <a:lnTo>
                                  <a:pt x="0" y="96203"/>
                                </a:lnTo>
                                <a:lnTo>
                                  <a:pt x="0" y="171450"/>
                                </a:lnTo>
                                <a:cubicBezTo>
                                  <a:pt x="0" y="225743"/>
                                  <a:pt x="26383" y="279083"/>
                                  <a:pt x="109302" y="279083"/>
                                </a:cubicBezTo>
                                <a:cubicBezTo>
                                  <a:pt x="190336" y="279083"/>
                                  <a:pt x="219546" y="226695"/>
                                  <a:pt x="219546" y="171450"/>
                                </a:cubicBezTo>
                                <a:lnTo>
                                  <a:pt x="219546" y="0"/>
                                </a:lnTo>
                                <a:lnTo>
                                  <a:pt x="168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6BB2"/>
                          </a:solidFill>
                          <a:ln w="93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Part1"/>
                        <wps:cNvSpPr/>
                        <wps:spPr>
                          <a:xfrm>
                            <a:off x="204470" y="110490"/>
                            <a:ext cx="109301" cy="244792"/>
                          </a:xfrm>
                          <a:custGeom>
                            <a:avLst/>
                            <a:gdLst>
                              <a:gd name="connsiteX0" fmla="*/ 109302 w 109301"/>
                              <a:gd name="connsiteY0" fmla="*/ 200025 h 244792"/>
                              <a:gd name="connsiteX1" fmla="*/ 49940 w 109301"/>
                              <a:gd name="connsiteY1" fmla="*/ 136208 h 244792"/>
                              <a:gd name="connsiteX2" fmla="*/ 49940 w 109301"/>
                              <a:gd name="connsiteY2" fmla="*/ 0 h 244792"/>
                              <a:gd name="connsiteX3" fmla="*/ 0 w 109301"/>
                              <a:gd name="connsiteY3" fmla="*/ 61913 h 244792"/>
                              <a:gd name="connsiteX4" fmla="*/ 0 w 109301"/>
                              <a:gd name="connsiteY4" fmla="*/ 137160 h 244792"/>
                              <a:gd name="connsiteX5" fmla="*/ 109302 w 109301"/>
                              <a:gd name="connsiteY5" fmla="*/ 244792 h 244792"/>
                              <a:gd name="connsiteX6" fmla="*/ 109302 w 109301"/>
                              <a:gd name="connsiteY6" fmla="*/ 200025 h 2447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9301" h="244792">
                                <a:moveTo>
                                  <a:pt x="109302" y="200025"/>
                                </a:moveTo>
                                <a:cubicBezTo>
                                  <a:pt x="70669" y="200025"/>
                                  <a:pt x="49940" y="180975"/>
                                  <a:pt x="49940" y="136208"/>
                                </a:cubicBezTo>
                                <a:lnTo>
                                  <a:pt x="49940" y="0"/>
                                </a:lnTo>
                                <a:lnTo>
                                  <a:pt x="0" y="61913"/>
                                </a:lnTo>
                                <a:lnTo>
                                  <a:pt x="0" y="137160"/>
                                </a:lnTo>
                                <a:cubicBezTo>
                                  <a:pt x="0" y="191453"/>
                                  <a:pt x="26383" y="244792"/>
                                  <a:pt x="109302" y="244792"/>
                                </a:cubicBezTo>
                                <a:cubicBezTo>
                                  <a:pt x="108360" y="224790"/>
                                  <a:pt x="109302" y="218123"/>
                                  <a:pt x="109302" y="200025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65000">
                                <a:schemeClr val="bg2"/>
                              </a:gs>
                            </a:gsLst>
                            <a:lin ang="5400000" scaled="0"/>
                          </a:gradFill>
                          <a:ln w="93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8" name="Payoff"/>
                      <wps:cNvSpPr/>
                      <wps:spPr>
                        <a:xfrm>
                          <a:off x="-4773" y="209550"/>
                          <a:ext cx="507365" cy="269875"/>
                        </a:xfrm>
                        <a:custGeom>
                          <a:avLst/>
                          <a:gdLst>
                            <a:gd name="connsiteX0" fmla="*/ 327536 w 371484"/>
                            <a:gd name="connsiteY0" fmla="*/ 171145 h 199872"/>
                            <a:gd name="connsiteX1" fmla="*/ 335347 w 371484"/>
                            <a:gd name="connsiteY1" fmla="*/ 179261 h 199872"/>
                            <a:gd name="connsiteX2" fmla="*/ 319240 w 371484"/>
                            <a:gd name="connsiteY2" fmla="*/ 179261 h 199872"/>
                            <a:gd name="connsiteX3" fmla="*/ 327536 w 371484"/>
                            <a:gd name="connsiteY3" fmla="*/ 171145 h 199872"/>
                            <a:gd name="connsiteX4" fmla="*/ 327603 w 371484"/>
                            <a:gd name="connsiteY4" fmla="*/ 165706 h 199872"/>
                            <a:gd name="connsiteX5" fmla="*/ 312191 w 371484"/>
                            <a:gd name="connsiteY5" fmla="*/ 182661 h 199872"/>
                            <a:gd name="connsiteX6" fmla="*/ 328031 w 371484"/>
                            <a:gd name="connsiteY6" fmla="*/ 199873 h 199872"/>
                            <a:gd name="connsiteX7" fmla="*/ 342148 w 371484"/>
                            <a:gd name="connsiteY7" fmla="*/ 192386 h 199872"/>
                            <a:gd name="connsiteX8" fmla="*/ 336518 w 371484"/>
                            <a:gd name="connsiteY8" fmla="*/ 189471 h 199872"/>
                            <a:gd name="connsiteX9" fmla="*/ 328279 w 371484"/>
                            <a:gd name="connsiteY9" fmla="*/ 194243 h 199872"/>
                            <a:gd name="connsiteX10" fmla="*/ 319240 w 371484"/>
                            <a:gd name="connsiteY10" fmla="*/ 184271 h 199872"/>
                            <a:gd name="connsiteX11" fmla="*/ 342395 w 371484"/>
                            <a:gd name="connsiteY11" fmla="*/ 184271 h 199872"/>
                            <a:gd name="connsiteX12" fmla="*/ 342395 w 371484"/>
                            <a:gd name="connsiteY12" fmla="*/ 182785 h 199872"/>
                            <a:gd name="connsiteX13" fmla="*/ 327603 w 371484"/>
                            <a:gd name="connsiteY13" fmla="*/ 165706 h 199872"/>
                            <a:gd name="connsiteX14" fmla="*/ 289979 w 371484"/>
                            <a:gd name="connsiteY14" fmla="*/ 165706 h 199872"/>
                            <a:gd name="connsiteX15" fmla="*/ 274196 w 371484"/>
                            <a:gd name="connsiteY15" fmla="*/ 182785 h 199872"/>
                            <a:gd name="connsiteX16" fmla="*/ 290046 w 371484"/>
                            <a:gd name="connsiteY16" fmla="*/ 199873 h 199872"/>
                            <a:gd name="connsiteX17" fmla="*/ 304533 w 371484"/>
                            <a:gd name="connsiteY17" fmla="*/ 190405 h 199872"/>
                            <a:gd name="connsiteX18" fmla="*/ 298523 w 371484"/>
                            <a:gd name="connsiteY18" fmla="*/ 187871 h 199872"/>
                            <a:gd name="connsiteX19" fmla="*/ 290293 w 371484"/>
                            <a:gd name="connsiteY19" fmla="*/ 194186 h 199872"/>
                            <a:gd name="connsiteX20" fmla="*/ 281311 w 371484"/>
                            <a:gd name="connsiteY20" fmla="*/ 182661 h 199872"/>
                            <a:gd name="connsiteX21" fmla="*/ 290293 w 371484"/>
                            <a:gd name="connsiteY21" fmla="*/ 171450 h 199872"/>
                            <a:gd name="connsiteX22" fmla="*/ 297971 w 371484"/>
                            <a:gd name="connsiteY22" fmla="*/ 176660 h 199872"/>
                            <a:gd name="connsiteX23" fmla="*/ 303914 w 371484"/>
                            <a:gd name="connsiteY23" fmla="*/ 174241 h 199872"/>
                            <a:gd name="connsiteX24" fmla="*/ 289979 w 371484"/>
                            <a:gd name="connsiteY24" fmla="*/ 165706 h 199872"/>
                            <a:gd name="connsiteX25" fmla="*/ 264090 w 371484"/>
                            <a:gd name="connsiteY25" fmla="*/ 166564 h 199872"/>
                            <a:gd name="connsiteX26" fmla="*/ 257280 w 371484"/>
                            <a:gd name="connsiteY26" fmla="*/ 166564 h 199872"/>
                            <a:gd name="connsiteX27" fmla="*/ 257280 w 371484"/>
                            <a:gd name="connsiteY27" fmla="*/ 199006 h 199872"/>
                            <a:gd name="connsiteX28" fmla="*/ 264090 w 371484"/>
                            <a:gd name="connsiteY28" fmla="*/ 199006 h 199872"/>
                            <a:gd name="connsiteX29" fmla="*/ 264090 w 371484"/>
                            <a:gd name="connsiteY29" fmla="*/ 166564 h 199872"/>
                            <a:gd name="connsiteX30" fmla="*/ 260680 w 371484"/>
                            <a:gd name="connsiteY30" fmla="*/ 152390 h 199872"/>
                            <a:gd name="connsiteX31" fmla="*/ 256289 w 371484"/>
                            <a:gd name="connsiteY31" fmla="*/ 156658 h 199872"/>
                            <a:gd name="connsiteX32" fmla="*/ 260680 w 371484"/>
                            <a:gd name="connsiteY32" fmla="*/ 160925 h 199872"/>
                            <a:gd name="connsiteX33" fmla="*/ 265081 w 371484"/>
                            <a:gd name="connsiteY33" fmla="*/ 156658 h 199872"/>
                            <a:gd name="connsiteX34" fmla="*/ 260680 w 371484"/>
                            <a:gd name="connsiteY34" fmla="*/ 152390 h 199872"/>
                            <a:gd name="connsiteX35" fmla="*/ 248831 w 371484"/>
                            <a:gd name="connsiteY35" fmla="*/ 166573 h 199872"/>
                            <a:gd name="connsiteX36" fmla="*/ 241773 w 371484"/>
                            <a:gd name="connsiteY36" fmla="*/ 166573 h 199872"/>
                            <a:gd name="connsiteX37" fmla="*/ 233858 w 371484"/>
                            <a:gd name="connsiteY37" fmla="*/ 192510 h 199872"/>
                            <a:gd name="connsiteX38" fmla="*/ 226181 w 371484"/>
                            <a:gd name="connsiteY38" fmla="*/ 166573 h 199872"/>
                            <a:gd name="connsiteX39" fmla="*/ 218694 w 371484"/>
                            <a:gd name="connsiteY39" fmla="*/ 166573 h 199872"/>
                            <a:gd name="connsiteX40" fmla="*/ 229705 w 371484"/>
                            <a:gd name="connsiteY40" fmla="*/ 199006 h 199872"/>
                            <a:gd name="connsiteX41" fmla="*/ 237754 w 371484"/>
                            <a:gd name="connsiteY41" fmla="*/ 199006 h 199872"/>
                            <a:gd name="connsiteX42" fmla="*/ 248831 w 371484"/>
                            <a:gd name="connsiteY42" fmla="*/ 166573 h 199872"/>
                            <a:gd name="connsiteX43" fmla="*/ 195453 w 371484"/>
                            <a:gd name="connsiteY43" fmla="*/ 171450 h 199872"/>
                            <a:gd name="connsiteX44" fmla="*/ 203749 w 371484"/>
                            <a:gd name="connsiteY44" fmla="*/ 182728 h 199872"/>
                            <a:gd name="connsiteX45" fmla="*/ 195453 w 371484"/>
                            <a:gd name="connsiteY45" fmla="*/ 194186 h 199872"/>
                            <a:gd name="connsiteX46" fmla="*/ 186900 w 371484"/>
                            <a:gd name="connsiteY46" fmla="*/ 182728 h 199872"/>
                            <a:gd name="connsiteX47" fmla="*/ 195453 w 371484"/>
                            <a:gd name="connsiteY47" fmla="*/ 171450 h 199872"/>
                            <a:gd name="connsiteX48" fmla="*/ 210245 w 371484"/>
                            <a:gd name="connsiteY48" fmla="*/ 155677 h 199872"/>
                            <a:gd name="connsiteX49" fmla="*/ 203444 w 371484"/>
                            <a:gd name="connsiteY49" fmla="*/ 155677 h 199872"/>
                            <a:gd name="connsiteX50" fmla="*/ 203444 w 371484"/>
                            <a:gd name="connsiteY50" fmla="*/ 169974 h 199872"/>
                            <a:gd name="connsiteX51" fmla="*/ 194215 w 371484"/>
                            <a:gd name="connsiteY51" fmla="*/ 165706 h 199872"/>
                            <a:gd name="connsiteX52" fmla="*/ 179794 w 371484"/>
                            <a:gd name="connsiteY52" fmla="*/ 182851 h 199872"/>
                            <a:gd name="connsiteX53" fmla="*/ 194024 w 371484"/>
                            <a:gd name="connsiteY53" fmla="*/ 199873 h 199872"/>
                            <a:gd name="connsiteX54" fmla="*/ 203502 w 371484"/>
                            <a:gd name="connsiteY54" fmla="*/ 195301 h 199872"/>
                            <a:gd name="connsiteX55" fmla="*/ 203502 w 371484"/>
                            <a:gd name="connsiteY55" fmla="*/ 199006 h 199872"/>
                            <a:gd name="connsiteX56" fmla="*/ 210245 w 371484"/>
                            <a:gd name="connsiteY56" fmla="*/ 199006 h 199872"/>
                            <a:gd name="connsiteX57" fmla="*/ 210245 w 371484"/>
                            <a:gd name="connsiteY57" fmla="*/ 155677 h 199872"/>
                            <a:gd name="connsiteX58" fmla="*/ 154486 w 371484"/>
                            <a:gd name="connsiteY58" fmla="*/ 161420 h 199872"/>
                            <a:gd name="connsiteX59" fmla="*/ 161725 w 371484"/>
                            <a:gd name="connsiteY59" fmla="*/ 185452 h 199872"/>
                            <a:gd name="connsiteX60" fmla="*/ 147237 w 371484"/>
                            <a:gd name="connsiteY60" fmla="*/ 185452 h 199872"/>
                            <a:gd name="connsiteX61" fmla="*/ 154486 w 371484"/>
                            <a:gd name="connsiteY61" fmla="*/ 161420 h 199872"/>
                            <a:gd name="connsiteX62" fmla="*/ 165935 w 371484"/>
                            <a:gd name="connsiteY62" fmla="*/ 199006 h 199872"/>
                            <a:gd name="connsiteX63" fmla="*/ 173546 w 371484"/>
                            <a:gd name="connsiteY63" fmla="*/ 199006 h 199872"/>
                            <a:gd name="connsiteX64" fmla="*/ 159248 w 371484"/>
                            <a:gd name="connsiteY64" fmla="*/ 155677 h 199872"/>
                            <a:gd name="connsiteX65" fmla="*/ 150152 w 371484"/>
                            <a:gd name="connsiteY65" fmla="*/ 155677 h 199872"/>
                            <a:gd name="connsiteX66" fmla="*/ 135788 w 371484"/>
                            <a:gd name="connsiteY66" fmla="*/ 199006 h 199872"/>
                            <a:gd name="connsiteX67" fmla="*/ 143027 w 371484"/>
                            <a:gd name="connsiteY67" fmla="*/ 199006 h 199872"/>
                            <a:gd name="connsiteX68" fmla="*/ 145380 w 371484"/>
                            <a:gd name="connsiteY68" fmla="*/ 191386 h 199872"/>
                            <a:gd name="connsiteX69" fmla="*/ 163582 w 371484"/>
                            <a:gd name="connsiteY69" fmla="*/ 191386 h 199872"/>
                            <a:gd name="connsiteX70" fmla="*/ 165935 w 371484"/>
                            <a:gd name="connsiteY70" fmla="*/ 199006 h 199872"/>
                            <a:gd name="connsiteX71" fmla="*/ 326736 w 371484"/>
                            <a:gd name="connsiteY71" fmla="*/ 95260 h 199872"/>
                            <a:gd name="connsiteX72" fmla="*/ 335156 w 371484"/>
                            <a:gd name="connsiteY72" fmla="*/ 106404 h 199872"/>
                            <a:gd name="connsiteX73" fmla="*/ 326669 w 371484"/>
                            <a:gd name="connsiteY73" fmla="*/ 117986 h 199872"/>
                            <a:gd name="connsiteX74" fmla="*/ 318373 w 371484"/>
                            <a:gd name="connsiteY74" fmla="*/ 106528 h 199872"/>
                            <a:gd name="connsiteX75" fmla="*/ 326736 w 371484"/>
                            <a:gd name="connsiteY75" fmla="*/ 95260 h 199872"/>
                            <a:gd name="connsiteX76" fmla="*/ 328031 w 371484"/>
                            <a:gd name="connsiteY76" fmla="*/ 89506 h 199872"/>
                            <a:gd name="connsiteX77" fmla="*/ 318554 w 371484"/>
                            <a:gd name="connsiteY77" fmla="*/ 93955 h 199872"/>
                            <a:gd name="connsiteX78" fmla="*/ 318554 w 371484"/>
                            <a:gd name="connsiteY78" fmla="*/ 90373 h 199872"/>
                            <a:gd name="connsiteX79" fmla="*/ 311877 w 371484"/>
                            <a:gd name="connsiteY79" fmla="*/ 90373 h 199872"/>
                            <a:gd name="connsiteX80" fmla="*/ 311877 w 371484"/>
                            <a:gd name="connsiteY80" fmla="*/ 132902 h 199872"/>
                            <a:gd name="connsiteX81" fmla="*/ 318621 w 371484"/>
                            <a:gd name="connsiteY81" fmla="*/ 132902 h 199872"/>
                            <a:gd name="connsiteX82" fmla="*/ 318621 w 371484"/>
                            <a:gd name="connsiteY82" fmla="*/ 119282 h 199872"/>
                            <a:gd name="connsiteX83" fmla="*/ 327974 w 371484"/>
                            <a:gd name="connsiteY83" fmla="*/ 123673 h 199872"/>
                            <a:gd name="connsiteX84" fmla="*/ 342205 w 371484"/>
                            <a:gd name="connsiteY84" fmla="*/ 106470 h 199872"/>
                            <a:gd name="connsiteX85" fmla="*/ 328031 w 371484"/>
                            <a:gd name="connsiteY85" fmla="*/ 89506 h 199872"/>
                            <a:gd name="connsiteX86" fmla="*/ 299790 w 371484"/>
                            <a:gd name="connsiteY86" fmla="*/ 90364 h 199872"/>
                            <a:gd name="connsiteX87" fmla="*/ 292979 w 371484"/>
                            <a:gd name="connsiteY87" fmla="*/ 90364 h 199872"/>
                            <a:gd name="connsiteX88" fmla="*/ 292979 w 371484"/>
                            <a:gd name="connsiteY88" fmla="*/ 122806 h 199872"/>
                            <a:gd name="connsiteX89" fmla="*/ 299790 w 371484"/>
                            <a:gd name="connsiteY89" fmla="*/ 122806 h 199872"/>
                            <a:gd name="connsiteX90" fmla="*/ 299790 w 371484"/>
                            <a:gd name="connsiteY90" fmla="*/ 90364 h 199872"/>
                            <a:gd name="connsiteX91" fmla="*/ 296380 w 371484"/>
                            <a:gd name="connsiteY91" fmla="*/ 76200 h 199872"/>
                            <a:gd name="connsiteX92" fmla="*/ 291989 w 371484"/>
                            <a:gd name="connsiteY92" fmla="*/ 80467 h 199872"/>
                            <a:gd name="connsiteX93" fmla="*/ 296380 w 371484"/>
                            <a:gd name="connsiteY93" fmla="*/ 84734 h 199872"/>
                            <a:gd name="connsiteX94" fmla="*/ 300780 w 371484"/>
                            <a:gd name="connsiteY94" fmla="*/ 80467 h 199872"/>
                            <a:gd name="connsiteX95" fmla="*/ 296380 w 371484"/>
                            <a:gd name="connsiteY95" fmla="*/ 76200 h 199872"/>
                            <a:gd name="connsiteX96" fmla="*/ 260537 w 371484"/>
                            <a:gd name="connsiteY96" fmla="*/ 79477 h 199872"/>
                            <a:gd name="connsiteX97" fmla="*/ 253736 w 371484"/>
                            <a:gd name="connsiteY97" fmla="*/ 79477 h 199872"/>
                            <a:gd name="connsiteX98" fmla="*/ 253736 w 371484"/>
                            <a:gd name="connsiteY98" fmla="*/ 122806 h 199872"/>
                            <a:gd name="connsiteX99" fmla="*/ 260537 w 371484"/>
                            <a:gd name="connsiteY99" fmla="*/ 122806 h 199872"/>
                            <a:gd name="connsiteX100" fmla="*/ 260537 w 371484"/>
                            <a:gd name="connsiteY100" fmla="*/ 104480 h 199872"/>
                            <a:gd name="connsiteX101" fmla="*/ 268348 w 371484"/>
                            <a:gd name="connsiteY101" fmla="*/ 95317 h 199872"/>
                            <a:gd name="connsiteX102" fmla="*/ 274349 w 371484"/>
                            <a:gd name="connsiteY102" fmla="*/ 103680 h 199872"/>
                            <a:gd name="connsiteX103" fmla="*/ 274349 w 371484"/>
                            <a:gd name="connsiteY103" fmla="*/ 122806 h 199872"/>
                            <a:gd name="connsiteX104" fmla="*/ 281159 w 371484"/>
                            <a:gd name="connsiteY104" fmla="*/ 122806 h 199872"/>
                            <a:gd name="connsiteX105" fmla="*/ 281159 w 371484"/>
                            <a:gd name="connsiteY105" fmla="*/ 101946 h 199872"/>
                            <a:gd name="connsiteX106" fmla="*/ 270015 w 371484"/>
                            <a:gd name="connsiteY106" fmla="*/ 89506 h 199872"/>
                            <a:gd name="connsiteX107" fmla="*/ 260537 w 371484"/>
                            <a:gd name="connsiteY107" fmla="*/ 94269 h 199872"/>
                            <a:gd name="connsiteX108" fmla="*/ 260537 w 371484"/>
                            <a:gd name="connsiteY108" fmla="*/ 79477 h 199872"/>
                            <a:gd name="connsiteX109" fmla="*/ 229934 w 371484"/>
                            <a:gd name="connsiteY109" fmla="*/ 89506 h 199872"/>
                            <a:gd name="connsiteX110" fmla="*/ 216932 w 371484"/>
                            <a:gd name="connsiteY110" fmla="*/ 99279 h 199872"/>
                            <a:gd name="connsiteX111" fmla="*/ 228009 w 371484"/>
                            <a:gd name="connsiteY111" fmla="*/ 108823 h 199872"/>
                            <a:gd name="connsiteX112" fmla="*/ 236811 w 371484"/>
                            <a:gd name="connsiteY112" fmla="*/ 113776 h 199872"/>
                            <a:gd name="connsiteX113" fmla="*/ 229495 w 371484"/>
                            <a:gd name="connsiteY113" fmla="*/ 118110 h 199872"/>
                            <a:gd name="connsiteX114" fmla="*/ 219104 w 371484"/>
                            <a:gd name="connsiteY114" fmla="*/ 113709 h 199872"/>
                            <a:gd name="connsiteX115" fmla="*/ 214894 w 371484"/>
                            <a:gd name="connsiteY115" fmla="*/ 117986 h 199872"/>
                            <a:gd name="connsiteX116" fmla="*/ 229743 w 371484"/>
                            <a:gd name="connsiteY116" fmla="*/ 123673 h 199872"/>
                            <a:gd name="connsiteX117" fmla="*/ 243802 w 371484"/>
                            <a:gd name="connsiteY117" fmla="*/ 113462 h 199872"/>
                            <a:gd name="connsiteX118" fmla="*/ 231858 w 371484"/>
                            <a:gd name="connsiteY118" fmla="*/ 103365 h 199872"/>
                            <a:gd name="connsiteX119" fmla="*/ 223799 w 371484"/>
                            <a:gd name="connsiteY119" fmla="*/ 98908 h 199872"/>
                            <a:gd name="connsiteX120" fmla="*/ 230000 w 371484"/>
                            <a:gd name="connsiteY120" fmla="*/ 95012 h 199872"/>
                            <a:gd name="connsiteX121" fmla="*/ 239163 w 371484"/>
                            <a:gd name="connsiteY121" fmla="*/ 98536 h 199872"/>
                            <a:gd name="connsiteX122" fmla="*/ 243116 w 371484"/>
                            <a:gd name="connsiteY122" fmla="*/ 94450 h 199872"/>
                            <a:gd name="connsiteX123" fmla="*/ 229934 w 371484"/>
                            <a:gd name="connsiteY123" fmla="*/ 89506 h 199872"/>
                            <a:gd name="connsiteX124" fmla="*/ 206835 w 371484"/>
                            <a:gd name="connsiteY124" fmla="*/ 89506 h 199872"/>
                            <a:gd name="connsiteX125" fmla="*/ 197796 w 371484"/>
                            <a:gd name="connsiteY125" fmla="*/ 95688 h 199872"/>
                            <a:gd name="connsiteX126" fmla="*/ 197796 w 371484"/>
                            <a:gd name="connsiteY126" fmla="*/ 90373 h 199872"/>
                            <a:gd name="connsiteX127" fmla="*/ 191052 w 371484"/>
                            <a:gd name="connsiteY127" fmla="*/ 90373 h 199872"/>
                            <a:gd name="connsiteX128" fmla="*/ 191052 w 371484"/>
                            <a:gd name="connsiteY128" fmla="*/ 122806 h 199872"/>
                            <a:gd name="connsiteX129" fmla="*/ 197863 w 371484"/>
                            <a:gd name="connsiteY129" fmla="*/ 122806 h 199872"/>
                            <a:gd name="connsiteX130" fmla="*/ 197863 w 371484"/>
                            <a:gd name="connsiteY130" fmla="*/ 108080 h 199872"/>
                            <a:gd name="connsiteX131" fmla="*/ 207026 w 371484"/>
                            <a:gd name="connsiteY131" fmla="*/ 96555 h 199872"/>
                            <a:gd name="connsiteX132" fmla="*/ 208940 w 371484"/>
                            <a:gd name="connsiteY132" fmla="*/ 96622 h 199872"/>
                            <a:gd name="connsiteX133" fmla="*/ 208940 w 371484"/>
                            <a:gd name="connsiteY133" fmla="*/ 89630 h 199872"/>
                            <a:gd name="connsiteX134" fmla="*/ 206835 w 371484"/>
                            <a:gd name="connsiteY134" fmla="*/ 89506 h 199872"/>
                            <a:gd name="connsiteX135" fmla="*/ 165849 w 371484"/>
                            <a:gd name="connsiteY135" fmla="*/ 94945 h 199872"/>
                            <a:gd name="connsiteX136" fmla="*/ 173650 w 371484"/>
                            <a:gd name="connsiteY136" fmla="*/ 103070 h 199872"/>
                            <a:gd name="connsiteX137" fmla="*/ 157553 w 371484"/>
                            <a:gd name="connsiteY137" fmla="*/ 103070 h 199872"/>
                            <a:gd name="connsiteX138" fmla="*/ 165849 w 371484"/>
                            <a:gd name="connsiteY138" fmla="*/ 94945 h 199872"/>
                            <a:gd name="connsiteX139" fmla="*/ 165906 w 371484"/>
                            <a:gd name="connsiteY139" fmla="*/ 89506 h 199872"/>
                            <a:gd name="connsiteX140" fmla="*/ 150495 w 371484"/>
                            <a:gd name="connsiteY140" fmla="*/ 106461 h 199872"/>
                            <a:gd name="connsiteX141" fmla="*/ 166345 w 371484"/>
                            <a:gd name="connsiteY141" fmla="*/ 123673 h 199872"/>
                            <a:gd name="connsiteX142" fmla="*/ 180461 w 371484"/>
                            <a:gd name="connsiteY142" fmla="*/ 116186 h 199872"/>
                            <a:gd name="connsiteX143" fmla="*/ 174831 w 371484"/>
                            <a:gd name="connsiteY143" fmla="*/ 113281 h 199872"/>
                            <a:gd name="connsiteX144" fmla="*/ 166592 w 371484"/>
                            <a:gd name="connsiteY144" fmla="*/ 118043 h 199872"/>
                            <a:gd name="connsiteX145" fmla="*/ 157553 w 371484"/>
                            <a:gd name="connsiteY145" fmla="*/ 108071 h 199872"/>
                            <a:gd name="connsiteX146" fmla="*/ 180708 w 371484"/>
                            <a:gd name="connsiteY146" fmla="*/ 108071 h 199872"/>
                            <a:gd name="connsiteX147" fmla="*/ 180708 w 371484"/>
                            <a:gd name="connsiteY147" fmla="*/ 106585 h 199872"/>
                            <a:gd name="connsiteX148" fmla="*/ 165906 w 371484"/>
                            <a:gd name="connsiteY148" fmla="*/ 89506 h 199872"/>
                            <a:gd name="connsiteX149" fmla="*/ 125339 w 371484"/>
                            <a:gd name="connsiteY149" fmla="*/ 95260 h 199872"/>
                            <a:gd name="connsiteX150" fmla="*/ 133636 w 371484"/>
                            <a:gd name="connsiteY150" fmla="*/ 106528 h 199872"/>
                            <a:gd name="connsiteX151" fmla="*/ 125339 w 371484"/>
                            <a:gd name="connsiteY151" fmla="*/ 117986 h 199872"/>
                            <a:gd name="connsiteX152" fmla="*/ 116796 w 371484"/>
                            <a:gd name="connsiteY152" fmla="*/ 106528 h 199872"/>
                            <a:gd name="connsiteX153" fmla="*/ 125339 w 371484"/>
                            <a:gd name="connsiteY153" fmla="*/ 95260 h 199872"/>
                            <a:gd name="connsiteX154" fmla="*/ 140132 w 371484"/>
                            <a:gd name="connsiteY154" fmla="*/ 79477 h 199872"/>
                            <a:gd name="connsiteX155" fmla="*/ 133331 w 371484"/>
                            <a:gd name="connsiteY155" fmla="*/ 79477 h 199872"/>
                            <a:gd name="connsiteX156" fmla="*/ 133331 w 371484"/>
                            <a:gd name="connsiteY156" fmla="*/ 93774 h 199872"/>
                            <a:gd name="connsiteX157" fmla="*/ 124101 w 371484"/>
                            <a:gd name="connsiteY157" fmla="*/ 89506 h 199872"/>
                            <a:gd name="connsiteX158" fmla="*/ 109680 w 371484"/>
                            <a:gd name="connsiteY158" fmla="*/ 106651 h 199872"/>
                            <a:gd name="connsiteX159" fmla="*/ 123911 w 371484"/>
                            <a:gd name="connsiteY159" fmla="*/ 123673 h 199872"/>
                            <a:gd name="connsiteX160" fmla="*/ 133388 w 371484"/>
                            <a:gd name="connsiteY160" fmla="*/ 119101 h 199872"/>
                            <a:gd name="connsiteX161" fmla="*/ 133388 w 371484"/>
                            <a:gd name="connsiteY161" fmla="*/ 122806 h 199872"/>
                            <a:gd name="connsiteX162" fmla="*/ 140132 w 371484"/>
                            <a:gd name="connsiteY162" fmla="*/ 122806 h 199872"/>
                            <a:gd name="connsiteX163" fmla="*/ 140132 w 371484"/>
                            <a:gd name="connsiteY163" fmla="*/ 79477 h 199872"/>
                            <a:gd name="connsiteX164" fmla="*/ 92812 w 371484"/>
                            <a:gd name="connsiteY164" fmla="*/ 106842 h 199872"/>
                            <a:gd name="connsiteX165" fmla="*/ 92812 w 371484"/>
                            <a:gd name="connsiteY165" fmla="*/ 110681 h 199872"/>
                            <a:gd name="connsiteX166" fmla="*/ 84449 w 371484"/>
                            <a:gd name="connsiteY166" fmla="*/ 117986 h 199872"/>
                            <a:gd name="connsiteX167" fmla="*/ 79067 w 371484"/>
                            <a:gd name="connsiteY167" fmla="*/ 113214 h 199872"/>
                            <a:gd name="connsiteX168" fmla="*/ 86868 w 371484"/>
                            <a:gd name="connsiteY168" fmla="*/ 107585 h 199872"/>
                            <a:gd name="connsiteX169" fmla="*/ 92812 w 371484"/>
                            <a:gd name="connsiteY169" fmla="*/ 106842 h 199872"/>
                            <a:gd name="connsiteX170" fmla="*/ 86687 w 371484"/>
                            <a:gd name="connsiteY170" fmla="*/ 89506 h 199872"/>
                            <a:gd name="connsiteX171" fmla="*/ 73314 w 371484"/>
                            <a:gd name="connsiteY171" fmla="*/ 99841 h 199872"/>
                            <a:gd name="connsiteX172" fmla="*/ 79934 w 371484"/>
                            <a:gd name="connsiteY172" fmla="*/ 99841 h 199872"/>
                            <a:gd name="connsiteX173" fmla="*/ 86497 w 371484"/>
                            <a:gd name="connsiteY173" fmla="*/ 94698 h 199872"/>
                            <a:gd name="connsiteX174" fmla="*/ 92812 w 371484"/>
                            <a:gd name="connsiteY174" fmla="*/ 100213 h 199872"/>
                            <a:gd name="connsiteX175" fmla="*/ 92812 w 371484"/>
                            <a:gd name="connsiteY175" fmla="*/ 101946 h 199872"/>
                            <a:gd name="connsiteX176" fmla="*/ 84944 w 371484"/>
                            <a:gd name="connsiteY176" fmla="*/ 102870 h 199872"/>
                            <a:gd name="connsiteX177" fmla="*/ 72009 w 371484"/>
                            <a:gd name="connsiteY177" fmla="*/ 113709 h 199872"/>
                            <a:gd name="connsiteX178" fmla="*/ 83029 w 371484"/>
                            <a:gd name="connsiteY178" fmla="*/ 123673 h 199872"/>
                            <a:gd name="connsiteX179" fmla="*/ 92878 w 371484"/>
                            <a:gd name="connsiteY179" fmla="*/ 119348 h 199872"/>
                            <a:gd name="connsiteX180" fmla="*/ 93745 w 371484"/>
                            <a:gd name="connsiteY180" fmla="*/ 122806 h 199872"/>
                            <a:gd name="connsiteX181" fmla="*/ 100736 w 371484"/>
                            <a:gd name="connsiteY181" fmla="*/ 122806 h 199872"/>
                            <a:gd name="connsiteX182" fmla="*/ 99622 w 371484"/>
                            <a:gd name="connsiteY182" fmla="*/ 115814 h 199872"/>
                            <a:gd name="connsiteX183" fmla="*/ 99622 w 371484"/>
                            <a:gd name="connsiteY183" fmla="*/ 99717 h 199872"/>
                            <a:gd name="connsiteX184" fmla="*/ 86687 w 371484"/>
                            <a:gd name="connsiteY184" fmla="*/ 89506 h 199872"/>
                            <a:gd name="connsiteX185" fmla="*/ 48949 w 371484"/>
                            <a:gd name="connsiteY185" fmla="*/ 94945 h 199872"/>
                            <a:gd name="connsiteX186" fmla="*/ 56750 w 371484"/>
                            <a:gd name="connsiteY186" fmla="*/ 103070 h 199872"/>
                            <a:gd name="connsiteX187" fmla="*/ 40643 w 371484"/>
                            <a:gd name="connsiteY187" fmla="*/ 103070 h 199872"/>
                            <a:gd name="connsiteX188" fmla="*/ 48949 w 371484"/>
                            <a:gd name="connsiteY188" fmla="*/ 94945 h 199872"/>
                            <a:gd name="connsiteX189" fmla="*/ 49006 w 371484"/>
                            <a:gd name="connsiteY189" fmla="*/ 89506 h 199872"/>
                            <a:gd name="connsiteX190" fmla="*/ 33595 w 371484"/>
                            <a:gd name="connsiteY190" fmla="*/ 106461 h 199872"/>
                            <a:gd name="connsiteX191" fmla="*/ 49444 w 371484"/>
                            <a:gd name="connsiteY191" fmla="*/ 123673 h 199872"/>
                            <a:gd name="connsiteX192" fmla="*/ 63551 w 371484"/>
                            <a:gd name="connsiteY192" fmla="*/ 116186 h 199872"/>
                            <a:gd name="connsiteX193" fmla="*/ 57931 w 371484"/>
                            <a:gd name="connsiteY193" fmla="*/ 113281 h 199872"/>
                            <a:gd name="connsiteX194" fmla="*/ 49692 w 371484"/>
                            <a:gd name="connsiteY194" fmla="*/ 118043 h 199872"/>
                            <a:gd name="connsiteX195" fmla="*/ 40643 w 371484"/>
                            <a:gd name="connsiteY195" fmla="*/ 108071 h 199872"/>
                            <a:gd name="connsiteX196" fmla="*/ 63798 w 371484"/>
                            <a:gd name="connsiteY196" fmla="*/ 108071 h 199872"/>
                            <a:gd name="connsiteX197" fmla="*/ 63798 w 371484"/>
                            <a:gd name="connsiteY197" fmla="*/ 106585 h 199872"/>
                            <a:gd name="connsiteX198" fmla="*/ 49006 w 371484"/>
                            <a:gd name="connsiteY198" fmla="*/ 89506 h 199872"/>
                            <a:gd name="connsiteX199" fmla="*/ 6991 w 371484"/>
                            <a:gd name="connsiteY199" fmla="*/ 79477 h 199872"/>
                            <a:gd name="connsiteX200" fmla="*/ 0 w 371484"/>
                            <a:gd name="connsiteY200" fmla="*/ 79477 h 199872"/>
                            <a:gd name="connsiteX201" fmla="*/ 0 w 371484"/>
                            <a:gd name="connsiteY201" fmla="*/ 122806 h 199872"/>
                            <a:gd name="connsiteX202" fmla="*/ 26375 w 371484"/>
                            <a:gd name="connsiteY202" fmla="*/ 122806 h 199872"/>
                            <a:gd name="connsiteX203" fmla="*/ 26375 w 371484"/>
                            <a:gd name="connsiteY203" fmla="*/ 116557 h 199872"/>
                            <a:gd name="connsiteX204" fmla="*/ 6991 w 371484"/>
                            <a:gd name="connsiteY204" fmla="*/ 116557 h 199872"/>
                            <a:gd name="connsiteX205" fmla="*/ 6991 w 371484"/>
                            <a:gd name="connsiteY205" fmla="*/ 79477 h 199872"/>
                            <a:gd name="connsiteX206" fmla="*/ 327536 w 371484"/>
                            <a:gd name="connsiteY206" fmla="*/ 18745 h 199872"/>
                            <a:gd name="connsiteX207" fmla="*/ 335337 w 371484"/>
                            <a:gd name="connsiteY207" fmla="*/ 26870 h 199872"/>
                            <a:gd name="connsiteX208" fmla="*/ 319230 w 371484"/>
                            <a:gd name="connsiteY208" fmla="*/ 26870 h 199872"/>
                            <a:gd name="connsiteX209" fmla="*/ 327536 w 371484"/>
                            <a:gd name="connsiteY209" fmla="*/ 18745 h 199872"/>
                            <a:gd name="connsiteX210" fmla="*/ 327593 w 371484"/>
                            <a:gd name="connsiteY210" fmla="*/ 13306 h 199872"/>
                            <a:gd name="connsiteX211" fmla="*/ 312182 w 371484"/>
                            <a:gd name="connsiteY211" fmla="*/ 30261 h 199872"/>
                            <a:gd name="connsiteX212" fmla="*/ 328031 w 371484"/>
                            <a:gd name="connsiteY212" fmla="*/ 47473 h 199872"/>
                            <a:gd name="connsiteX213" fmla="*/ 342138 w 371484"/>
                            <a:gd name="connsiteY213" fmla="*/ 39986 h 199872"/>
                            <a:gd name="connsiteX214" fmla="*/ 336509 w 371484"/>
                            <a:gd name="connsiteY214" fmla="*/ 37081 h 199872"/>
                            <a:gd name="connsiteX215" fmla="*/ 328279 w 371484"/>
                            <a:gd name="connsiteY215" fmla="*/ 41843 h 199872"/>
                            <a:gd name="connsiteX216" fmla="*/ 319230 w 371484"/>
                            <a:gd name="connsiteY216" fmla="*/ 31871 h 199872"/>
                            <a:gd name="connsiteX217" fmla="*/ 342386 w 371484"/>
                            <a:gd name="connsiteY217" fmla="*/ 31871 h 199872"/>
                            <a:gd name="connsiteX218" fmla="*/ 342386 w 371484"/>
                            <a:gd name="connsiteY218" fmla="*/ 30385 h 199872"/>
                            <a:gd name="connsiteX219" fmla="*/ 327593 w 371484"/>
                            <a:gd name="connsiteY219" fmla="*/ 13306 h 199872"/>
                            <a:gd name="connsiteX220" fmla="*/ 301809 w 371484"/>
                            <a:gd name="connsiteY220" fmla="*/ 3277 h 199872"/>
                            <a:gd name="connsiteX221" fmla="*/ 295008 w 371484"/>
                            <a:gd name="connsiteY221" fmla="*/ 3277 h 199872"/>
                            <a:gd name="connsiteX222" fmla="*/ 295008 w 371484"/>
                            <a:gd name="connsiteY222" fmla="*/ 46606 h 199872"/>
                            <a:gd name="connsiteX223" fmla="*/ 301809 w 371484"/>
                            <a:gd name="connsiteY223" fmla="*/ 46606 h 199872"/>
                            <a:gd name="connsiteX224" fmla="*/ 301809 w 371484"/>
                            <a:gd name="connsiteY224" fmla="*/ 3277 h 199872"/>
                            <a:gd name="connsiteX225" fmla="*/ 269215 w 371484"/>
                            <a:gd name="connsiteY225" fmla="*/ 19060 h 199872"/>
                            <a:gd name="connsiteX226" fmla="*/ 277387 w 371484"/>
                            <a:gd name="connsiteY226" fmla="*/ 30575 h 199872"/>
                            <a:gd name="connsiteX227" fmla="*/ 268900 w 371484"/>
                            <a:gd name="connsiteY227" fmla="*/ 41786 h 199872"/>
                            <a:gd name="connsiteX228" fmla="*/ 260537 w 371484"/>
                            <a:gd name="connsiteY228" fmla="*/ 30575 h 199872"/>
                            <a:gd name="connsiteX229" fmla="*/ 269215 w 371484"/>
                            <a:gd name="connsiteY229" fmla="*/ 19060 h 199872"/>
                            <a:gd name="connsiteX230" fmla="*/ 260852 w 371484"/>
                            <a:gd name="connsiteY230" fmla="*/ 3277 h 199872"/>
                            <a:gd name="connsiteX231" fmla="*/ 254051 w 371484"/>
                            <a:gd name="connsiteY231" fmla="*/ 3277 h 199872"/>
                            <a:gd name="connsiteX232" fmla="*/ 254051 w 371484"/>
                            <a:gd name="connsiteY232" fmla="*/ 46606 h 199872"/>
                            <a:gd name="connsiteX233" fmla="*/ 260785 w 371484"/>
                            <a:gd name="connsiteY233" fmla="*/ 46606 h 199872"/>
                            <a:gd name="connsiteX234" fmla="*/ 260785 w 371484"/>
                            <a:gd name="connsiteY234" fmla="*/ 42958 h 199872"/>
                            <a:gd name="connsiteX235" fmla="*/ 270453 w 371484"/>
                            <a:gd name="connsiteY235" fmla="*/ 47473 h 199872"/>
                            <a:gd name="connsiteX236" fmla="*/ 284502 w 371484"/>
                            <a:gd name="connsiteY236" fmla="*/ 30451 h 199872"/>
                            <a:gd name="connsiteX237" fmla="*/ 270386 w 371484"/>
                            <a:gd name="connsiteY237" fmla="*/ 13306 h 199872"/>
                            <a:gd name="connsiteX238" fmla="*/ 260852 w 371484"/>
                            <a:gd name="connsiteY238" fmla="*/ 17821 h 199872"/>
                            <a:gd name="connsiteX239" fmla="*/ 260852 w 371484"/>
                            <a:gd name="connsiteY239" fmla="*/ 3277 h 199872"/>
                            <a:gd name="connsiteX240" fmla="*/ 235363 w 371484"/>
                            <a:gd name="connsiteY240" fmla="*/ 30642 h 199872"/>
                            <a:gd name="connsiteX241" fmla="*/ 235363 w 371484"/>
                            <a:gd name="connsiteY241" fmla="*/ 34481 h 199872"/>
                            <a:gd name="connsiteX242" fmla="*/ 227000 w 371484"/>
                            <a:gd name="connsiteY242" fmla="*/ 41786 h 199872"/>
                            <a:gd name="connsiteX243" fmla="*/ 221609 w 371484"/>
                            <a:gd name="connsiteY243" fmla="*/ 37014 h 199872"/>
                            <a:gd name="connsiteX244" fmla="*/ 229419 w 371484"/>
                            <a:gd name="connsiteY244" fmla="*/ 31385 h 199872"/>
                            <a:gd name="connsiteX245" fmla="*/ 235363 w 371484"/>
                            <a:gd name="connsiteY245" fmla="*/ 30642 h 199872"/>
                            <a:gd name="connsiteX246" fmla="*/ 229229 w 371484"/>
                            <a:gd name="connsiteY246" fmla="*/ 13306 h 199872"/>
                            <a:gd name="connsiteX247" fmla="*/ 215856 w 371484"/>
                            <a:gd name="connsiteY247" fmla="*/ 23641 h 199872"/>
                            <a:gd name="connsiteX248" fmla="*/ 222475 w 371484"/>
                            <a:gd name="connsiteY248" fmla="*/ 23641 h 199872"/>
                            <a:gd name="connsiteX249" fmla="*/ 229048 w 371484"/>
                            <a:gd name="connsiteY249" fmla="*/ 18498 h 199872"/>
                            <a:gd name="connsiteX250" fmla="*/ 235363 w 371484"/>
                            <a:gd name="connsiteY250" fmla="*/ 24013 h 199872"/>
                            <a:gd name="connsiteX251" fmla="*/ 235363 w 371484"/>
                            <a:gd name="connsiteY251" fmla="*/ 25746 h 199872"/>
                            <a:gd name="connsiteX252" fmla="*/ 227495 w 371484"/>
                            <a:gd name="connsiteY252" fmla="*/ 26670 h 199872"/>
                            <a:gd name="connsiteX253" fmla="*/ 214560 w 371484"/>
                            <a:gd name="connsiteY253" fmla="*/ 37509 h 199872"/>
                            <a:gd name="connsiteX254" fmla="*/ 225571 w 371484"/>
                            <a:gd name="connsiteY254" fmla="*/ 47473 h 199872"/>
                            <a:gd name="connsiteX255" fmla="*/ 235420 w 371484"/>
                            <a:gd name="connsiteY255" fmla="*/ 43148 h 199872"/>
                            <a:gd name="connsiteX256" fmla="*/ 236287 w 371484"/>
                            <a:gd name="connsiteY256" fmla="*/ 46606 h 199872"/>
                            <a:gd name="connsiteX257" fmla="*/ 243278 w 371484"/>
                            <a:gd name="connsiteY257" fmla="*/ 46606 h 199872"/>
                            <a:gd name="connsiteX258" fmla="*/ 242164 w 371484"/>
                            <a:gd name="connsiteY258" fmla="*/ 39614 h 199872"/>
                            <a:gd name="connsiteX259" fmla="*/ 242164 w 371484"/>
                            <a:gd name="connsiteY259" fmla="*/ 23517 h 199872"/>
                            <a:gd name="connsiteX260" fmla="*/ 229229 w 371484"/>
                            <a:gd name="connsiteY260" fmla="*/ 13306 h 199872"/>
                            <a:gd name="connsiteX261" fmla="*/ 204454 w 371484"/>
                            <a:gd name="connsiteY261" fmla="*/ 14164 h 199872"/>
                            <a:gd name="connsiteX262" fmla="*/ 197644 w 371484"/>
                            <a:gd name="connsiteY262" fmla="*/ 14164 h 199872"/>
                            <a:gd name="connsiteX263" fmla="*/ 197644 w 371484"/>
                            <a:gd name="connsiteY263" fmla="*/ 46606 h 199872"/>
                            <a:gd name="connsiteX264" fmla="*/ 204454 w 371484"/>
                            <a:gd name="connsiteY264" fmla="*/ 46606 h 199872"/>
                            <a:gd name="connsiteX265" fmla="*/ 204454 w 371484"/>
                            <a:gd name="connsiteY265" fmla="*/ 14164 h 199872"/>
                            <a:gd name="connsiteX266" fmla="*/ 201054 w 371484"/>
                            <a:gd name="connsiteY266" fmla="*/ 0 h 199872"/>
                            <a:gd name="connsiteX267" fmla="*/ 196653 w 371484"/>
                            <a:gd name="connsiteY267" fmla="*/ 4267 h 199872"/>
                            <a:gd name="connsiteX268" fmla="*/ 201054 w 371484"/>
                            <a:gd name="connsiteY268" fmla="*/ 8534 h 199872"/>
                            <a:gd name="connsiteX269" fmla="*/ 205445 w 371484"/>
                            <a:gd name="connsiteY269" fmla="*/ 4267 h 199872"/>
                            <a:gd name="connsiteX270" fmla="*/ 201054 w 371484"/>
                            <a:gd name="connsiteY270" fmla="*/ 0 h 199872"/>
                            <a:gd name="connsiteX271" fmla="*/ 185595 w 371484"/>
                            <a:gd name="connsiteY271" fmla="*/ 3277 h 199872"/>
                            <a:gd name="connsiteX272" fmla="*/ 178794 w 371484"/>
                            <a:gd name="connsiteY272" fmla="*/ 3277 h 199872"/>
                            <a:gd name="connsiteX273" fmla="*/ 178794 w 371484"/>
                            <a:gd name="connsiteY273" fmla="*/ 46606 h 199872"/>
                            <a:gd name="connsiteX274" fmla="*/ 185595 w 371484"/>
                            <a:gd name="connsiteY274" fmla="*/ 46606 h 199872"/>
                            <a:gd name="connsiteX275" fmla="*/ 185595 w 371484"/>
                            <a:gd name="connsiteY275" fmla="*/ 3277 h 199872"/>
                            <a:gd name="connsiteX276" fmla="*/ 153610 w 371484"/>
                            <a:gd name="connsiteY276" fmla="*/ 18745 h 199872"/>
                            <a:gd name="connsiteX277" fmla="*/ 161411 w 371484"/>
                            <a:gd name="connsiteY277" fmla="*/ 26870 h 199872"/>
                            <a:gd name="connsiteX278" fmla="*/ 145313 w 371484"/>
                            <a:gd name="connsiteY278" fmla="*/ 26870 h 199872"/>
                            <a:gd name="connsiteX279" fmla="*/ 153610 w 371484"/>
                            <a:gd name="connsiteY279" fmla="*/ 18745 h 199872"/>
                            <a:gd name="connsiteX280" fmla="*/ 153676 w 371484"/>
                            <a:gd name="connsiteY280" fmla="*/ 13306 h 199872"/>
                            <a:gd name="connsiteX281" fmla="*/ 138255 w 371484"/>
                            <a:gd name="connsiteY281" fmla="*/ 30261 h 199872"/>
                            <a:gd name="connsiteX282" fmla="*/ 154105 w 371484"/>
                            <a:gd name="connsiteY282" fmla="*/ 47473 h 199872"/>
                            <a:gd name="connsiteX283" fmla="*/ 168221 w 371484"/>
                            <a:gd name="connsiteY283" fmla="*/ 39986 h 199872"/>
                            <a:gd name="connsiteX284" fmla="*/ 162592 w 371484"/>
                            <a:gd name="connsiteY284" fmla="*/ 37081 h 199872"/>
                            <a:gd name="connsiteX285" fmla="*/ 154353 w 371484"/>
                            <a:gd name="connsiteY285" fmla="*/ 41843 h 199872"/>
                            <a:gd name="connsiteX286" fmla="*/ 145313 w 371484"/>
                            <a:gd name="connsiteY286" fmla="*/ 31871 h 199872"/>
                            <a:gd name="connsiteX287" fmla="*/ 168469 w 371484"/>
                            <a:gd name="connsiteY287" fmla="*/ 31871 h 199872"/>
                            <a:gd name="connsiteX288" fmla="*/ 168469 w 371484"/>
                            <a:gd name="connsiteY288" fmla="*/ 30385 h 199872"/>
                            <a:gd name="connsiteX289" fmla="*/ 153676 w 371484"/>
                            <a:gd name="connsiteY289" fmla="*/ 13306 h 199872"/>
                            <a:gd name="connsiteX290" fmla="*/ 114538 w 371484"/>
                            <a:gd name="connsiteY290" fmla="*/ 9335 h 199872"/>
                            <a:gd name="connsiteX291" fmla="*/ 122339 w 371484"/>
                            <a:gd name="connsiteY291" fmla="*/ 16154 h 199872"/>
                            <a:gd name="connsiteX292" fmla="*/ 114414 w 371484"/>
                            <a:gd name="connsiteY292" fmla="*/ 23403 h 199872"/>
                            <a:gd name="connsiteX293" fmla="*/ 105432 w 371484"/>
                            <a:gd name="connsiteY293" fmla="*/ 23403 h 199872"/>
                            <a:gd name="connsiteX294" fmla="*/ 105432 w 371484"/>
                            <a:gd name="connsiteY294" fmla="*/ 9335 h 199872"/>
                            <a:gd name="connsiteX295" fmla="*/ 114538 w 371484"/>
                            <a:gd name="connsiteY295" fmla="*/ 9335 h 199872"/>
                            <a:gd name="connsiteX296" fmla="*/ 113795 w 371484"/>
                            <a:gd name="connsiteY296" fmla="*/ 3277 h 199872"/>
                            <a:gd name="connsiteX297" fmla="*/ 98441 w 371484"/>
                            <a:gd name="connsiteY297" fmla="*/ 3277 h 199872"/>
                            <a:gd name="connsiteX298" fmla="*/ 98441 w 371484"/>
                            <a:gd name="connsiteY298" fmla="*/ 46606 h 199872"/>
                            <a:gd name="connsiteX299" fmla="*/ 105432 w 371484"/>
                            <a:gd name="connsiteY299" fmla="*/ 46606 h 199872"/>
                            <a:gd name="connsiteX300" fmla="*/ 105432 w 371484"/>
                            <a:gd name="connsiteY300" fmla="*/ 29213 h 199872"/>
                            <a:gd name="connsiteX301" fmla="*/ 113300 w 371484"/>
                            <a:gd name="connsiteY301" fmla="*/ 29213 h 199872"/>
                            <a:gd name="connsiteX302" fmla="*/ 123644 w 371484"/>
                            <a:gd name="connsiteY302" fmla="*/ 46606 h 199872"/>
                            <a:gd name="connsiteX303" fmla="*/ 131750 w 371484"/>
                            <a:gd name="connsiteY303" fmla="*/ 46606 h 199872"/>
                            <a:gd name="connsiteX304" fmla="*/ 120301 w 371484"/>
                            <a:gd name="connsiteY304" fmla="*/ 28223 h 199872"/>
                            <a:gd name="connsiteX305" fmla="*/ 129578 w 371484"/>
                            <a:gd name="connsiteY305" fmla="*/ 16088 h 199872"/>
                            <a:gd name="connsiteX306" fmla="*/ 113795 w 371484"/>
                            <a:gd name="connsiteY306" fmla="*/ 3277 h 199872"/>
                            <a:gd name="connsiteX307" fmla="*/ 349244 w 371484"/>
                            <a:gd name="connsiteY307" fmla="*/ 155677 h 199872"/>
                            <a:gd name="connsiteX308" fmla="*/ 349244 w 371484"/>
                            <a:gd name="connsiteY308" fmla="*/ 157286 h 199872"/>
                            <a:gd name="connsiteX309" fmla="*/ 352930 w 371484"/>
                            <a:gd name="connsiteY309" fmla="*/ 157286 h 199872"/>
                            <a:gd name="connsiteX310" fmla="*/ 352930 w 371484"/>
                            <a:gd name="connsiteY310" fmla="*/ 166573 h 199872"/>
                            <a:gd name="connsiteX311" fmla="*/ 354749 w 371484"/>
                            <a:gd name="connsiteY311" fmla="*/ 166573 h 199872"/>
                            <a:gd name="connsiteX312" fmla="*/ 354749 w 371484"/>
                            <a:gd name="connsiteY312" fmla="*/ 157286 h 199872"/>
                            <a:gd name="connsiteX313" fmla="*/ 358483 w 371484"/>
                            <a:gd name="connsiteY313" fmla="*/ 157286 h 199872"/>
                            <a:gd name="connsiteX314" fmla="*/ 358483 w 371484"/>
                            <a:gd name="connsiteY314" fmla="*/ 155677 h 199872"/>
                            <a:gd name="connsiteX315" fmla="*/ 349244 w 371484"/>
                            <a:gd name="connsiteY315" fmla="*/ 155677 h 199872"/>
                            <a:gd name="connsiteX316" fmla="*/ 367903 w 371484"/>
                            <a:gd name="connsiteY316" fmla="*/ 155677 h 199872"/>
                            <a:gd name="connsiteX317" fmla="*/ 365369 w 371484"/>
                            <a:gd name="connsiteY317" fmla="*/ 164592 h 199872"/>
                            <a:gd name="connsiteX318" fmla="*/ 362722 w 371484"/>
                            <a:gd name="connsiteY318" fmla="*/ 155677 h 199872"/>
                            <a:gd name="connsiteX319" fmla="*/ 360064 w 371484"/>
                            <a:gd name="connsiteY319" fmla="*/ 155677 h 199872"/>
                            <a:gd name="connsiteX320" fmla="*/ 359169 w 371484"/>
                            <a:gd name="connsiteY320" fmla="*/ 166573 h 199872"/>
                            <a:gd name="connsiteX321" fmla="*/ 360940 w 371484"/>
                            <a:gd name="connsiteY321" fmla="*/ 166573 h 199872"/>
                            <a:gd name="connsiteX322" fmla="*/ 361702 w 371484"/>
                            <a:gd name="connsiteY322" fmla="*/ 157934 h 199872"/>
                            <a:gd name="connsiteX323" fmla="*/ 364350 w 371484"/>
                            <a:gd name="connsiteY323" fmla="*/ 166573 h 199872"/>
                            <a:gd name="connsiteX324" fmla="*/ 366322 w 371484"/>
                            <a:gd name="connsiteY324" fmla="*/ 166573 h 199872"/>
                            <a:gd name="connsiteX325" fmla="*/ 368903 w 371484"/>
                            <a:gd name="connsiteY325" fmla="*/ 157886 h 199872"/>
                            <a:gd name="connsiteX326" fmla="*/ 369684 w 371484"/>
                            <a:gd name="connsiteY326" fmla="*/ 166573 h 199872"/>
                            <a:gd name="connsiteX327" fmla="*/ 371485 w 371484"/>
                            <a:gd name="connsiteY327" fmla="*/ 166573 h 199872"/>
                            <a:gd name="connsiteX328" fmla="*/ 370532 w 371484"/>
                            <a:gd name="connsiteY328" fmla="*/ 155677 h 199872"/>
                            <a:gd name="connsiteX329" fmla="*/ 367903 w 371484"/>
                            <a:gd name="connsiteY329" fmla="*/ 155677 h 1998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</a:cxnLst>
                          <a:rect l="l" t="t" r="r" b="b"/>
                          <a:pathLst>
                            <a:path w="371484" h="199872">
                              <a:moveTo>
                                <a:pt x="327536" y="171145"/>
                              </a:moveTo>
                              <a:cubicBezTo>
                                <a:pt x="332061" y="171145"/>
                                <a:pt x="334909" y="173936"/>
                                <a:pt x="335347" y="179261"/>
                              </a:cubicBezTo>
                              <a:lnTo>
                                <a:pt x="319240" y="179261"/>
                              </a:lnTo>
                              <a:cubicBezTo>
                                <a:pt x="319735" y="174060"/>
                                <a:pt x="322707" y="171145"/>
                                <a:pt x="327536" y="171145"/>
                              </a:cubicBezTo>
                              <a:moveTo>
                                <a:pt x="327603" y="165706"/>
                              </a:moveTo>
                              <a:cubicBezTo>
                                <a:pt x="317506" y="165706"/>
                                <a:pt x="312191" y="172879"/>
                                <a:pt x="312191" y="182661"/>
                              </a:cubicBezTo>
                              <a:cubicBezTo>
                                <a:pt x="312191" y="192386"/>
                                <a:pt x="317878" y="199873"/>
                                <a:pt x="328031" y="199873"/>
                              </a:cubicBezTo>
                              <a:cubicBezTo>
                                <a:pt x="334537" y="199873"/>
                                <a:pt x="339242" y="197148"/>
                                <a:pt x="342148" y="192386"/>
                              </a:cubicBezTo>
                              <a:lnTo>
                                <a:pt x="336518" y="189471"/>
                              </a:lnTo>
                              <a:cubicBezTo>
                                <a:pt x="335032" y="192205"/>
                                <a:pt x="332308" y="194243"/>
                                <a:pt x="328279" y="194243"/>
                              </a:cubicBezTo>
                              <a:cubicBezTo>
                                <a:pt x="322650" y="194243"/>
                                <a:pt x="319421" y="190843"/>
                                <a:pt x="319240" y="184271"/>
                              </a:cubicBezTo>
                              <a:lnTo>
                                <a:pt x="342395" y="184271"/>
                              </a:lnTo>
                              <a:lnTo>
                                <a:pt x="342395" y="182785"/>
                              </a:lnTo>
                              <a:cubicBezTo>
                                <a:pt x="342395" y="173069"/>
                                <a:pt x="337071" y="165706"/>
                                <a:pt x="327603" y="165706"/>
                              </a:cubicBezTo>
                              <a:moveTo>
                                <a:pt x="289979" y="165706"/>
                              </a:moveTo>
                              <a:cubicBezTo>
                                <a:pt x="280264" y="165706"/>
                                <a:pt x="274196" y="172879"/>
                                <a:pt x="274196" y="182785"/>
                              </a:cubicBezTo>
                              <a:cubicBezTo>
                                <a:pt x="274196" y="192634"/>
                                <a:pt x="279949" y="199873"/>
                                <a:pt x="290046" y="199873"/>
                              </a:cubicBezTo>
                              <a:cubicBezTo>
                                <a:pt x="297285" y="199873"/>
                                <a:pt x="302114" y="195853"/>
                                <a:pt x="304533" y="190405"/>
                              </a:cubicBezTo>
                              <a:lnTo>
                                <a:pt x="298523" y="187871"/>
                              </a:lnTo>
                              <a:cubicBezTo>
                                <a:pt x="297161" y="191272"/>
                                <a:pt x="295123" y="194186"/>
                                <a:pt x="290293" y="194186"/>
                              </a:cubicBezTo>
                              <a:cubicBezTo>
                                <a:pt x="284721" y="194186"/>
                                <a:pt x="281311" y="190033"/>
                                <a:pt x="281311" y="182661"/>
                              </a:cubicBezTo>
                              <a:cubicBezTo>
                                <a:pt x="281311" y="175422"/>
                                <a:pt x="284969" y="171450"/>
                                <a:pt x="290293" y="171450"/>
                              </a:cubicBezTo>
                              <a:cubicBezTo>
                                <a:pt x="294008" y="171450"/>
                                <a:pt x="296609" y="173374"/>
                                <a:pt x="297971" y="176660"/>
                              </a:cubicBezTo>
                              <a:lnTo>
                                <a:pt x="303914" y="174241"/>
                              </a:lnTo>
                              <a:cubicBezTo>
                                <a:pt x="301619" y="169164"/>
                                <a:pt x="296732" y="165706"/>
                                <a:pt x="289979" y="165706"/>
                              </a:cubicBezTo>
                              <a:moveTo>
                                <a:pt x="264090" y="166564"/>
                              </a:moveTo>
                              <a:lnTo>
                                <a:pt x="257280" y="166564"/>
                              </a:lnTo>
                              <a:lnTo>
                                <a:pt x="257280" y="199006"/>
                              </a:lnTo>
                              <a:lnTo>
                                <a:pt x="264090" y="199006"/>
                              </a:lnTo>
                              <a:lnTo>
                                <a:pt x="264090" y="166564"/>
                              </a:lnTo>
                              <a:close/>
                              <a:moveTo>
                                <a:pt x="260680" y="152390"/>
                              </a:moveTo>
                              <a:cubicBezTo>
                                <a:pt x="258328" y="152390"/>
                                <a:pt x="256289" y="154315"/>
                                <a:pt x="256289" y="156658"/>
                              </a:cubicBezTo>
                              <a:cubicBezTo>
                                <a:pt x="256289" y="159010"/>
                                <a:pt x="258328" y="160925"/>
                                <a:pt x="260680" y="160925"/>
                              </a:cubicBezTo>
                              <a:cubicBezTo>
                                <a:pt x="263033" y="160925"/>
                                <a:pt x="265081" y="159010"/>
                                <a:pt x="265081" y="156658"/>
                              </a:cubicBezTo>
                              <a:cubicBezTo>
                                <a:pt x="265081" y="154315"/>
                                <a:pt x="263033" y="152390"/>
                                <a:pt x="260680" y="152390"/>
                              </a:cubicBezTo>
                              <a:moveTo>
                                <a:pt x="248831" y="166573"/>
                              </a:moveTo>
                              <a:lnTo>
                                <a:pt x="241773" y="166573"/>
                              </a:lnTo>
                              <a:lnTo>
                                <a:pt x="233858" y="192510"/>
                              </a:lnTo>
                              <a:lnTo>
                                <a:pt x="226181" y="166573"/>
                              </a:lnTo>
                              <a:lnTo>
                                <a:pt x="218694" y="166573"/>
                              </a:lnTo>
                              <a:lnTo>
                                <a:pt x="229705" y="199006"/>
                              </a:lnTo>
                              <a:lnTo>
                                <a:pt x="237754" y="199006"/>
                              </a:lnTo>
                              <a:lnTo>
                                <a:pt x="248831" y="166573"/>
                              </a:lnTo>
                              <a:close/>
                              <a:moveTo>
                                <a:pt x="195453" y="171450"/>
                              </a:moveTo>
                              <a:cubicBezTo>
                                <a:pt x="200035" y="171450"/>
                                <a:pt x="203749" y="175174"/>
                                <a:pt x="203749" y="182728"/>
                              </a:cubicBezTo>
                              <a:cubicBezTo>
                                <a:pt x="203749" y="190529"/>
                                <a:pt x="200349" y="194186"/>
                                <a:pt x="195453" y="194186"/>
                              </a:cubicBezTo>
                              <a:cubicBezTo>
                                <a:pt x="189871" y="194186"/>
                                <a:pt x="186900" y="190100"/>
                                <a:pt x="186900" y="182728"/>
                              </a:cubicBezTo>
                              <a:cubicBezTo>
                                <a:pt x="186900" y="175546"/>
                                <a:pt x="190062" y="171450"/>
                                <a:pt x="195453" y="171450"/>
                              </a:cubicBezTo>
                              <a:moveTo>
                                <a:pt x="210245" y="155677"/>
                              </a:moveTo>
                              <a:lnTo>
                                <a:pt x="203444" y="155677"/>
                              </a:lnTo>
                              <a:lnTo>
                                <a:pt x="203444" y="169974"/>
                              </a:lnTo>
                              <a:cubicBezTo>
                                <a:pt x="201339" y="167316"/>
                                <a:pt x="198425" y="165706"/>
                                <a:pt x="194215" y="165706"/>
                              </a:cubicBezTo>
                              <a:cubicBezTo>
                                <a:pt x="185547" y="165706"/>
                                <a:pt x="179794" y="172879"/>
                                <a:pt x="179794" y="182851"/>
                              </a:cubicBezTo>
                              <a:cubicBezTo>
                                <a:pt x="179794" y="192881"/>
                                <a:pt x="185357" y="199873"/>
                                <a:pt x="194024" y="199873"/>
                              </a:cubicBezTo>
                              <a:cubicBezTo>
                                <a:pt x="197187" y="199873"/>
                                <a:pt x="200968" y="198758"/>
                                <a:pt x="203502" y="195301"/>
                              </a:cubicBezTo>
                              <a:lnTo>
                                <a:pt x="203502" y="199006"/>
                              </a:lnTo>
                              <a:lnTo>
                                <a:pt x="210245" y="199006"/>
                              </a:lnTo>
                              <a:lnTo>
                                <a:pt x="210245" y="155677"/>
                              </a:lnTo>
                              <a:close/>
                              <a:moveTo>
                                <a:pt x="154486" y="161420"/>
                              </a:moveTo>
                              <a:lnTo>
                                <a:pt x="161725" y="185452"/>
                              </a:lnTo>
                              <a:lnTo>
                                <a:pt x="147237" y="185452"/>
                              </a:lnTo>
                              <a:lnTo>
                                <a:pt x="154486" y="161420"/>
                              </a:lnTo>
                              <a:close/>
                              <a:moveTo>
                                <a:pt x="165935" y="199006"/>
                              </a:moveTo>
                              <a:lnTo>
                                <a:pt x="173546" y="199006"/>
                              </a:lnTo>
                              <a:lnTo>
                                <a:pt x="159248" y="155677"/>
                              </a:lnTo>
                              <a:lnTo>
                                <a:pt x="150152" y="155677"/>
                              </a:lnTo>
                              <a:lnTo>
                                <a:pt x="135788" y="199006"/>
                              </a:lnTo>
                              <a:lnTo>
                                <a:pt x="143027" y="199006"/>
                              </a:lnTo>
                              <a:lnTo>
                                <a:pt x="145380" y="191386"/>
                              </a:lnTo>
                              <a:lnTo>
                                <a:pt x="163582" y="191386"/>
                              </a:lnTo>
                              <a:lnTo>
                                <a:pt x="165935" y="199006"/>
                              </a:lnTo>
                              <a:close/>
                              <a:moveTo>
                                <a:pt x="326736" y="95260"/>
                              </a:moveTo>
                              <a:cubicBezTo>
                                <a:pt x="332242" y="95260"/>
                                <a:pt x="335156" y="99593"/>
                                <a:pt x="335156" y="106404"/>
                              </a:cubicBezTo>
                              <a:cubicBezTo>
                                <a:pt x="335156" y="113900"/>
                                <a:pt x="331689" y="117986"/>
                                <a:pt x="326669" y="117986"/>
                              </a:cubicBezTo>
                              <a:cubicBezTo>
                                <a:pt x="322088" y="117986"/>
                                <a:pt x="318373" y="114452"/>
                                <a:pt x="318373" y="106528"/>
                              </a:cubicBezTo>
                              <a:cubicBezTo>
                                <a:pt x="318373" y="98974"/>
                                <a:pt x="321964" y="95260"/>
                                <a:pt x="326736" y="95260"/>
                              </a:cubicBezTo>
                              <a:moveTo>
                                <a:pt x="328031" y="89506"/>
                              </a:moveTo>
                              <a:cubicBezTo>
                                <a:pt x="324688" y="89506"/>
                                <a:pt x="321154" y="90745"/>
                                <a:pt x="318554" y="93955"/>
                              </a:cubicBezTo>
                              <a:lnTo>
                                <a:pt x="318554" y="90373"/>
                              </a:lnTo>
                              <a:lnTo>
                                <a:pt x="311877" y="90373"/>
                              </a:lnTo>
                              <a:lnTo>
                                <a:pt x="311877" y="132902"/>
                              </a:lnTo>
                              <a:lnTo>
                                <a:pt x="318621" y="132902"/>
                              </a:lnTo>
                              <a:lnTo>
                                <a:pt x="318621" y="119282"/>
                              </a:lnTo>
                              <a:cubicBezTo>
                                <a:pt x="320602" y="122130"/>
                                <a:pt x="323888" y="123673"/>
                                <a:pt x="327974" y="123673"/>
                              </a:cubicBezTo>
                              <a:cubicBezTo>
                                <a:pt x="336890" y="123673"/>
                                <a:pt x="342205" y="116005"/>
                                <a:pt x="342205" y="106470"/>
                              </a:cubicBezTo>
                              <a:cubicBezTo>
                                <a:pt x="342205" y="96498"/>
                                <a:pt x="336518" y="89506"/>
                                <a:pt x="328031" y="89506"/>
                              </a:cubicBezTo>
                              <a:moveTo>
                                <a:pt x="299790" y="90364"/>
                              </a:moveTo>
                              <a:lnTo>
                                <a:pt x="292979" y="90364"/>
                              </a:lnTo>
                              <a:lnTo>
                                <a:pt x="292979" y="122806"/>
                              </a:lnTo>
                              <a:lnTo>
                                <a:pt x="299790" y="122806"/>
                              </a:lnTo>
                              <a:lnTo>
                                <a:pt x="299790" y="90364"/>
                              </a:lnTo>
                              <a:close/>
                              <a:moveTo>
                                <a:pt x="296380" y="76200"/>
                              </a:moveTo>
                              <a:cubicBezTo>
                                <a:pt x="294027" y="76200"/>
                                <a:pt x="291989" y="78115"/>
                                <a:pt x="291989" y="80467"/>
                              </a:cubicBezTo>
                              <a:cubicBezTo>
                                <a:pt x="291989" y="82810"/>
                                <a:pt x="294027" y="84734"/>
                                <a:pt x="296380" y="84734"/>
                              </a:cubicBezTo>
                              <a:cubicBezTo>
                                <a:pt x="298733" y="84734"/>
                                <a:pt x="300780" y="82810"/>
                                <a:pt x="300780" y="80467"/>
                              </a:cubicBezTo>
                              <a:cubicBezTo>
                                <a:pt x="300780" y="78115"/>
                                <a:pt x="298733" y="76200"/>
                                <a:pt x="296380" y="76200"/>
                              </a:cubicBezTo>
                              <a:moveTo>
                                <a:pt x="260537" y="79477"/>
                              </a:moveTo>
                              <a:lnTo>
                                <a:pt x="253736" y="79477"/>
                              </a:lnTo>
                              <a:lnTo>
                                <a:pt x="253736" y="122806"/>
                              </a:lnTo>
                              <a:lnTo>
                                <a:pt x="260537" y="122806"/>
                              </a:lnTo>
                              <a:lnTo>
                                <a:pt x="260537" y="104480"/>
                              </a:lnTo>
                              <a:cubicBezTo>
                                <a:pt x="260537" y="99098"/>
                                <a:pt x="263881" y="95317"/>
                                <a:pt x="268348" y="95317"/>
                              </a:cubicBezTo>
                              <a:cubicBezTo>
                                <a:pt x="273234" y="95317"/>
                                <a:pt x="274349" y="98784"/>
                                <a:pt x="274349" y="103680"/>
                              </a:cubicBezTo>
                              <a:lnTo>
                                <a:pt x="274349" y="122806"/>
                              </a:lnTo>
                              <a:lnTo>
                                <a:pt x="281159" y="122806"/>
                              </a:lnTo>
                              <a:lnTo>
                                <a:pt x="281159" y="101946"/>
                              </a:lnTo>
                              <a:cubicBezTo>
                                <a:pt x="281159" y="94202"/>
                                <a:pt x="277197" y="89506"/>
                                <a:pt x="270015" y="89506"/>
                              </a:cubicBezTo>
                              <a:cubicBezTo>
                                <a:pt x="266367" y="89506"/>
                                <a:pt x="263014" y="90992"/>
                                <a:pt x="260537" y="94269"/>
                              </a:cubicBezTo>
                              <a:lnTo>
                                <a:pt x="260537" y="79477"/>
                              </a:lnTo>
                              <a:close/>
                              <a:moveTo>
                                <a:pt x="229934" y="89506"/>
                              </a:moveTo>
                              <a:cubicBezTo>
                                <a:pt x="222256" y="89506"/>
                                <a:pt x="216932" y="93155"/>
                                <a:pt x="216932" y="99279"/>
                              </a:cubicBezTo>
                              <a:cubicBezTo>
                                <a:pt x="216932" y="104489"/>
                                <a:pt x="220466" y="107585"/>
                                <a:pt x="228009" y="108823"/>
                              </a:cubicBezTo>
                              <a:cubicBezTo>
                                <a:pt x="235572" y="109995"/>
                                <a:pt x="236811" y="111300"/>
                                <a:pt x="236811" y="113776"/>
                              </a:cubicBezTo>
                              <a:cubicBezTo>
                                <a:pt x="236811" y="116376"/>
                                <a:pt x="234515" y="118110"/>
                                <a:pt x="229495" y="118110"/>
                              </a:cubicBezTo>
                              <a:cubicBezTo>
                                <a:pt x="225352" y="118110"/>
                                <a:pt x="221694" y="116500"/>
                                <a:pt x="219104" y="113709"/>
                              </a:cubicBezTo>
                              <a:lnTo>
                                <a:pt x="214894" y="117986"/>
                              </a:lnTo>
                              <a:cubicBezTo>
                                <a:pt x="218170" y="121510"/>
                                <a:pt x="223180" y="123673"/>
                                <a:pt x="229743" y="123673"/>
                              </a:cubicBezTo>
                              <a:cubicBezTo>
                                <a:pt x="238849" y="123673"/>
                                <a:pt x="243802" y="119472"/>
                                <a:pt x="243802" y="113462"/>
                              </a:cubicBezTo>
                              <a:cubicBezTo>
                                <a:pt x="243802" y="107213"/>
                                <a:pt x="239659" y="104613"/>
                                <a:pt x="231858" y="103365"/>
                              </a:cubicBezTo>
                              <a:cubicBezTo>
                                <a:pt x="225476" y="102318"/>
                                <a:pt x="223799" y="101508"/>
                                <a:pt x="223799" y="98908"/>
                              </a:cubicBezTo>
                              <a:cubicBezTo>
                                <a:pt x="223799" y="96498"/>
                                <a:pt x="225971" y="95012"/>
                                <a:pt x="230000" y="95012"/>
                              </a:cubicBezTo>
                              <a:cubicBezTo>
                                <a:pt x="233591" y="95012"/>
                                <a:pt x="236744" y="96307"/>
                                <a:pt x="239163" y="98536"/>
                              </a:cubicBezTo>
                              <a:lnTo>
                                <a:pt x="243116" y="94450"/>
                              </a:lnTo>
                              <a:cubicBezTo>
                                <a:pt x="240087" y="91545"/>
                                <a:pt x="235877" y="89506"/>
                                <a:pt x="229934" y="89506"/>
                              </a:cubicBezTo>
                              <a:moveTo>
                                <a:pt x="206835" y="89506"/>
                              </a:moveTo>
                              <a:cubicBezTo>
                                <a:pt x="203311" y="89506"/>
                                <a:pt x="199968" y="91545"/>
                                <a:pt x="197796" y="95688"/>
                              </a:cubicBezTo>
                              <a:lnTo>
                                <a:pt x="197796" y="90373"/>
                              </a:lnTo>
                              <a:lnTo>
                                <a:pt x="191052" y="90373"/>
                              </a:lnTo>
                              <a:lnTo>
                                <a:pt x="191052" y="122806"/>
                              </a:lnTo>
                              <a:lnTo>
                                <a:pt x="197863" y="122806"/>
                              </a:lnTo>
                              <a:lnTo>
                                <a:pt x="197863" y="108080"/>
                              </a:lnTo>
                              <a:cubicBezTo>
                                <a:pt x="197863" y="99098"/>
                                <a:pt x="201825" y="96555"/>
                                <a:pt x="207026" y="96555"/>
                              </a:cubicBezTo>
                              <a:cubicBezTo>
                                <a:pt x="207455" y="96555"/>
                                <a:pt x="207950" y="96555"/>
                                <a:pt x="208940" y="96622"/>
                              </a:cubicBezTo>
                              <a:lnTo>
                                <a:pt x="208940" y="89630"/>
                              </a:lnTo>
                              <a:cubicBezTo>
                                <a:pt x="208321" y="89564"/>
                                <a:pt x="207455" y="89506"/>
                                <a:pt x="206835" y="89506"/>
                              </a:cubicBezTo>
                              <a:moveTo>
                                <a:pt x="165849" y="94945"/>
                              </a:moveTo>
                              <a:cubicBezTo>
                                <a:pt x="170374" y="94945"/>
                                <a:pt x="173222" y="97736"/>
                                <a:pt x="173650" y="103070"/>
                              </a:cubicBezTo>
                              <a:lnTo>
                                <a:pt x="157553" y="103070"/>
                              </a:lnTo>
                              <a:cubicBezTo>
                                <a:pt x="158048" y="97860"/>
                                <a:pt x="161020" y="94945"/>
                                <a:pt x="165849" y="94945"/>
                              </a:cubicBezTo>
                              <a:moveTo>
                                <a:pt x="165906" y="89506"/>
                              </a:moveTo>
                              <a:cubicBezTo>
                                <a:pt x="155819" y="89506"/>
                                <a:pt x="150495" y="96679"/>
                                <a:pt x="150495" y="106461"/>
                              </a:cubicBezTo>
                              <a:cubicBezTo>
                                <a:pt x="150495" y="116186"/>
                                <a:pt x="156191" y="123673"/>
                                <a:pt x="166345" y="123673"/>
                              </a:cubicBezTo>
                              <a:cubicBezTo>
                                <a:pt x="172850" y="123673"/>
                                <a:pt x="177546" y="120958"/>
                                <a:pt x="180461" y="116186"/>
                              </a:cubicBezTo>
                              <a:lnTo>
                                <a:pt x="174831" y="113281"/>
                              </a:lnTo>
                              <a:cubicBezTo>
                                <a:pt x="173345" y="116005"/>
                                <a:pt x="170621" y="118043"/>
                                <a:pt x="166592" y="118043"/>
                              </a:cubicBezTo>
                              <a:cubicBezTo>
                                <a:pt x="160953" y="118043"/>
                                <a:pt x="157734" y="114643"/>
                                <a:pt x="157553" y="108071"/>
                              </a:cubicBezTo>
                              <a:lnTo>
                                <a:pt x="180708" y="108071"/>
                              </a:lnTo>
                              <a:lnTo>
                                <a:pt x="180708" y="106585"/>
                              </a:lnTo>
                              <a:cubicBezTo>
                                <a:pt x="180708" y="96869"/>
                                <a:pt x="175384" y="89506"/>
                                <a:pt x="165906" y="89506"/>
                              </a:cubicBezTo>
                              <a:moveTo>
                                <a:pt x="125339" y="95260"/>
                              </a:moveTo>
                              <a:cubicBezTo>
                                <a:pt x="129921" y="95260"/>
                                <a:pt x="133636" y="98974"/>
                                <a:pt x="133636" y="106528"/>
                              </a:cubicBezTo>
                              <a:cubicBezTo>
                                <a:pt x="133636" y="114329"/>
                                <a:pt x="130235" y="117986"/>
                                <a:pt x="125339" y="117986"/>
                              </a:cubicBezTo>
                              <a:cubicBezTo>
                                <a:pt x="119767" y="117986"/>
                                <a:pt x="116796" y="113900"/>
                                <a:pt x="116796" y="106528"/>
                              </a:cubicBezTo>
                              <a:cubicBezTo>
                                <a:pt x="116796" y="99346"/>
                                <a:pt x="119948" y="95260"/>
                                <a:pt x="125339" y="95260"/>
                              </a:cubicBezTo>
                              <a:moveTo>
                                <a:pt x="140132" y="79477"/>
                              </a:moveTo>
                              <a:lnTo>
                                <a:pt x="133331" y="79477"/>
                              </a:lnTo>
                              <a:lnTo>
                                <a:pt x="133331" y="93774"/>
                              </a:lnTo>
                              <a:cubicBezTo>
                                <a:pt x="131226" y="91116"/>
                                <a:pt x="128311" y="89506"/>
                                <a:pt x="124101" y="89506"/>
                              </a:cubicBezTo>
                              <a:cubicBezTo>
                                <a:pt x="115433" y="89506"/>
                                <a:pt x="109680" y="96679"/>
                                <a:pt x="109680" y="106651"/>
                              </a:cubicBezTo>
                              <a:cubicBezTo>
                                <a:pt x="109680" y="116681"/>
                                <a:pt x="115243" y="123673"/>
                                <a:pt x="123911" y="123673"/>
                              </a:cubicBezTo>
                              <a:cubicBezTo>
                                <a:pt x="127073" y="123673"/>
                                <a:pt x="130854" y="122558"/>
                                <a:pt x="133388" y="119101"/>
                              </a:cubicBezTo>
                              <a:lnTo>
                                <a:pt x="133388" y="122806"/>
                              </a:lnTo>
                              <a:lnTo>
                                <a:pt x="140132" y="122806"/>
                              </a:lnTo>
                              <a:lnTo>
                                <a:pt x="140132" y="79477"/>
                              </a:lnTo>
                              <a:close/>
                              <a:moveTo>
                                <a:pt x="92812" y="106842"/>
                              </a:moveTo>
                              <a:lnTo>
                                <a:pt x="92812" y="110681"/>
                              </a:lnTo>
                              <a:cubicBezTo>
                                <a:pt x="92812" y="115072"/>
                                <a:pt x="88849" y="117986"/>
                                <a:pt x="84449" y="117986"/>
                              </a:cubicBezTo>
                              <a:cubicBezTo>
                                <a:pt x="80553" y="117986"/>
                                <a:pt x="79067" y="116005"/>
                                <a:pt x="79067" y="113214"/>
                              </a:cubicBezTo>
                              <a:cubicBezTo>
                                <a:pt x="79067" y="109814"/>
                                <a:pt x="81296" y="108328"/>
                                <a:pt x="86868" y="107585"/>
                              </a:cubicBezTo>
                              <a:lnTo>
                                <a:pt x="92812" y="106842"/>
                              </a:lnTo>
                              <a:close/>
                              <a:moveTo>
                                <a:pt x="86687" y="89506"/>
                              </a:moveTo>
                              <a:cubicBezTo>
                                <a:pt x="78696" y="89506"/>
                                <a:pt x="73495" y="92726"/>
                                <a:pt x="73314" y="99841"/>
                              </a:cubicBezTo>
                              <a:lnTo>
                                <a:pt x="79934" y="99841"/>
                              </a:lnTo>
                              <a:cubicBezTo>
                                <a:pt x="80058" y="96126"/>
                                <a:pt x="81972" y="94698"/>
                                <a:pt x="86497" y="94698"/>
                              </a:cubicBezTo>
                              <a:cubicBezTo>
                                <a:pt x="91516" y="94698"/>
                                <a:pt x="92812" y="96060"/>
                                <a:pt x="92812" y="100213"/>
                              </a:cubicBezTo>
                              <a:lnTo>
                                <a:pt x="92812" y="101946"/>
                              </a:lnTo>
                              <a:lnTo>
                                <a:pt x="84944" y="102870"/>
                              </a:lnTo>
                              <a:cubicBezTo>
                                <a:pt x="75724" y="104051"/>
                                <a:pt x="72009" y="107833"/>
                                <a:pt x="72009" y="113709"/>
                              </a:cubicBezTo>
                              <a:cubicBezTo>
                                <a:pt x="72009" y="119472"/>
                                <a:pt x="76029" y="123673"/>
                                <a:pt x="83029" y="123673"/>
                              </a:cubicBezTo>
                              <a:cubicBezTo>
                                <a:pt x="86373" y="123673"/>
                                <a:pt x="90335" y="122625"/>
                                <a:pt x="92878" y="119348"/>
                              </a:cubicBezTo>
                              <a:cubicBezTo>
                                <a:pt x="93002" y="120520"/>
                                <a:pt x="93250" y="121691"/>
                                <a:pt x="93745" y="122806"/>
                              </a:cubicBezTo>
                              <a:lnTo>
                                <a:pt x="100736" y="122806"/>
                              </a:lnTo>
                              <a:cubicBezTo>
                                <a:pt x="99803" y="120577"/>
                                <a:pt x="99622" y="118224"/>
                                <a:pt x="99622" y="115814"/>
                              </a:cubicBezTo>
                              <a:lnTo>
                                <a:pt x="99622" y="99717"/>
                              </a:lnTo>
                              <a:cubicBezTo>
                                <a:pt x="99622" y="93278"/>
                                <a:pt x="96031" y="89506"/>
                                <a:pt x="86687" y="89506"/>
                              </a:cubicBezTo>
                              <a:moveTo>
                                <a:pt x="48949" y="94945"/>
                              </a:moveTo>
                              <a:cubicBezTo>
                                <a:pt x="53473" y="94945"/>
                                <a:pt x="56321" y="97736"/>
                                <a:pt x="56750" y="103070"/>
                              </a:cubicBezTo>
                              <a:lnTo>
                                <a:pt x="40643" y="103070"/>
                              </a:lnTo>
                              <a:cubicBezTo>
                                <a:pt x="41138" y="97860"/>
                                <a:pt x="44120" y="94945"/>
                                <a:pt x="48949" y="94945"/>
                              </a:cubicBezTo>
                              <a:moveTo>
                                <a:pt x="49006" y="89506"/>
                              </a:moveTo>
                              <a:cubicBezTo>
                                <a:pt x="38919" y="89506"/>
                                <a:pt x="33595" y="96679"/>
                                <a:pt x="33595" y="106461"/>
                              </a:cubicBezTo>
                              <a:cubicBezTo>
                                <a:pt x="33595" y="116186"/>
                                <a:pt x="39291" y="123673"/>
                                <a:pt x="49444" y="123673"/>
                              </a:cubicBezTo>
                              <a:cubicBezTo>
                                <a:pt x="55950" y="123673"/>
                                <a:pt x="60646" y="120958"/>
                                <a:pt x="63551" y="116186"/>
                              </a:cubicBezTo>
                              <a:lnTo>
                                <a:pt x="57931" y="113281"/>
                              </a:lnTo>
                              <a:cubicBezTo>
                                <a:pt x="56445" y="116005"/>
                                <a:pt x="53721" y="118043"/>
                                <a:pt x="49692" y="118043"/>
                              </a:cubicBezTo>
                              <a:cubicBezTo>
                                <a:pt x="44053" y="118043"/>
                                <a:pt x="40834" y="114643"/>
                                <a:pt x="40643" y="108071"/>
                              </a:cubicBezTo>
                              <a:lnTo>
                                <a:pt x="63798" y="108071"/>
                              </a:lnTo>
                              <a:lnTo>
                                <a:pt x="63798" y="106585"/>
                              </a:lnTo>
                              <a:cubicBezTo>
                                <a:pt x="63798" y="96869"/>
                                <a:pt x="58484" y="89506"/>
                                <a:pt x="49006" y="89506"/>
                              </a:cubicBezTo>
                              <a:moveTo>
                                <a:pt x="6991" y="79477"/>
                              </a:moveTo>
                              <a:lnTo>
                                <a:pt x="0" y="79477"/>
                              </a:lnTo>
                              <a:lnTo>
                                <a:pt x="0" y="122806"/>
                              </a:lnTo>
                              <a:lnTo>
                                <a:pt x="26375" y="122806"/>
                              </a:lnTo>
                              <a:lnTo>
                                <a:pt x="26375" y="116557"/>
                              </a:lnTo>
                              <a:lnTo>
                                <a:pt x="6991" y="116557"/>
                              </a:lnTo>
                              <a:lnTo>
                                <a:pt x="6991" y="79477"/>
                              </a:lnTo>
                              <a:close/>
                              <a:moveTo>
                                <a:pt x="327536" y="18745"/>
                              </a:moveTo>
                              <a:cubicBezTo>
                                <a:pt x="332051" y="18745"/>
                                <a:pt x="334909" y="21536"/>
                                <a:pt x="335337" y="26870"/>
                              </a:cubicBezTo>
                              <a:lnTo>
                                <a:pt x="319230" y="26870"/>
                              </a:lnTo>
                              <a:cubicBezTo>
                                <a:pt x="319726" y="21660"/>
                                <a:pt x="322697" y="18745"/>
                                <a:pt x="327536" y="18745"/>
                              </a:cubicBezTo>
                              <a:moveTo>
                                <a:pt x="327593" y="13306"/>
                              </a:moveTo>
                              <a:cubicBezTo>
                                <a:pt x="317497" y="13306"/>
                                <a:pt x="312182" y="20479"/>
                                <a:pt x="312182" y="30261"/>
                              </a:cubicBezTo>
                              <a:cubicBezTo>
                                <a:pt x="312182" y="39986"/>
                                <a:pt x="317868" y="47473"/>
                                <a:pt x="328031" y="47473"/>
                              </a:cubicBezTo>
                              <a:cubicBezTo>
                                <a:pt x="334528" y="47473"/>
                                <a:pt x="339233" y="44758"/>
                                <a:pt x="342138" y="39986"/>
                              </a:cubicBezTo>
                              <a:lnTo>
                                <a:pt x="336509" y="37081"/>
                              </a:lnTo>
                              <a:cubicBezTo>
                                <a:pt x="335032" y="39805"/>
                                <a:pt x="332299" y="41843"/>
                                <a:pt x="328279" y="41843"/>
                              </a:cubicBezTo>
                              <a:cubicBezTo>
                                <a:pt x="322640" y="41843"/>
                                <a:pt x="319421" y="38443"/>
                                <a:pt x="319230" y="31871"/>
                              </a:cubicBezTo>
                              <a:lnTo>
                                <a:pt x="342386" y="31871"/>
                              </a:lnTo>
                              <a:lnTo>
                                <a:pt x="342386" y="30385"/>
                              </a:lnTo>
                              <a:cubicBezTo>
                                <a:pt x="342386" y="20669"/>
                                <a:pt x="337071" y="13306"/>
                                <a:pt x="327593" y="13306"/>
                              </a:cubicBezTo>
                              <a:moveTo>
                                <a:pt x="301809" y="3277"/>
                              </a:moveTo>
                              <a:lnTo>
                                <a:pt x="295008" y="3277"/>
                              </a:lnTo>
                              <a:lnTo>
                                <a:pt x="295008" y="46606"/>
                              </a:lnTo>
                              <a:lnTo>
                                <a:pt x="301809" y="46606"/>
                              </a:lnTo>
                              <a:lnTo>
                                <a:pt x="301809" y="3277"/>
                              </a:lnTo>
                              <a:close/>
                              <a:moveTo>
                                <a:pt x="269215" y="19060"/>
                              </a:moveTo>
                              <a:cubicBezTo>
                                <a:pt x="274415" y="19060"/>
                                <a:pt x="277387" y="23270"/>
                                <a:pt x="277387" y="30575"/>
                              </a:cubicBezTo>
                              <a:cubicBezTo>
                                <a:pt x="277387" y="37576"/>
                                <a:pt x="273920" y="41786"/>
                                <a:pt x="268900" y="41786"/>
                              </a:cubicBezTo>
                              <a:cubicBezTo>
                                <a:pt x="264319" y="41786"/>
                                <a:pt x="260537" y="38129"/>
                                <a:pt x="260537" y="30575"/>
                              </a:cubicBezTo>
                              <a:cubicBezTo>
                                <a:pt x="260537" y="22708"/>
                                <a:pt x="264071" y="19060"/>
                                <a:pt x="269215" y="19060"/>
                              </a:cubicBezTo>
                              <a:moveTo>
                                <a:pt x="260852" y="3277"/>
                              </a:moveTo>
                              <a:lnTo>
                                <a:pt x="254051" y="3277"/>
                              </a:lnTo>
                              <a:lnTo>
                                <a:pt x="254051" y="46606"/>
                              </a:lnTo>
                              <a:lnTo>
                                <a:pt x="260785" y="46606"/>
                              </a:lnTo>
                              <a:lnTo>
                                <a:pt x="260785" y="42958"/>
                              </a:lnTo>
                              <a:cubicBezTo>
                                <a:pt x="262766" y="45863"/>
                                <a:pt x="265928" y="47473"/>
                                <a:pt x="270453" y="47473"/>
                              </a:cubicBezTo>
                              <a:cubicBezTo>
                                <a:pt x="278873" y="47473"/>
                                <a:pt x="284502" y="39862"/>
                                <a:pt x="284502" y="30451"/>
                              </a:cubicBezTo>
                              <a:cubicBezTo>
                                <a:pt x="284502" y="20107"/>
                                <a:pt x="278806" y="13306"/>
                                <a:pt x="270386" y="13306"/>
                              </a:cubicBezTo>
                              <a:cubicBezTo>
                                <a:pt x="266919" y="13306"/>
                                <a:pt x="263328" y="14669"/>
                                <a:pt x="260852" y="17821"/>
                              </a:cubicBezTo>
                              <a:lnTo>
                                <a:pt x="260852" y="3277"/>
                              </a:lnTo>
                              <a:close/>
                              <a:moveTo>
                                <a:pt x="235363" y="30642"/>
                              </a:moveTo>
                              <a:lnTo>
                                <a:pt x="235363" y="34481"/>
                              </a:lnTo>
                              <a:cubicBezTo>
                                <a:pt x="235363" y="38872"/>
                                <a:pt x="231400" y="41786"/>
                                <a:pt x="227000" y="41786"/>
                              </a:cubicBezTo>
                              <a:cubicBezTo>
                                <a:pt x="223095" y="41786"/>
                                <a:pt x="221609" y="39805"/>
                                <a:pt x="221609" y="37014"/>
                              </a:cubicBezTo>
                              <a:cubicBezTo>
                                <a:pt x="221609" y="33614"/>
                                <a:pt x="223838" y="32128"/>
                                <a:pt x="229419" y="31385"/>
                              </a:cubicBezTo>
                              <a:lnTo>
                                <a:pt x="235363" y="30642"/>
                              </a:lnTo>
                              <a:close/>
                              <a:moveTo>
                                <a:pt x="229229" y="13306"/>
                              </a:moveTo>
                              <a:cubicBezTo>
                                <a:pt x="221237" y="13306"/>
                                <a:pt x="216046" y="16526"/>
                                <a:pt x="215856" y="23641"/>
                              </a:cubicBezTo>
                              <a:lnTo>
                                <a:pt x="222475" y="23641"/>
                              </a:lnTo>
                              <a:cubicBezTo>
                                <a:pt x="222599" y="19926"/>
                                <a:pt x="224523" y="18498"/>
                                <a:pt x="229048" y="18498"/>
                              </a:cubicBezTo>
                              <a:cubicBezTo>
                                <a:pt x="234058" y="18498"/>
                                <a:pt x="235363" y="19860"/>
                                <a:pt x="235363" y="24013"/>
                              </a:cubicBezTo>
                              <a:lnTo>
                                <a:pt x="235363" y="25746"/>
                              </a:lnTo>
                              <a:lnTo>
                                <a:pt x="227495" y="26670"/>
                              </a:lnTo>
                              <a:cubicBezTo>
                                <a:pt x="218275" y="27851"/>
                                <a:pt x="214560" y="31633"/>
                                <a:pt x="214560" y="37509"/>
                              </a:cubicBezTo>
                              <a:cubicBezTo>
                                <a:pt x="214560" y="43272"/>
                                <a:pt x="218580" y="47473"/>
                                <a:pt x="225571" y="47473"/>
                              </a:cubicBezTo>
                              <a:cubicBezTo>
                                <a:pt x="228924" y="47473"/>
                                <a:pt x="232886" y="46425"/>
                                <a:pt x="235420" y="43148"/>
                              </a:cubicBezTo>
                              <a:cubicBezTo>
                                <a:pt x="235544" y="44320"/>
                                <a:pt x="235791" y="45491"/>
                                <a:pt x="236287" y="46606"/>
                              </a:cubicBezTo>
                              <a:lnTo>
                                <a:pt x="243278" y="46606"/>
                              </a:lnTo>
                              <a:cubicBezTo>
                                <a:pt x="242354" y="44377"/>
                                <a:pt x="242164" y="42024"/>
                                <a:pt x="242164" y="39614"/>
                              </a:cubicBezTo>
                              <a:lnTo>
                                <a:pt x="242164" y="23517"/>
                              </a:lnTo>
                              <a:cubicBezTo>
                                <a:pt x="242164" y="17078"/>
                                <a:pt x="238582" y="13306"/>
                                <a:pt x="229229" y="13306"/>
                              </a:cubicBezTo>
                              <a:moveTo>
                                <a:pt x="204454" y="14164"/>
                              </a:moveTo>
                              <a:lnTo>
                                <a:pt x="197644" y="14164"/>
                              </a:lnTo>
                              <a:lnTo>
                                <a:pt x="197644" y="46606"/>
                              </a:lnTo>
                              <a:lnTo>
                                <a:pt x="204454" y="46606"/>
                              </a:lnTo>
                              <a:lnTo>
                                <a:pt x="204454" y="14164"/>
                              </a:lnTo>
                              <a:close/>
                              <a:moveTo>
                                <a:pt x="201054" y="0"/>
                              </a:moveTo>
                              <a:cubicBezTo>
                                <a:pt x="198701" y="0"/>
                                <a:pt x="196653" y="1915"/>
                                <a:pt x="196653" y="4267"/>
                              </a:cubicBezTo>
                              <a:cubicBezTo>
                                <a:pt x="196653" y="6610"/>
                                <a:pt x="198701" y="8534"/>
                                <a:pt x="201054" y="8534"/>
                              </a:cubicBezTo>
                              <a:cubicBezTo>
                                <a:pt x="203406" y="8534"/>
                                <a:pt x="205445" y="6610"/>
                                <a:pt x="205445" y="4267"/>
                              </a:cubicBezTo>
                              <a:cubicBezTo>
                                <a:pt x="205445" y="1915"/>
                                <a:pt x="203406" y="0"/>
                                <a:pt x="201054" y="0"/>
                              </a:cubicBezTo>
                              <a:moveTo>
                                <a:pt x="185595" y="3277"/>
                              </a:moveTo>
                              <a:lnTo>
                                <a:pt x="178794" y="3277"/>
                              </a:lnTo>
                              <a:lnTo>
                                <a:pt x="178794" y="46606"/>
                              </a:lnTo>
                              <a:lnTo>
                                <a:pt x="185595" y="46606"/>
                              </a:lnTo>
                              <a:lnTo>
                                <a:pt x="185595" y="3277"/>
                              </a:lnTo>
                              <a:close/>
                              <a:moveTo>
                                <a:pt x="153610" y="18745"/>
                              </a:moveTo>
                              <a:cubicBezTo>
                                <a:pt x="158134" y="18745"/>
                                <a:pt x="160982" y="21536"/>
                                <a:pt x="161411" y="26870"/>
                              </a:cubicBezTo>
                              <a:lnTo>
                                <a:pt x="145313" y="26870"/>
                              </a:lnTo>
                              <a:cubicBezTo>
                                <a:pt x="145809" y="21660"/>
                                <a:pt x="148781" y="18745"/>
                                <a:pt x="153610" y="18745"/>
                              </a:cubicBezTo>
                              <a:moveTo>
                                <a:pt x="153676" y="13306"/>
                              </a:moveTo>
                              <a:cubicBezTo>
                                <a:pt x="143580" y="13306"/>
                                <a:pt x="138255" y="20479"/>
                                <a:pt x="138255" y="30261"/>
                              </a:cubicBezTo>
                              <a:cubicBezTo>
                                <a:pt x="138255" y="39986"/>
                                <a:pt x="143951" y="47473"/>
                                <a:pt x="154105" y="47473"/>
                              </a:cubicBezTo>
                              <a:cubicBezTo>
                                <a:pt x="160611" y="47473"/>
                                <a:pt x="165316" y="44758"/>
                                <a:pt x="168221" y="39986"/>
                              </a:cubicBezTo>
                              <a:lnTo>
                                <a:pt x="162592" y="37081"/>
                              </a:lnTo>
                              <a:cubicBezTo>
                                <a:pt x="161106" y="39805"/>
                                <a:pt x="158382" y="41843"/>
                                <a:pt x="154353" y="41843"/>
                              </a:cubicBezTo>
                              <a:cubicBezTo>
                                <a:pt x="148714" y="41843"/>
                                <a:pt x="145494" y="38443"/>
                                <a:pt x="145313" y="31871"/>
                              </a:cubicBezTo>
                              <a:lnTo>
                                <a:pt x="168469" y="31871"/>
                              </a:lnTo>
                              <a:lnTo>
                                <a:pt x="168469" y="30385"/>
                              </a:lnTo>
                              <a:cubicBezTo>
                                <a:pt x="168469" y="20669"/>
                                <a:pt x="163144" y="13306"/>
                                <a:pt x="153676" y="13306"/>
                              </a:cubicBezTo>
                              <a:moveTo>
                                <a:pt x="114538" y="9335"/>
                              </a:moveTo>
                              <a:cubicBezTo>
                                <a:pt x="119367" y="9335"/>
                                <a:pt x="122339" y="11630"/>
                                <a:pt x="122339" y="16154"/>
                              </a:cubicBezTo>
                              <a:cubicBezTo>
                                <a:pt x="122339" y="21850"/>
                                <a:pt x="118567" y="23403"/>
                                <a:pt x="114414" y="23403"/>
                              </a:cubicBezTo>
                              <a:lnTo>
                                <a:pt x="105432" y="23403"/>
                              </a:lnTo>
                              <a:lnTo>
                                <a:pt x="105432" y="9335"/>
                              </a:lnTo>
                              <a:lnTo>
                                <a:pt x="114538" y="9335"/>
                              </a:lnTo>
                              <a:close/>
                              <a:moveTo>
                                <a:pt x="113795" y="3277"/>
                              </a:moveTo>
                              <a:lnTo>
                                <a:pt x="98441" y="3277"/>
                              </a:lnTo>
                              <a:lnTo>
                                <a:pt x="98441" y="46606"/>
                              </a:lnTo>
                              <a:lnTo>
                                <a:pt x="105432" y="46606"/>
                              </a:lnTo>
                              <a:lnTo>
                                <a:pt x="105432" y="29213"/>
                              </a:lnTo>
                              <a:lnTo>
                                <a:pt x="113300" y="29213"/>
                              </a:lnTo>
                              <a:lnTo>
                                <a:pt x="123644" y="46606"/>
                              </a:lnTo>
                              <a:lnTo>
                                <a:pt x="131750" y="46606"/>
                              </a:lnTo>
                              <a:lnTo>
                                <a:pt x="120301" y="28223"/>
                              </a:lnTo>
                              <a:cubicBezTo>
                                <a:pt x="126549" y="26308"/>
                                <a:pt x="129578" y="21974"/>
                                <a:pt x="129578" y="16088"/>
                              </a:cubicBezTo>
                              <a:cubicBezTo>
                                <a:pt x="129578" y="9401"/>
                                <a:pt x="125006" y="3277"/>
                                <a:pt x="113795" y="3277"/>
                              </a:cubicBezTo>
                              <a:moveTo>
                                <a:pt x="349244" y="155677"/>
                              </a:moveTo>
                              <a:lnTo>
                                <a:pt x="349244" y="157286"/>
                              </a:lnTo>
                              <a:lnTo>
                                <a:pt x="352930" y="157286"/>
                              </a:lnTo>
                              <a:lnTo>
                                <a:pt x="352930" y="166573"/>
                              </a:lnTo>
                              <a:lnTo>
                                <a:pt x="354749" y="166573"/>
                              </a:lnTo>
                              <a:lnTo>
                                <a:pt x="354749" y="157286"/>
                              </a:lnTo>
                              <a:lnTo>
                                <a:pt x="358483" y="157286"/>
                              </a:lnTo>
                              <a:lnTo>
                                <a:pt x="358483" y="155677"/>
                              </a:lnTo>
                              <a:lnTo>
                                <a:pt x="349244" y="155677"/>
                              </a:lnTo>
                              <a:close/>
                              <a:moveTo>
                                <a:pt x="367903" y="155677"/>
                              </a:moveTo>
                              <a:lnTo>
                                <a:pt x="365369" y="164592"/>
                              </a:lnTo>
                              <a:lnTo>
                                <a:pt x="362722" y="155677"/>
                              </a:lnTo>
                              <a:lnTo>
                                <a:pt x="360064" y="155677"/>
                              </a:lnTo>
                              <a:lnTo>
                                <a:pt x="359169" y="166573"/>
                              </a:lnTo>
                              <a:lnTo>
                                <a:pt x="360940" y="166573"/>
                              </a:lnTo>
                              <a:lnTo>
                                <a:pt x="361702" y="157934"/>
                              </a:lnTo>
                              <a:lnTo>
                                <a:pt x="364350" y="166573"/>
                              </a:lnTo>
                              <a:lnTo>
                                <a:pt x="366322" y="166573"/>
                              </a:lnTo>
                              <a:lnTo>
                                <a:pt x="368903" y="157886"/>
                              </a:lnTo>
                              <a:lnTo>
                                <a:pt x="369684" y="166573"/>
                              </a:lnTo>
                              <a:lnTo>
                                <a:pt x="371485" y="166573"/>
                              </a:lnTo>
                              <a:lnTo>
                                <a:pt x="370532" y="155677"/>
                              </a:lnTo>
                              <a:lnTo>
                                <a:pt x="367903" y="155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6BB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852896" id="LogoHide" o:spid="_x0000_s1026" style="position:absolute;margin-left:-62.45pt;margin-top:28.55pt;width:93.9pt;height:38.25pt;z-index:251655680;mso-position-horizontal-relative:right-margin-area;mso-position-vertical-relative:page;mso-width-relative:margin;mso-height-relative:margin" coordorigin="-47" coordsize="11939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">
              <v:group id="Grafik 18" o:spid="_x0000_s1027" style="position:absolute;left:6096;width:5796;height:4860" coordsize="424016,355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Part3" o:spid="_x0000_s1028" style="position:absolute;width:264774;height:347662;visibility:visible;mso-wrap-style:square;v-text-anchor:middle" coordsize="264774,347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" path="m264775,l127205,173355,53709,80963c51824,78105,48055,76200,44286,76200l,76200,,347663r49940,l49940,157163r77265,96202l264775,12383,264775,xe" fillcolor="#24abff [3205]" stroked="f" strokeweight=".26031mm">
                  <v:fill color2="#076bb2 [3214]" angle="300" colors="0 #24abff;22282f #24abff" focus="100%" type="gradient">
                    <o:fill v:ext="view" type="gradientUnscaled"/>
                  </v:fill>
                  <v:stroke joinstyle="miter"/>
                  <v:path arrowok="t" o:connecttype="custom" o:connectlocs="264775,0;127205,173355;53709,80963;44286,76200;0,76200;0,347663;49940,347663;49940,157163;127205,253365;264775,12383;264775,0" o:connectangles="0,0,0,0,0,0,0,0,0,0,0"/>
                </v:shape>
                <v:shape id="Part2" o:spid="_x0000_s1029" style="position:absolute;left:204470;top:76200;width:219546;height:279082;visibility:visible;mso-wrap-style:square;v-text-anchor:middle" coordsize="219546,279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" path="m168664,r,170498c168664,213360,146992,234315,109302,234315v-38633,,-59362,-19050,-59362,-63817l49940,34290,,96203r,75247c,225743,26383,279083,109302,279083v81034,,110244,-52388,110244,-107633l219546,,168664,xe" fillcolor="#076bb2" stroked="f" strokeweight=".26031mm">
                  <v:stroke joinstyle="miter"/>
                  <v:path arrowok="t" o:connecttype="custom" o:connectlocs="168664,0;168664,170498;109302,234315;49940,170498;49940,34290;0,96203;0,171450;109302,279083;219546,171450;219546,0;168664,0" o:connectangles="0,0,0,0,0,0,0,0,0,0,0"/>
                </v:shape>
                <v:shape id="Part1" o:spid="_x0000_s1030" style="position:absolute;left:204470;top:110490;width:109301;height:244792;visibility:visible;mso-wrap-style:square;v-text-anchor:middle" coordsize="109301,24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" path="m109302,200025v-38633,,-59362,-19050,-59362,-63817l49940,,,61913r,75247c,191453,26383,244792,109302,244792v-942,-20002,,-26669,,-44767xe" fillcolor="#24abff [3205]" stroked="f" strokeweight=".26031mm">
                  <v:fill color2="#076bb2 [3214]" colors="0 #24abff;42598f #076bb2" focus="100%" type="gradient">
                    <o:fill v:ext="view" type="gradientUnscaled"/>
                  </v:fill>
                  <v:stroke joinstyle="miter"/>
                  <v:path arrowok="t" o:connecttype="custom" o:connectlocs="109302,200025;49940,136208;49940,0;0,61913;0,137160;109302,244792;109302,200025" o:connectangles="0,0,0,0,0,0,0"/>
                </v:shape>
              </v:group>
              <v:shape id="Payoff" o:spid="_x0000_s1031" style="position:absolute;left:-47;top:2095;width:5072;height:2699;visibility:visible;mso-wrap-style:square;v-text-anchor:middle" coordsize="371484,19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" path="m327536,171145v4525,,7373,2791,7811,8116l319240,179261v495,-5201,3467,-8116,8296,-8116m327603,165706v-10097,,-15412,7173,-15412,16955c312191,192386,317878,199873,328031,199873v6506,,11211,-2725,14117,-7487l336518,189471v-1486,2734,-4210,4772,-8239,4772c322650,194243,319421,190843,319240,184271r23155,l342395,182785v,-9716,-5324,-17079,-14792,-17079m289979,165706v-9715,,-15783,7173,-15783,17079c274196,192634,279949,199873,290046,199873v7239,,12068,-4020,14487,-9468l298523,187871v-1362,3401,-3400,6315,-8230,6315c284721,194186,281311,190033,281311,182661v,-7239,3658,-11211,8982,-11211c294008,171450,296609,173374,297971,176660r5943,-2419c301619,169164,296732,165706,289979,165706t-25889,858l257280,166564r,32442l264090,199006r,-32442xm260680,152390v-2352,,-4391,1925,-4391,4268c256289,159010,258328,160925,260680,160925v2353,,4401,-1915,4401,-4267c265081,154315,263033,152390,260680,152390t-11849,14183l241773,166573r-7915,25937l226181,166573r-7487,l229705,199006r8049,l248831,166573xm195453,171450v4582,,8296,3724,8296,11278c203749,190529,200349,194186,195453,194186v-5582,,-8553,-4086,-8553,-11458c186900,175546,190062,171450,195453,171450t14792,-15773l203444,155677r,14297c201339,167316,198425,165706,194215,165706v-8668,,-14421,7173,-14421,17145c179794,192881,185357,199873,194024,199873v3163,,6944,-1115,9478,-4572l203502,199006r6743,l210245,155677xm154486,161420r7239,24032l147237,185452r7249,-24032xm165935,199006r7611,l159248,155677r-9096,l135788,199006r7239,l145380,191386r18202,l165935,199006xm326736,95260v5506,,8420,4333,8420,11144c335156,113900,331689,117986,326669,117986v-4581,,-8296,-3534,-8296,-11458c318373,98974,321964,95260,326736,95260t1295,-5754c324688,89506,321154,90745,318554,93955r,-3582l311877,90373r,42529l318621,132902r,-13620c320602,122130,323888,123673,327974,123673v8916,,14231,-7668,14231,-17203c342205,96498,336518,89506,328031,89506t-28241,858l292979,90364r,32442l299790,122806r,-32442xm296380,76200v-2353,,-4391,1915,-4391,4267c291989,82810,294027,84734,296380,84734v2353,,4400,-1924,4400,-4267c300780,78115,298733,76200,296380,76200t-35843,3277l253736,79477r,43329l260537,122806r,-18326c260537,99098,263881,95317,268348,95317v4886,,6001,3467,6001,8363l274349,122806r6810,l281159,101946v,-7744,-3962,-12440,-11144,-12440c266367,89506,263014,90992,260537,94269r,-14792xm229934,89506v-7678,,-13002,3649,-13002,9773c216932,104489,220466,107585,228009,108823v7563,1172,8802,2477,8802,4953c236811,116376,234515,118110,229495,118110v-4143,,-7801,-1610,-10391,-4401l214894,117986v3276,3524,8286,5687,14849,5687c238849,123673,243802,119472,243802,113462v,-6249,-4143,-8849,-11944,-10097c225476,102318,223799,101508,223799,98908v,-2410,2172,-3896,6201,-3896c233591,95012,236744,96307,239163,98536r3953,-4086c240087,91545,235877,89506,229934,89506t-23099,c203311,89506,199968,91545,197796,95688r,-5315l191052,90373r,32433l197863,122806r,-14726c197863,99098,201825,96555,207026,96555v429,,924,,1914,67l208940,89630v-619,-66,-1485,-124,-2105,-124m165849,94945v4525,,7373,2791,7801,8125l157553,103070v495,-5210,3467,-8125,8296,-8125m165906,89506v-10087,,-15411,7173,-15411,16955c150495,116186,156191,123673,166345,123673v6505,,11201,-2715,14116,-7487l174831,113281v-1486,2724,-4210,4762,-8239,4762c160953,118043,157734,114643,157553,108071r23155,l180708,106585v,-9716,-5324,-17079,-14802,-17079m125339,95260v4582,,8297,3714,8297,11268c133636,114329,130235,117986,125339,117986v-5572,,-8543,-4086,-8543,-11458c116796,99346,119948,95260,125339,95260m140132,79477r-6801,l133331,93774v-2105,-2658,-5020,-4268,-9230,-4268c115433,89506,109680,96679,109680,106651v,10030,5563,17022,14231,17022c127073,123673,130854,122558,133388,119101r,3705l140132,122806r,-43329xm92812,106842r,3839c92812,115072,88849,117986,84449,117986v-3896,,-5382,-1981,-5382,-4772c79067,109814,81296,108328,86868,107585r5944,-743xm86687,89506v-7991,,-13192,3220,-13373,10335l79934,99841v124,-3715,2038,-5143,6563,-5143c91516,94698,92812,96060,92812,100213r,1733l84944,102870v-9220,1181,-12935,4963,-12935,10839c72009,119472,76029,123673,83029,123673v3344,,7306,-1048,9849,-4325c93002,120520,93250,121691,93745,122806r6991,c99803,120577,99622,118224,99622,115814r,-16097c99622,93278,96031,89506,86687,89506m48949,94945v4524,,7372,2791,7801,8125l40643,103070v495,-5210,3477,-8125,8306,-8125m49006,89506v-10087,,-15411,7173,-15411,16955c33595,116186,39291,123673,49444,123673v6506,,11202,-2715,14107,-7487l57931,113281v-1486,2724,-4210,4762,-8239,4762c44053,118043,40834,114643,40643,108071r23155,l63798,106585v,-9716,-5314,-17079,-14792,-17079m6991,79477l,79477r,43329l26375,122806r,-6249l6991,116557r,-37080xm327536,18745v4515,,7373,2791,7801,8125l319230,26870v496,-5210,3467,-8125,8306,-8125m327593,13306v-10096,,-15411,7173,-15411,16955c312182,39986,317868,47473,328031,47473v6497,,11202,-2715,14107,-7487l336509,37081v-1477,2724,-4210,4762,-8230,4762c322640,41843,319421,38443,319230,31871r23156,l342386,30385v,-9716,-5315,-17079,-14793,-17079m301809,3277r-6801,l295008,46606r6801,l301809,3277xm269215,19060v5200,,8172,4210,8172,11515c277387,37576,273920,41786,268900,41786v-4581,,-8363,-3657,-8363,-11211c260537,22708,264071,19060,269215,19060m260852,3277r-6801,l254051,46606r6734,l260785,42958v1981,2905,5143,4515,9668,4515c278873,47473,284502,39862,284502,30451v,-10344,-5696,-17145,-14116,-17145c266919,13306,263328,14669,260852,17821r,-14544xm235363,30642r,3839c235363,38872,231400,41786,227000,41786v-3905,,-5391,-1981,-5391,-4772c221609,33614,223838,32128,229419,31385r5944,-743xm229229,13306v-7992,,-13183,3220,-13373,10335l222475,23641v124,-3715,2048,-5143,6573,-5143c234058,18498,235363,19860,235363,24013r,1733l227495,26670v-9220,1181,-12935,4963,-12935,10839c214560,43272,218580,47473,225571,47473v3353,,7315,-1048,9849,-4325c235544,44320,235791,45491,236287,46606r6991,c242354,44377,242164,42024,242164,39614r,-16097c242164,17078,238582,13306,229229,13306t-24775,858l197644,14164r,32442l204454,46606r,-32442xm201054,v-2353,,-4401,1915,-4401,4267c196653,6610,198701,8534,201054,8534v2352,,4391,-1924,4391,-4267c205445,1915,203406,,201054,m185595,3277r-6801,l178794,46606r6801,l185595,3277xm153610,18745v4524,,7372,2791,7801,8125l145313,26870v496,-5210,3468,-8125,8297,-8125m153676,13306v-10096,,-15421,7173,-15421,16955c138255,39986,143951,47473,154105,47473v6506,,11211,-2715,14116,-7487l162592,37081v-1486,2724,-4210,4762,-8239,4762c148714,41843,145494,38443,145313,31871r23156,l168469,30385v,-9716,-5325,-17079,-14793,-17079m114538,9335v4829,,7801,2295,7801,6819c122339,21850,118567,23403,114414,23403r-8982,l105432,9335r9106,xm113795,3277r-15354,l98441,46606r6991,l105432,29213r7868,l123644,46606r8106,l120301,28223v6248,-1915,9277,-6249,9277,-12135c129578,9401,125006,3277,113795,3277m349244,155677r,1609l352930,157286r,9287l354749,166573r,-9287l358483,157286r,-1609l349244,155677xm367903,155677r-2534,8915l362722,155677r-2658,l359169,166573r1771,l361702,157934r2648,8639l366322,166573r2581,-8687l369684,166573r1801,l370532,155677r-2629,xe" fillcolor="#076bb2" stroked="f">
                <v:stroke joinstyle="miter"/>
                <v:path arrowok="t" o:connecttype="custom" o:connectlocs="447342,231087;458010,242045;436011,242045;447342,231087;447433,223743;426384,246636;448018,269876;467299,259767;459609,255831;448357,262275;436011,248810;467636,248810;467636,246803;447433,223743;396047,223743;374491,246803;396139,269876;415925,257092;407716,253671;396476,262198;384209,246636;396476,231499;406962,238533;415079,235267;396047,223743;360689,224901;351388,224901;351388,268706;360689,268706;360689,224901;356031,205763;350034,211526;356031,217287;362042,211526;356031,205763;339848,224913;330208,224913;319398,259935;308913,224913;298688,224913;313726,268706;324719,268706;339848,224913;266946,231499;278276,246726;266946,262198;255264,246726;266946,231499;287148,210201;277860,210201;277860,229506;265255,223743;245559,246893;264994,269876;277939,263703;277939,268706;287148,268706;287148,210201;210994,217956;220881,250405;201093,250405;210994,217956;226631,268706;237025,268706;217498,210201;205074,210201;185456,268706;195343,268706;198557,258417;223417,258417;226631,268706;446249,128624;457749,143671;446158,159309;434827,143838;446249,128624;448018,120855;435074,126862;435074,122025;425955,122025;425955,179449;435166,179449;435166,161059;447940,166988;467376,143760;448018,120855;409447,122013;400145,122013;400145,165817;409447,165817;409447,122013;404790,102888;398792,108650;404790,114411;410799,108650;404790,102888;355836,107313;346547,107313;346547,165817;355836,165817;355836,141073;366504,128701;374700,139993;374700,165817;384001,165817;384001,137651;368781,120855;355836,127286;355836,107313;314039,120855;296281,134050;311410,146937;323431,153625;313439,159477;299248,153534;293498,159309;313778,166988;332980,153201;316667,139567;305660,133549;314129,128289;326644,133047;332043,127530;314039,120855;282491,120855;270146,129202;270146,122025;260935,122025;260935,165817;270237,165817;270237,145934;282752,130372;285366,130463;285366,121022;282491,120855;226513,128198;237168,139169;215183,139169;226513,128198;226591,120855;205543,143748;227190,166988;246470,156879;238780,152956;227528,159386;215183,145922;246807,145922;246807,143915;226591,120855;171185,128624;182517,143838;171185,159309;159518,143838;171185,128624;191389,107313;182101,107313;182101,126617;169495,120855;149799,144004;169235,166988;182179,160815;182179,165817;191389,165817;191389,107313;126761,144262;126761,149446;115339,159309;107988,152866;118642,145265;126761,144262;118395,120855;100131,134809;109172,134809;118136,127865;126761,135312;126761,137651;116015,138899;98348,153534;113399,166988;126851,161148;128035,165817;137583,165817;136062,156377;136062,134642;118395,120855;66854,128198;77508,139169;55509,139169;66854,128198;66931,120855;45883,143748;67530,166988;86797,156879;79121,152956;67868,159386;55509,145922;87134,145922;87134,143915;66931,120855;9548,107313;0,107313;0,165817;36022,165817;36022,157380;9548,157380;9548,107313;447342,25310;457996,36281;435998,36281;447342,25310;447420,17966;426372,40860;448018,64100;467285,53991;459597,50068;448357,56498;435998,43033;467624,43033;467624,41027;447420,17966;412204,4425;402916,4425;402916,62929;412204,62929;412204,4425;367688,25736;378849,41284;367258,56421;355836,41284;367688,25736;356266,4425;346977,4425;346977,62929;356175,62929;356175,58004;369379,64100;388567,41116;369287,17966;356266,24063;356266,4425;321454,41374;321454,46558;310032,56421;302669,49978;313336,42377;321454,41374;313076,17966;294812,31921;303852,31921;312829,24977;321454,32423;321454,34763;310708,36011;293042,50646;308080,64100;321532,58260;322716,62929;332264,62929;330742,53488;330742,31754;313076,17966;279239,19125;269938,19125;269938,62929;279239,62929;279239,19125;274595,0;268585,5761;274595,11523;280592,5761;274595,0;253482,4425;244193,4425;244193,62929;253482,62929;253482,4425;209797,25310;220452,36281;198465,36281;209797,25310;209887,17966;188826,40860;210473,64100;229753,53991;222065,50068;210812,56498;198465,43033;230091,43033;230091,41027;209887,17966;156434,12604;167088,21812;156264,31600;143997,31600;143997,12604;156434,12604;155419,4425;134449,4425;134449,62929;143997,62929;143997,39445;154743,39445;168870,62929;179941,62929;164305,38108;176975,21723;155419,4425;476990,210201;476990,212374;482024,212374;482024,224913;484509,224913;484509,212374;489609,212374;489609,210201;476990,210201;502474,210201;499013,222239;495398,210201;491768,210201;490545,224913;492964,224913;494005,213249;497622,224913;500315,224913;503840,213184;504907,224913;507366,224913;506065,210201;502474,2102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margin" anchory="page"/>
            </v:group>
          </w:pict>
        </mc:Fallback>
      </mc:AlternateContent>
    </w:r>
    <w:r w:rsidR="00A37487" w:rsidRPr="00D83E59">
      <w:rPr>
        <w:noProof/>
      </w:rPr>
      <w:drawing>
        <wp:anchor distT="0" distB="0" distL="114300" distR="114300" simplePos="0" relativeHeight="251656704" behindDoc="1" locked="0" layoutInCell="1" allowOverlap="1" wp14:anchorId="2EB22E17" wp14:editId="7242FAF7">
          <wp:simplePos x="0" y="0"/>
          <wp:positionH relativeFrom="column">
            <wp:posOffset>4614545</wp:posOffset>
          </wp:positionH>
          <wp:positionV relativeFrom="paragraph">
            <wp:posOffset>-448310</wp:posOffset>
          </wp:positionV>
          <wp:extent cx="2120400" cy="7812000"/>
          <wp:effectExtent l="0" t="0" r="635" b="0"/>
          <wp:wrapNone/>
          <wp:docPr id="4" name="Billede 4" descr="Et billede, der indeholder tekst, indendørs, vindu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 descr="Et billede, der indeholder tekst, indendørs, vindue&#10;&#10;Automatisk generere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0400" cy="78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9A8EB3" w14:textId="77777777" w:rsidR="00E13663" w:rsidRPr="00D83E59" w:rsidRDefault="000023B8">
    <w:pPr>
      <w:pStyle w:val="Kopfzeile"/>
    </w:pPr>
    <w:r w:rsidRPr="00D83E59">
      <w:rPr>
        <w:noProof/>
      </w:rPr>
      <w:drawing>
        <wp:anchor distT="0" distB="0" distL="114300" distR="114300" simplePos="0" relativeHeight="251662848" behindDoc="1" locked="0" layoutInCell="1" allowOverlap="1" wp14:anchorId="63AE03A0" wp14:editId="0EA2CE38">
          <wp:simplePos x="0" y="0"/>
          <wp:positionH relativeFrom="page">
            <wp:posOffset>4536084</wp:posOffset>
          </wp:positionH>
          <wp:positionV relativeFrom="page">
            <wp:posOffset>4596130</wp:posOffset>
          </wp:positionV>
          <wp:extent cx="2462400" cy="1904400"/>
          <wp:effectExtent l="0" t="0" r="1905" b="635"/>
          <wp:wrapNone/>
          <wp:docPr id="5" name="Billede 5" descr="Et billede, der indeholder tekst, ur, blå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 descr="Et billede, der indeholder tekst, ur, blå&#10;&#10;Automatisk genereret beskrivels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62400" cy="19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822E6" w14:textId="77777777" w:rsidR="00402212" w:rsidRPr="00D83E59" w:rsidRDefault="00CE0BF3">
    <w:pPr>
      <w:pStyle w:val="Kopfzeile"/>
    </w:pPr>
    <w:r w:rsidRPr="00D83E59">
      <w:rPr>
        <w:noProof/>
      </w:rPr>
      <w:drawing>
        <wp:anchor distT="0" distB="0" distL="114300" distR="114300" simplePos="0" relativeHeight="251654656" behindDoc="0" locked="0" layoutInCell="1" allowOverlap="1" wp14:anchorId="6C84604F" wp14:editId="16CDF0D2">
          <wp:simplePos x="0" y="0"/>
          <wp:positionH relativeFrom="page">
            <wp:posOffset>5970270</wp:posOffset>
          </wp:positionH>
          <wp:positionV relativeFrom="page">
            <wp:posOffset>360045</wp:posOffset>
          </wp:positionV>
          <wp:extent cx="1152000" cy="468000"/>
          <wp:effectExtent l="0" t="0" r="0" b="8255"/>
          <wp:wrapNone/>
          <wp:docPr id="2" name="LogoHide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Hide" descr="A picture containing 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20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4020" w:rsidRPr="00D83E59">
      <w:rPr>
        <w:noProof/>
      </w:rPr>
      <w:drawing>
        <wp:anchor distT="0" distB="0" distL="114300" distR="114300" simplePos="0" relativeHeight="251652608" behindDoc="1" locked="0" layoutInCell="1" allowOverlap="1" wp14:anchorId="2D5640E1" wp14:editId="759C5DC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5600"/>
          <wp:effectExtent l="0" t="0" r="3175" b="0"/>
          <wp:wrapNone/>
          <wp:docPr id="3" name="Cover Page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over Page Graphic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7FA57A" w14:textId="77777777" w:rsidR="00402212" w:rsidRPr="00D83E59" w:rsidRDefault="00402212" w:rsidP="00B9662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40540" w14:textId="2FBF3461" w:rsidR="00703C9C" w:rsidRPr="00D83E59" w:rsidRDefault="00844793" w:rsidP="00723023">
    <w:pPr>
      <w:pStyle w:val="Kopfzeile"/>
    </w:pPr>
    <w:r w:rsidRPr="00D83E59"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8DF9FB4" wp14:editId="0AC6DC63">
              <wp:simplePos x="0" y="0"/>
              <wp:positionH relativeFrom="column">
                <wp:posOffset>5235434</wp:posOffset>
              </wp:positionH>
              <wp:positionV relativeFrom="paragraph">
                <wp:posOffset>-210595</wp:posOffset>
              </wp:positionV>
              <wp:extent cx="1328217" cy="352692"/>
              <wp:effectExtent l="0" t="0" r="5715" b="9525"/>
              <wp:wrapNone/>
              <wp:docPr id="34" name="LogoHid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328217" cy="352692"/>
                        <a:chOff x="76382" y="0"/>
                        <a:chExt cx="1217712" cy="326029"/>
                      </a:xfrm>
                    </wpg:grpSpPr>
                    <pic:pic xmlns:pic="http://schemas.openxmlformats.org/drawingml/2006/picture">
                      <pic:nvPicPr>
                        <pic:cNvPr id="9" name="Payoff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6382" y="164538"/>
                          <a:ext cx="739310" cy="161491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9" name="Group 29"/>
                      <wpg:cNvGrpSpPr>
                        <a:grpSpLocks noChangeAspect="1"/>
                      </wpg:cNvGrpSpPr>
                      <wpg:grpSpPr>
                        <a:xfrm>
                          <a:off x="914400" y="0"/>
                          <a:ext cx="379694" cy="316194"/>
                          <a:chOff x="0" y="0"/>
                          <a:chExt cx="586105" cy="487045"/>
                        </a:xfrm>
                      </wpg:grpSpPr>
                      <wps:wsp>
                        <wps:cNvPr id="24" name="Part3"/>
                        <wps:cNvSpPr/>
                        <wps:spPr>
                          <a:xfrm>
                            <a:off x="0" y="0"/>
                            <a:ext cx="362585" cy="476250"/>
                          </a:xfrm>
                          <a:custGeom>
                            <a:avLst/>
                            <a:gdLst>
                              <a:gd name="connsiteX0" fmla="*/ 264775 w 264774"/>
                              <a:gd name="connsiteY0" fmla="*/ 0 h 347662"/>
                              <a:gd name="connsiteX1" fmla="*/ 127205 w 264774"/>
                              <a:gd name="connsiteY1" fmla="*/ 173355 h 347662"/>
                              <a:gd name="connsiteX2" fmla="*/ 53709 w 264774"/>
                              <a:gd name="connsiteY2" fmla="*/ 80963 h 347662"/>
                              <a:gd name="connsiteX3" fmla="*/ 44286 w 264774"/>
                              <a:gd name="connsiteY3" fmla="*/ 76200 h 347662"/>
                              <a:gd name="connsiteX4" fmla="*/ 0 w 264774"/>
                              <a:gd name="connsiteY4" fmla="*/ 76200 h 347662"/>
                              <a:gd name="connsiteX5" fmla="*/ 0 w 264774"/>
                              <a:gd name="connsiteY5" fmla="*/ 347663 h 347662"/>
                              <a:gd name="connsiteX6" fmla="*/ 49940 w 264774"/>
                              <a:gd name="connsiteY6" fmla="*/ 347663 h 347662"/>
                              <a:gd name="connsiteX7" fmla="*/ 49940 w 264774"/>
                              <a:gd name="connsiteY7" fmla="*/ 157163 h 347662"/>
                              <a:gd name="connsiteX8" fmla="*/ 127205 w 264774"/>
                              <a:gd name="connsiteY8" fmla="*/ 253365 h 347662"/>
                              <a:gd name="connsiteX9" fmla="*/ 264775 w 264774"/>
                              <a:gd name="connsiteY9" fmla="*/ 12383 h 347662"/>
                              <a:gd name="connsiteX10" fmla="*/ 264775 w 264774"/>
                              <a:gd name="connsiteY10" fmla="*/ 0 h 347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64774" h="347662">
                                <a:moveTo>
                                  <a:pt x="264775" y="0"/>
                                </a:moveTo>
                                <a:lnTo>
                                  <a:pt x="127205" y="173355"/>
                                </a:lnTo>
                                <a:lnTo>
                                  <a:pt x="53709" y="80963"/>
                                </a:lnTo>
                                <a:cubicBezTo>
                                  <a:pt x="51824" y="78105"/>
                                  <a:pt x="48055" y="76200"/>
                                  <a:pt x="44286" y="76200"/>
                                </a:cubicBezTo>
                                <a:lnTo>
                                  <a:pt x="0" y="76200"/>
                                </a:lnTo>
                                <a:lnTo>
                                  <a:pt x="0" y="347663"/>
                                </a:lnTo>
                                <a:lnTo>
                                  <a:pt x="49940" y="347663"/>
                                </a:lnTo>
                                <a:lnTo>
                                  <a:pt x="49940" y="157163"/>
                                </a:lnTo>
                                <a:lnTo>
                                  <a:pt x="127205" y="253365"/>
                                </a:lnTo>
                                <a:lnTo>
                                  <a:pt x="264775" y="12383"/>
                                </a:lnTo>
                                <a:lnTo>
                                  <a:pt x="26477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34000">
                                <a:schemeClr val="accent2"/>
                              </a:gs>
                              <a:gs pos="77000">
                                <a:schemeClr val="bg2"/>
                              </a:gs>
                            </a:gsLst>
                            <a:lin ang="9000000" scaled="0"/>
                          </a:gradFill>
                          <a:ln w="93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Part2"/>
                        <wps:cNvSpPr/>
                        <wps:spPr>
                          <a:xfrm>
                            <a:off x="285750" y="104775"/>
                            <a:ext cx="300355" cy="382270"/>
                          </a:xfrm>
                          <a:custGeom>
                            <a:avLst/>
                            <a:gdLst>
                              <a:gd name="connsiteX0" fmla="*/ 168664 w 219546"/>
                              <a:gd name="connsiteY0" fmla="*/ 0 h 279082"/>
                              <a:gd name="connsiteX1" fmla="*/ 168664 w 219546"/>
                              <a:gd name="connsiteY1" fmla="*/ 170498 h 279082"/>
                              <a:gd name="connsiteX2" fmla="*/ 109302 w 219546"/>
                              <a:gd name="connsiteY2" fmla="*/ 234315 h 279082"/>
                              <a:gd name="connsiteX3" fmla="*/ 49940 w 219546"/>
                              <a:gd name="connsiteY3" fmla="*/ 170498 h 279082"/>
                              <a:gd name="connsiteX4" fmla="*/ 49940 w 219546"/>
                              <a:gd name="connsiteY4" fmla="*/ 34290 h 279082"/>
                              <a:gd name="connsiteX5" fmla="*/ 0 w 219546"/>
                              <a:gd name="connsiteY5" fmla="*/ 96203 h 279082"/>
                              <a:gd name="connsiteX6" fmla="*/ 0 w 219546"/>
                              <a:gd name="connsiteY6" fmla="*/ 171450 h 279082"/>
                              <a:gd name="connsiteX7" fmla="*/ 109302 w 219546"/>
                              <a:gd name="connsiteY7" fmla="*/ 279083 h 279082"/>
                              <a:gd name="connsiteX8" fmla="*/ 219546 w 219546"/>
                              <a:gd name="connsiteY8" fmla="*/ 171450 h 279082"/>
                              <a:gd name="connsiteX9" fmla="*/ 219546 w 219546"/>
                              <a:gd name="connsiteY9" fmla="*/ 0 h 279082"/>
                              <a:gd name="connsiteX10" fmla="*/ 168664 w 219546"/>
                              <a:gd name="connsiteY10" fmla="*/ 0 h 2790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19546" h="279082">
                                <a:moveTo>
                                  <a:pt x="168664" y="0"/>
                                </a:moveTo>
                                <a:lnTo>
                                  <a:pt x="168664" y="170498"/>
                                </a:lnTo>
                                <a:cubicBezTo>
                                  <a:pt x="168664" y="213360"/>
                                  <a:pt x="146992" y="234315"/>
                                  <a:pt x="109302" y="234315"/>
                                </a:cubicBezTo>
                                <a:cubicBezTo>
                                  <a:pt x="70669" y="234315"/>
                                  <a:pt x="49940" y="215265"/>
                                  <a:pt x="49940" y="170498"/>
                                </a:cubicBezTo>
                                <a:lnTo>
                                  <a:pt x="49940" y="34290"/>
                                </a:lnTo>
                                <a:lnTo>
                                  <a:pt x="0" y="96203"/>
                                </a:lnTo>
                                <a:lnTo>
                                  <a:pt x="0" y="171450"/>
                                </a:lnTo>
                                <a:cubicBezTo>
                                  <a:pt x="0" y="225743"/>
                                  <a:pt x="26383" y="279083"/>
                                  <a:pt x="109302" y="279083"/>
                                </a:cubicBezTo>
                                <a:cubicBezTo>
                                  <a:pt x="190336" y="279083"/>
                                  <a:pt x="219546" y="226695"/>
                                  <a:pt x="219546" y="171450"/>
                                </a:cubicBezTo>
                                <a:lnTo>
                                  <a:pt x="219546" y="0"/>
                                </a:lnTo>
                                <a:lnTo>
                                  <a:pt x="168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6BB2"/>
                          </a:solidFill>
                          <a:ln w="93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art1"/>
                        <wps:cNvSpPr/>
                        <wps:spPr>
                          <a:xfrm>
                            <a:off x="285750" y="151322"/>
                            <a:ext cx="149793" cy="335578"/>
                          </a:xfrm>
                          <a:custGeom>
                            <a:avLst/>
                            <a:gdLst>
                              <a:gd name="connsiteX0" fmla="*/ 109302 w 109301"/>
                              <a:gd name="connsiteY0" fmla="*/ 200025 h 244792"/>
                              <a:gd name="connsiteX1" fmla="*/ 49940 w 109301"/>
                              <a:gd name="connsiteY1" fmla="*/ 136208 h 244792"/>
                              <a:gd name="connsiteX2" fmla="*/ 49940 w 109301"/>
                              <a:gd name="connsiteY2" fmla="*/ 0 h 244792"/>
                              <a:gd name="connsiteX3" fmla="*/ 0 w 109301"/>
                              <a:gd name="connsiteY3" fmla="*/ 61913 h 244792"/>
                              <a:gd name="connsiteX4" fmla="*/ 0 w 109301"/>
                              <a:gd name="connsiteY4" fmla="*/ 137160 h 244792"/>
                              <a:gd name="connsiteX5" fmla="*/ 109302 w 109301"/>
                              <a:gd name="connsiteY5" fmla="*/ 244792 h 244792"/>
                              <a:gd name="connsiteX6" fmla="*/ 109302 w 109301"/>
                              <a:gd name="connsiteY6" fmla="*/ 200025 h 2447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9301" h="244792">
                                <a:moveTo>
                                  <a:pt x="109302" y="200025"/>
                                </a:moveTo>
                                <a:cubicBezTo>
                                  <a:pt x="70669" y="200025"/>
                                  <a:pt x="49940" y="180975"/>
                                  <a:pt x="49940" y="136208"/>
                                </a:cubicBezTo>
                                <a:lnTo>
                                  <a:pt x="49940" y="0"/>
                                </a:lnTo>
                                <a:lnTo>
                                  <a:pt x="0" y="61913"/>
                                </a:lnTo>
                                <a:lnTo>
                                  <a:pt x="0" y="137160"/>
                                </a:lnTo>
                                <a:cubicBezTo>
                                  <a:pt x="0" y="191453"/>
                                  <a:pt x="26383" y="244792"/>
                                  <a:pt x="109302" y="244792"/>
                                </a:cubicBezTo>
                                <a:cubicBezTo>
                                  <a:pt x="108360" y="224790"/>
                                  <a:pt x="109302" y="218123"/>
                                  <a:pt x="109302" y="200025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65000">
                                <a:schemeClr val="bg2"/>
                              </a:gs>
                            </a:gsLst>
                            <a:lin ang="5400000" scaled="0"/>
                          </a:gradFill>
                          <a:ln w="937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FEAA23" id="LogoHide" o:spid="_x0000_s1026" style="position:absolute;margin-left:412.25pt;margin-top:-16.6pt;width:104.6pt;height:27.75pt;z-index:251659776;mso-width-relative:margin;mso-height-relative:margin" coordorigin="763" coordsize="12177,32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ayoff" o:spid="_x0000_s1027" type="#_x0000_t75" style="position:absolute;left:763;top:1645;width:7393;height:16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">
                <v:imagedata r:id="rId2" o:title=""/>
              </v:shape>
              <v:group id="Group 29" o:spid="_x0000_s1028" style="position:absolute;left:9144;width:3796;height:3161" coordsize="5861,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o:lock v:ext="edit" aspectratio="t"/>
                <v:shape id="Part3" o:spid="_x0000_s1029" style="position:absolute;width:3625;height:4762;visibility:visible;mso-wrap-style:square;v-text-anchor:middle" coordsize="264774,347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" path="m264775,l127205,173355,53709,80963c51824,78105,48055,76200,44286,76200l,76200,,347663r49940,l49940,157163r77265,96202l264775,12383,264775,xe" fillcolor="#24abff [3205]" stroked="f" strokeweight=".26031mm">
                  <v:fill color2="#076bb2 [3214]" angle="300" colors="0 #24abff;22282f #24abff" focus="100%" type="gradient">
                    <o:fill v:ext="view" type="gradientUnscaled"/>
                  </v:fill>
                  <v:stroke joinstyle="miter"/>
                  <v:path arrowok="t" o:connecttype="custom" o:connectlocs="362586,0;174196,237473;73550,110908;60646,104384;0,104384;0,476251;68388,476251;68388,215292;174196,347076;362586,16963;362586,0" o:connectangles="0,0,0,0,0,0,0,0,0,0,0"/>
                </v:shape>
                <v:shape id="Part2" o:spid="_x0000_s1030" style="position:absolute;left:2857;top:1047;width:3004;height:3823;visibility:visible;mso-wrap-style:square;v-text-anchor:middle" coordsize="219546,279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" path="m168664,r,170498c168664,213360,146992,234315,109302,234315v-38633,,-59362,-19050,-59362,-63817l49940,34290,,96203r,75247c,225743,26383,279083,109302,279083v81034,,110244,-52388,110244,-107633l219546,,168664,xe" fillcolor="#076bb2" stroked="f" strokeweight=".26031mm">
                  <v:stroke joinstyle="miter"/>
                  <v:path arrowok="t" o:connecttype="custom" o:connectlocs="230745,0;230745,233538;149533,320951;68322,233538;68322,46968;0,131773;0,234842;149533,382271;300355,234842;300355,0;230745,0" o:connectangles="0,0,0,0,0,0,0,0,0,0,0"/>
                </v:shape>
                <v:shape id="Part1" o:spid="_x0000_s1031" style="position:absolute;left:2857;top:1513;width:1498;height:3356;visibility:visible;mso-wrap-style:square;v-text-anchor:middle" coordsize="109301,24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" path="m109302,200025v-38633,,-59362,-19050,-59362,-63817l49940,,,61913r,75247c,191453,26383,244792,109302,244792v-942,-20002,,-26669,,-44767xe" fillcolor="#24abff [3205]" stroked="f" strokeweight=".26031mm">
                  <v:fill color2="#076bb2 [3214]" colors="0 #24abff;42598f #076bb2" focus="100%" type="gradient">
                    <o:fill v:ext="view" type="gradientUnscaled"/>
                  </v:fill>
                  <v:stroke joinstyle="miter"/>
                  <v:path arrowok="t" o:connecttype="custom" o:connectlocs="149794,274208;68441,186723;68441,0;0,84875;0,188029;149794,335578;149794,274208" o:connectangles="0,0,0,0,0,0,0"/>
                </v:shape>
              </v:group>
            </v:group>
          </w:pict>
        </mc:Fallback>
      </mc:AlternateContent>
    </w:r>
    <w:r w:rsidR="004C16C8" w:rsidRPr="00D83E59">
      <w:t>Search Brief</w:t>
    </w:r>
  </w:p>
  <w:p w14:paraId="0F44BC8F" w14:textId="77777777" w:rsidR="00CA6FBD" w:rsidRPr="00D83E59" w:rsidRDefault="00CA6FBD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35AF9" w14:textId="77777777" w:rsidR="00CA6FBD" w:rsidRPr="00D83E59" w:rsidRDefault="00CA6FBD">
    <w:pPr>
      <w:pStyle w:val="Kopfzeile"/>
    </w:pPr>
  </w:p>
  <w:p w14:paraId="0305B44A" w14:textId="77777777" w:rsidR="00CA6FBD" w:rsidRPr="00D83E59" w:rsidRDefault="00CA6FBD" w:rsidP="00B96627">
    <w:pPr>
      <w:pStyle w:val="Kopfzeile"/>
    </w:pPr>
    <w:r w:rsidRPr="00D83E59"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788D4547" wp14:editId="0A0178E4">
              <wp:simplePos x="0" y="0"/>
              <wp:positionH relativeFrom="page">
                <wp:align>right</wp:align>
              </wp:positionH>
              <wp:positionV relativeFrom="margin">
                <wp:align>top</wp:align>
              </wp:positionV>
              <wp:extent cx="1674000" cy="2430000"/>
              <wp:effectExtent l="0" t="0" r="2540" b="2540"/>
              <wp:wrapNone/>
              <wp:docPr id="7" name="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4000" cy="243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B41531B" w14:textId="77777777" w:rsidR="00CA6FBD" w:rsidRPr="00D83E59" w:rsidRDefault="00CA6FBD" w:rsidP="004628E4">
                          <w:pPr>
                            <w:spacing w:line="14" w:lineRule="exac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8D4547" id="_x0000_t202" coordsize="21600,21600" o:spt="202" path="m,l,21600r21600,l21600,xe">
              <v:stroke joinstyle="miter"/>
              <v:path gradientshapeok="t" o:connecttype="rect"/>
            </v:shapetype>
            <v:shape id="Address" o:spid="_x0000_s1027" type="#_x0000_t202" style="position:absolute;left:0;text-align:left;margin-left:80.6pt;margin-top:0;width:131.8pt;height:191.35pt;z-index:251653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" filled="f" fillcolor="white [3201]" stroked="f" strokeweight=".5pt">
              <v:textbox style="mso-fit-shape-to-text:t" inset="0,0,0,0">
                <w:txbxContent>
                  <w:p w14:paraId="4B41531B" w14:textId="77777777" w:rsidR="00CA6FBD" w:rsidRPr="00D83E59" w:rsidRDefault="00CA6FBD" w:rsidP="004628E4">
                    <w:pPr>
                      <w:spacing w:line="14" w:lineRule="exact"/>
                    </w:pP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8F8984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F402A2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EDC08C8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AE42310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30331F2"/>
    <w:multiLevelType w:val="multilevel"/>
    <w:tmpl w:val="0EE49C78"/>
    <w:styleLink w:val="ListStyle-FactBoxListBullet"/>
    <w:lvl w:ilvl="0">
      <w:start w:val="1"/>
      <w:numFmt w:val="bullet"/>
      <w:pStyle w:val="FactBox-ListBullet"/>
      <w:lvlText w:val="•"/>
      <w:lvlJc w:val="left"/>
      <w:pPr>
        <w:ind w:left="454" w:hanging="284"/>
      </w:pPr>
      <w:rPr>
        <w:rFonts w:ascii="Source Sans Pro Light" w:hAnsi="Source Sans Pro Light" w:hint="default"/>
      </w:rPr>
    </w:lvl>
    <w:lvl w:ilvl="1">
      <w:start w:val="1"/>
      <w:numFmt w:val="bullet"/>
      <w:lvlText w:val="•"/>
      <w:lvlJc w:val="left"/>
      <w:pPr>
        <w:ind w:left="738" w:hanging="284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1022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1306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1590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87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2158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442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726" w:hanging="284"/>
      </w:pPr>
      <w:rPr>
        <w:rFonts w:asciiTheme="minorHAnsi" w:hAnsiTheme="minorHAnsi" w:hint="default"/>
      </w:rPr>
    </w:lvl>
  </w:abstractNum>
  <w:abstractNum w:abstractNumId="5" w15:restartNumberingAfterBreak="0">
    <w:nsid w:val="049E5579"/>
    <w:multiLevelType w:val="multilevel"/>
    <w:tmpl w:val="59F22400"/>
    <w:lvl w:ilvl="0">
      <w:start w:val="1"/>
      <w:numFmt w:val="decimal"/>
      <w:pStyle w:val="Listennummer"/>
      <w:lvlText w:val="%1."/>
      <w:lvlJc w:val="left"/>
      <w:pPr>
        <w:ind w:left="284" w:hanging="284"/>
      </w:pPr>
      <w:rPr>
        <w:rFonts w:ascii="Source Sans Pro Light" w:hAnsi="Source Sans Pro Light" w:hint="default"/>
      </w:rPr>
    </w:lvl>
    <w:lvl w:ilvl="1">
      <w:start w:val="1"/>
      <w:numFmt w:val="decimal"/>
      <w:pStyle w:val="Listennummer2"/>
      <w:lvlText w:val="%1.%2.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decimal"/>
      <w:pStyle w:val="Listennummer3"/>
      <w:lvlText w:val="%1.%2.%3.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6" w15:restartNumberingAfterBreak="0">
    <w:nsid w:val="06047C9A"/>
    <w:multiLevelType w:val="hybridMultilevel"/>
    <w:tmpl w:val="E2D837D8"/>
    <w:lvl w:ilvl="0" w:tplc="200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D2C1595"/>
    <w:multiLevelType w:val="hybridMultilevel"/>
    <w:tmpl w:val="DCCE8E3C"/>
    <w:lvl w:ilvl="0" w:tplc="D22C6006">
      <w:start w:val="1"/>
      <w:numFmt w:val="bullet"/>
      <w:pStyle w:val="Bullet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8"/>
      </w:rPr>
    </w:lvl>
    <w:lvl w:ilvl="1" w:tplc="2332B09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101E0D26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Source Sans Pro Light" w:hAnsi="Source Sans Pro Light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09B2C94"/>
    <w:multiLevelType w:val="hybridMultilevel"/>
    <w:tmpl w:val="E898D2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837254"/>
    <w:multiLevelType w:val="multilevel"/>
    <w:tmpl w:val="6BD40C76"/>
    <w:numStyleLink w:val="ListStyle-ListAlphabet"/>
  </w:abstractNum>
  <w:abstractNum w:abstractNumId="11" w15:restartNumberingAfterBreak="0">
    <w:nsid w:val="11EB237C"/>
    <w:multiLevelType w:val="multilevel"/>
    <w:tmpl w:val="E9086F02"/>
    <w:styleLink w:val="Liststyle-TableListBullet"/>
    <w:lvl w:ilvl="0">
      <w:start w:val="1"/>
      <w:numFmt w:val="bullet"/>
      <w:lvlText w:val="•"/>
      <w:lvlJc w:val="left"/>
      <w:pPr>
        <w:ind w:left="284" w:hanging="171"/>
      </w:pPr>
      <w:rPr>
        <w:rFonts w:ascii="Source Sans Pro Light" w:hAnsi="Source Sans Pro Light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="Arial" w:hAnsi="Arial" w:hint="default"/>
      </w:rPr>
    </w:lvl>
  </w:abstractNum>
  <w:abstractNum w:abstractNumId="12" w15:restartNumberingAfterBreak="0">
    <w:nsid w:val="12016687"/>
    <w:multiLevelType w:val="multilevel"/>
    <w:tmpl w:val="52CE410E"/>
    <w:lvl w:ilvl="0">
      <w:start w:val="1"/>
      <w:numFmt w:val="bullet"/>
      <w:pStyle w:val="Quotenameandcompany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476F5C"/>
    <w:multiLevelType w:val="multilevel"/>
    <w:tmpl w:val="0EE49C78"/>
    <w:numStyleLink w:val="ListStyle-FactBoxListBullet"/>
  </w:abstractNum>
  <w:abstractNum w:abstractNumId="14" w15:restartNumberingAfterBreak="0">
    <w:nsid w:val="19407172"/>
    <w:multiLevelType w:val="multilevel"/>
    <w:tmpl w:val="4D485692"/>
    <w:lvl w:ilvl="0">
      <w:start w:val="1"/>
      <w:numFmt w:val="bullet"/>
      <w:pStyle w:val="Table-ListBullet"/>
      <w:lvlText w:val="•"/>
      <w:lvlJc w:val="left"/>
      <w:pPr>
        <w:ind w:left="284" w:hanging="284"/>
      </w:pPr>
      <w:rPr>
        <w:rFonts w:ascii="Source Sans Pro Light" w:hAnsi="Source Sans Pro Light" w:hint="default"/>
      </w:rPr>
    </w:lvl>
    <w:lvl w:ilvl="1">
      <w:start w:val="1"/>
      <w:numFmt w:val="bullet"/>
      <w:lvlText w:val="•"/>
      <w:lvlJc w:val="left"/>
      <w:pPr>
        <w:ind w:left="568" w:hanging="284"/>
      </w:pPr>
      <w:rPr>
        <w:rFonts w:ascii="Source Sans Pro Light" w:hAnsi="Source Sans Pro Light" w:hint="default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Source Sans Pro Light" w:hAnsi="Source Sans Pro Light"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="Source Sans Pro Light" w:hAnsi="Source Sans Pro Light"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Source Sans Pro Light" w:hAnsi="Source Sans Pro Light" w:hint="default"/>
      </w:rPr>
    </w:lvl>
    <w:lvl w:ilvl="5">
      <w:start w:val="1"/>
      <w:numFmt w:val="bullet"/>
      <w:lvlText w:val="•"/>
      <w:lvlJc w:val="left"/>
      <w:pPr>
        <w:ind w:left="1704" w:hanging="284"/>
      </w:pPr>
      <w:rPr>
        <w:rFonts w:ascii="Source Sans Pro Light" w:hAnsi="Source Sans Pro Light" w:cs="Times New Roman" w:hint="default"/>
      </w:rPr>
    </w:lvl>
    <w:lvl w:ilvl="6">
      <w:start w:val="1"/>
      <w:numFmt w:val="bullet"/>
      <w:lvlText w:val="•"/>
      <w:lvlJc w:val="left"/>
      <w:pPr>
        <w:ind w:left="1985" w:hanging="284"/>
      </w:pPr>
      <w:rPr>
        <w:rFonts w:ascii="Source Sans Pro Light" w:hAnsi="Source Sans Pro Light" w:hint="default"/>
      </w:rPr>
    </w:lvl>
    <w:lvl w:ilvl="7">
      <w:start w:val="1"/>
      <w:numFmt w:val="bullet"/>
      <w:lvlText w:val="•"/>
      <w:lvlJc w:val="left"/>
      <w:pPr>
        <w:ind w:left="2268" w:hanging="283"/>
      </w:pPr>
      <w:rPr>
        <w:rFonts w:ascii="Source Sans Pro Light" w:hAnsi="Source Sans Pro Light" w:hint="default"/>
      </w:rPr>
    </w:lvl>
    <w:lvl w:ilvl="8">
      <w:start w:val="1"/>
      <w:numFmt w:val="bullet"/>
      <w:lvlText w:val="•"/>
      <w:lvlJc w:val="left"/>
      <w:pPr>
        <w:ind w:left="2552" w:hanging="284"/>
      </w:pPr>
      <w:rPr>
        <w:rFonts w:ascii="Source Sans Pro Light" w:hAnsi="Source Sans Pro Light" w:hint="default"/>
      </w:rPr>
    </w:lvl>
  </w:abstractNum>
  <w:abstractNum w:abstractNumId="15" w15:restartNumberingAfterBreak="0">
    <w:nsid w:val="197C6BC6"/>
    <w:multiLevelType w:val="multilevel"/>
    <w:tmpl w:val="6BD40C76"/>
    <w:styleLink w:val="ListStyle-ListAlphabet"/>
    <w:lvl w:ilvl="0">
      <w:start w:val="1"/>
      <w:numFmt w:val="lowerLetter"/>
      <w:pStyle w:val="ListAlphabet"/>
      <w:lvlText w:val="%1."/>
      <w:lvlJc w:val="left"/>
      <w:pPr>
        <w:ind w:left="284" w:hanging="284"/>
      </w:pPr>
      <w:rPr>
        <w:rFonts w:ascii="Source Sans Pro Light" w:hAnsi="Source Sans Pro Light" w:hint="default"/>
      </w:rPr>
    </w:lvl>
    <w:lvl w:ilvl="1">
      <w:start w:val="1"/>
      <w:numFmt w:val="lowerRoman"/>
      <w:pStyle w:val="ListAlphabet2"/>
      <w:lvlText w:val="%2.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decimal"/>
      <w:pStyle w:val="ListAlphabet3"/>
      <w:lvlText w:val="%3.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lowerLetter"/>
      <w:lvlText w:val="%4)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lowerRoman"/>
      <w:lvlText w:val="%5)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decimal"/>
      <w:lvlText w:val="%6)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lowerLetter"/>
      <w:lvlText w:val="(%7)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lowerRoman"/>
      <w:lvlText w:val="(%8)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decimal"/>
      <w:lvlText w:val="(%9)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16" w15:restartNumberingAfterBreak="0">
    <w:nsid w:val="1E1B3059"/>
    <w:multiLevelType w:val="multilevel"/>
    <w:tmpl w:val="D5023312"/>
    <w:styleLink w:val="ListStyle-ListNumber"/>
    <w:lvl w:ilvl="0">
      <w:start w:val="1"/>
      <w:numFmt w:val="decimal"/>
      <w:lvlText w:val="%1."/>
      <w:lvlJc w:val="left"/>
      <w:pPr>
        <w:ind w:left="340" w:hanging="340"/>
      </w:pPr>
      <w:rPr>
        <w:rFonts w:ascii="Source Sans Pro Light" w:hAnsi="Source Sans Pro Light"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asciiTheme="minorHAnsi" w:hAnsiTheme="minorHAnsi" w:hint="default"/>
      </w:rPr>
    </w:lvl>
  </w:abstractNum>
  <w:abstractNum w:abstractNumId="17" w15:restartNumberingAfterBreak="0">
    <w:nsid w:val="1FAE05D6"/>
    <w:multiLevelType w:val="hybridMultilevel"/>
    <w:tmpl w:val="04E41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19191E"/>
    <w:multiLevelType w:val="multilevel"/>
    <w:tmpl w:val="F0800074"/>
    <w:styleLink w:val="ListStyle-AppendixHeading"/>
    <w:lvl w:ilvl="0">
      <w:start w:val="1"/>
      <w:numFmt w:val="decimal"/>
      <w:suff w:val="space"/>
      <w:lvlText w:val="Appendix %1 -"/>
      <w:lvlJc w:val="left"/>
      <w:pPr>
        <w:ind w:left="0" w:firstLine="0"/>
      </w:pPr>
      <w:rPr>
        <w:rFonts w:ascii="Source Sans Pro Light" w:hAnsi="Source Sans Pro Light"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231D4ACC"/>
    <w:multiLevelType w:val="hybridMultilevel"/>
    <w:tmpl w:val="5E30BD0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6D7240"/>
    <w:multiLevelType w:val="hybridMultilevel"/>
    <w:tmpl w:val="9F063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A35F22"/>
    <w:multiLevelType w:val="multilevel"/>
    <w:tmpl w:val="02584F62"/>
    <w:numStyleLink w:val="ListStyle-TableListNumber"/>
  </w:abstractNum>
  <w:abstractNum w:abstractNumId="22" w15:restartNumberingAfterBreak="0">
    <w:nsid w:val="29B242F1"/>
    <w:multiLevelType w:val="hybridMultilevel"/>
    <w:tmpl w:val="42648CB4"/>
    <w:lvl w:ilvl="0" w:tplc="CD3AD5A8">
      <w:start w:val="17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AD7215"/>
    <w:multiLevelType w:val="multilevel"/>
    <w:tmpl w:val="CCDE03D0"/>
    <w:lvl w:ilvl="0">
      <w:start w:val="1"/>
      <w:numFmt w:val="decimal"/>
      <w:pStyle w:val="AppendixHeading"/>
      <w:suff w:val="space"/>
      <w:lvlText w:val="Appendix %1."/>
      <w:lvlJc w:val="left"/>
      <w:pPr>
        <w:ind w:left="0" w:firstLine="0"/>
      </w:pPr>
      <w:rPr>
        <w:rFonts w:ascii="Source Sans Pro" w:hAnsi="Source Sans Pro" w:hint="default"/>
        <w:b/>
        <w:i w:val="0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2FDD7E4F"/>
    <w:multiLevelType w:val="hybridMultilevel"/>
    <w:tmpl w:val="FA7C0CA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E23D0D"/>
    <w:multiLevelType w:val="hybridMultilevel"/>
    <w:tmpl w:val="A7701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AA41FB"/>
    <w:multiLevelType w:val="multilevel"/>
    <w:tmpl w:val="1C24E15A"/>
    <w:numStyleLink w:val="ListStyle-FactBoxListNumber"/>
  </w:abstractNum>
  <w:abstractNum w:abstractNumId="27" w15:restartNumberingAfterBreak="0">
    <w:nsid w:val="3BDC23AA"/>
    <w:multiLevelType w:val="hybridMultilevel"/>
    <w:tmpl w:val="B92C6E5C"/>
    <w:lvl w:ilvl="0" w:tplc="CD3AD5A8">
      <w:start w:val="17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1666A5"/>
    <w:multiLevelType w:val="hybridMultilevel"/>
    <w:tmpl w:val="1CA2DC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86F0B62"/>
    <w:multiLevelType w:val="multilevel"/>
    <w:tmpl w:val="D486A798"/>
    <w:styleLink w:val="ListStyle-ListBullet"/>
    <w:lvl w:ilvl="0">
      <w:start w:val="1"/>
      <w:numFmt w:val="bullet"/>
      <w:lvlText w:val="•"/>
      <w:lvlJc w:val="left"/>
      <w:pPr>
        <w:ind w:left="284" w:hanging="284"/>
      </w:pPr>
      <w:rPr>
        <w:rFonts w:ascii="Source Sans Pro Light" w:hAnsi="Source Sans Pro Light" w:hint="default"/>
      </w:rPr>
    </w:lvl>
    <w:lvl w:ilvl="1">
      <w:start w:val="1"/>
      <w:numFmt w:val="bullet"/>
      <w:lvlText w:val="•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30" w15:restartNumberingAfterBreak="0">
    <w:nsid w:val="487A28B8"/>
    <w:multiLevelType w:val="hybridMultilevel"/>
    <w:tmpl w:val="99F61D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A392BC2"/>
    <w:multiLevelType w:val="hybridMultilevel"/>
    <w:tmpl w:val="F9DACC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FB4E39"/>
    <w:multiLevelType w:val="multilevel"/>
    <w:tmpl w:val="AD0AD328"/>
    <w:lvl w:ilvl="0">
      <w:start w:val="1"/>
      <w:numFmt w:val="bullet"/>
      <w:pStyle w:val="Aufzhlungszeichen"/>
      <w:lvlText w:val="•"/>
      <w:lvlJc w:val="left"/>
      <w:pPr>
        <w:ind w:left="284" w:hanging="284"/>
      </w:pPr>
      <w:rPr>
        <w:rFonts w:ascii="Source Sans Pro Light" w:hAnsi="Source Sans Pro Light" w:hint="default"/>
      </w:rPr>
    </w:lvl>
    <w:lvl w:ilvl="1">
      <w:start w:val="1"/>
      <w:numFmt w:val="bullet"/>
      <w:pStyle w:val="Aufzhlungszeichen2"/>
      <w:lvlText w:val="•"/>
      <w:lvlJc w:val="left"/>
      <w:pPr>
        <w:ind w:left="568" w:hanging="284"/>
      </w:pPr>
      <w:rPr>
        <w:rFonts w:ascii="Source Sans Pro Light" w:hAnsi="Source Sans Pro Light" w:hint="default"/>
      </w:rPr>
    </w:lvl>
    <w:lvl w:ilvl="2">
      <w:start w:val="1"/>
      <w:numFmt w:val="bullet"/>
      <w:pStyle w:val="Aufzhlungszeichen3"/>
      <w:lvlText w:val="•"/>
      <w:lvlJc w:val="left"/>
      <w:pPr>
        <w:ind w:left="852" w:hanging="284"/>
      </w:pPr>
      <w:rPr>
        <w:rFonts w:ascii="Source Sans Pro Light" w:hAnsi="Source Sans Pro Light"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="Source Sans Pro Light" w:hAnsi="Source Sans Pro Light"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Source Sans Pro Light" w:hAnsi="Source Sans Pro Light" w:hint="default"/>
      </w:rPr>
    </w:lvl>
    <w:lvl w:ilvl="5">
      <w:start w:val="1"/>
      <w:numFmt w:val="bullet"/>
      <w:lvlText w:val="•"/>
      <w:lvlJc w:val="left"/>
      <w:pPr>
        <w:ind w:left="1701" w:hanging="281"/>
      </w:pPr>
      <w:rPr>
        <w:rFonts w:ascii="Source Sans Pro Light" w:hAnsi="Source Sans Pro Light" w:hint="default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Source Sans Pro Light" w:hAnsi="Source Sans Pro Light" w:hint="default"/>
      </w:rPr>
    </w:lvl>
    <w:lvl w:ilvl="7">
      <w:start w:val="1"/>
      <w:numFmt w:val="bullet"/>
      <w:lvlText w:val="•"/>
      <w:lvlJc w:val="left"/>
      <w:pPr>
        <w:ind w:left="2268" w:hanging="283"/>
      </w:pPr>
      <w:rPr>
        <w:rFonts w:ascii="Source Sans Pro Light" w:hAnsi="Source Sans Pro Light" w:hint="default"/>
      </w:rPr>
    </w:lvl>
    <w:lvl w:ilvl="8">
      <w:start w:val="1"/>
      <w:numFmt w:val="bullet"/>
      <w:lvlText w:val="•"/>
      <w:lvlJc w:val="left"/>
      <w:pPr>
        <w:ind w:left="2552" w:hanging="284"/>
      </w:pPr>
      <w:rPr>
        <w:rFonts w:ascii="Source Sans Pro Light" w:hAnsi="Source Sans Pro Light" w:hint="default"/>
      </w:rPr>
    </w:lvl>
  </w:abstractNum>
  <w:abstractNum w:abstractNumId="33" w15:restartNumberingAfterBreak="0">
    <w:nsid w:val="50871150"/>
    <w:multiLevelType w:val="hybridMultilevel"/>
    <w:tmpl w:val="2CDC6D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4272E5"/>
    <w:multiLevelType w:val="hybridMultilevel"/>
    <w:tmpl w:val="F20689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560836"/>
    <w:multiLevelType w:val="multilevel"/>
    <w:tmpl w:val="A6BA9C18"/>
    <w:styleLink w:val="ListStyle-TableListBullet0"/>
    <w:lvl w:ilvl="0">
      <w:start w:val="1"/>
      <w:numFmt w:val="bullet"/>
      <w:lvlText w:val="•"/>
      <w:lvlJc w:val="left"/>
      <w:pPr>
        <w:ind w:left="284" w:hanging="171"/>
      </w:pPr>
      <w:rPr>
        <w:rFonts w:ascii="Source Sans Pro Light" w:hAnsi="Source Sans Pro Light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Theme="minorHAnsi" w:hAnsiTheme="minorHAnsi" w:hint="default"/>
      </w:rPr>
    </w:lvl>
  </w:abstractNum>
  <w:abstractNum w:abstractNumId="36" w15:restartNumberingAfterBreak="0">
    <w:nsid w:val="599145AD"/>
    <w:multiLevelType w:val="multilevel"/>
    <w:tmpl w:val="1C24E15A"/>
    <w:styleLink w:val="ListStyle-FactBoxListNumber"/>
    <w:lvl w:ilvl="0">
      <w:start w:val="1"/>
      <w:numFmt w:val="decimal"/>
      <w:pStyle w:val="FactBox-ListNumber"/>
      <w:lvlText w:val="%1."/>
      <w:lvlJc w:val="left"/>
      <w:pPr>
        <w:ind w:left="510" w:hanging="340"/>
      </w:pPr>
      <w:rPr>
        <w:rFonts w:ascii="Source Sans Pro Light" w:hAnsi="Source Sans Pro Light" w:hint="default"/>
      </w:rPr>
    </w:lvl>
    <w:lvl w:ilvl="1">
      <w:start w:val="1"/>
      <w:numFmt w:val="decimal"/>
      <w:lvlText w:val="%1.%2."/>
      <w:lvlJc w:val="left"/>
      <w:pPr>
        <w:ind w:left="794" w:hanging="624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964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134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304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531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701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1871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2098" w:hanging="1928"/>
      </w:pPr>
      <w:rPr>
        <w:rFonts w:asciiTheme="minorHAnsi" w:hAnsiTheme="minorHAnsi" w:hint="default"/>
      </w:rPr>
    </w:lvl>
  </w:abstractNum>
  <w:abstractNum w:abstractNumId="37" w15:restartNumberingAfterBreak="0">
    <w:nsid w:val="5D90306E"/>
    <w:multiLevelType w:val="multilevel"/>
    <w:tmpl w:val="02584F62"/>
    <w:styleLink w:val="ListStyle-TableListNumber"/>
    <w:lvl w:ilvl="0">
      <w:start w:val="1"/>
      <w:numFmt w:val="decimal"/>
      <w:lvlText w:val="%1."/>
      <w:lvlJc w:val="left"/>
      <w:pPr>
        <w:ind w:left="340" w:hanging="227"/>
      </w:pPr>
      <w:rPr>
        <w:rFonts w:ascii="Source Sans Pro Light" w:hAnsi="Source Sans Pro Light" w:hint="default"/>
      </w:rPr>
    </w:lvl>
    <w:lvl w:ilvl="1">
      <w:start w:val="1"/>
      <w:numFmt w:val="decimal"/>
      <w:lvlText w:val="%1.%2"/>
      <w:lvlJc w:val="left"/>
      <w:pPr>
        <w:ind w:left="567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68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1" w:hanging="9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7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74" w:hanging="136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58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8" w:hanging="181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55" w:hanging="2042"/>
      </w:pPr>
      <w:rPr>
        <w:rFonts w:hint="default"/>
      </w:rPr>
    </w:lvl>
  </w:abstractNum>
  <w:abstractNum w:abstractNumId="38" w15:restartNumberingAfterBreak="0">
    <w:nsid w:val="669A7B00"/>
    <w:multiLevelType w:val="hybridMultilevel"/>
    <w:tmpl w:val="182213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216990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Source Sans Pro Light" w:hAnsi="Source Sans Pro Light" w:cs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144301698">
    <w:abstractNumId w:val="39"/>
  </w:num>
  <w:num w:numId="2" w16cid:durableId="1199859264">
    <w:abstractNumId w:val="8"/>
  </w:num>
  <w:num w:numId="3" w16cid:durableId="290402386">
    <w:abstractNumId w:val="3"/>
  </w:num>
  <w:num w:numId="4" w16cid:durableId="956105580">
    <w:abstractNumId w:val="2"/>
  </w:num>
  <w:num w:numId="5" w16cid:durableId="1588806281">
    <w:abstractNumId w:val="1"/>
  </w:num>
  <w:num w:numId="6" w16cid:durableId="1910992026">
    <w:abstractNumId w:val="0"/>
  </w:num>
  <w:num w:numId="7" w16cid:durableId="1210723450">
    <w:abstractNumId w:val="11"/>
  </w:num>
  <w:num w:numId="8" w16cid:durableId="2105107800">
    <w:abstractNumId w:val="37"/>
  </w:num>
  <w:num w:numId="9" w16cid:durableId="593052986">
    <w:abstractNumId w:val="18"/>
  </w:num>
  <w:num w:numId="10" w16cid:durableId="993488707">
    <w:abstractNumId w:val="4"/>
  </w:num>
  <w:num w:numId="11" w16cid:durableId="2131631599">
    <w:abstractNumId w:val="36"/>
  </w:num>
  <w:num w:numId="12" w16cid:durableId="821122760">
    <w:abstractNumId w:val="15"/>
  </w:num>
  <w:num w:numId="13" w16cid:durableId="952202433">
    <w:abstractNumId w:val="29"/>
  </w:num>
  <w:num w:numId="14" w16cid:durableId="1633053281">
    <w:abstractNumId w:val="16"/>
  </w:num>
  <w:num w:numId="15" w16cid:durableId="1163009183">
    <w:abstractNumId w:val="35"/>
  </w:num>
  <w:num w:numId="16" w16cid:durableId="359670098">
    <w:abstractNumId w:val="23"/>
  </w:num>
  <w:num w:numId="17" w16cid:durableId="1337465291">
    <w:abstractNumId w:val="13"/>
  </w:num>
  <w:num w:numId="18" w16cid:durableId="1570463100">
    <w:abstractNumId w:val="26"/>
  </w:num>
  <w:num w:numId="19" w16cid:durableId="1684627284">
    <w:abstractNumId w:val="10"/>
  </w:num>
  <w:num w:numId="20" w16cid:durableId="982660442">
    <w:abstractNumId w:val="32"/>
  </w:num>
  <w:num w:numId="21" w16cid:durableId="20136341">
    <w:abstractNumId w:val="5"/>
  </w:num>
  <w:num w:numId="22" w16cid:durableId="1499224460">
    <w:abstractNumId w:val="14"/>
  </w:num>
  <w:num w:numId="23" w16cid:durableId="2126383080">
    <w:abstractNumId w:val="21"/>
  </w:num>
  <w:num w:numId="24" w16cid:durableId="1253658061">
    <w:abstractNumId w:val="12"/>
  </w:num>
  <w:num w:numId="25" w16cid:durableId="1589340173">
    <w:abstractNumId w:val="7"/>
  </w:num>
  <w:num w:numId="26" w16cid:durableId="2044550413">
    <w:abstractNumId w:val="30"/>
  </w:num>
  <w:num w:numId="27" w16cid:durableId="2147120724">
    <w:abstractNumId w:val="28"/>
  </w:num>
  <w:num w:numId="28" w16cid:durableId="1464040007">
    <w:abstractNumId w:val="25"/>
  </w:num>
  <w:num w:numId="29" w16cid:durableId="405498485">
    <w:abstractNumId w:val="33"/>
  </w:num>
  <w:num w:numId="30" w16cid:durableId="1030646848">
    <w:abstractNumId w:val="19"/>
  </w:num>
  <w:num w:numId="31" w16cid:durableId="1908151564">
    <w:abstractNumId w:val="24"/>
  </w:num>
  <w:num w:numId="32" w16cid:durableId="478615930">
    <w:abstractNumId w:val="17"/>
  </w:num>
  <w:num w:numId="33" w16cid:durableId="618294525">
    <w:abstractNumId w:val="6"/>
  </w:num>
  <w:num w:numId="34" w16cid:durableId="1028918498">
    <w:abstractNumId w:val="22"/>
  </w:num>
  <w:num w:numId="35" w16cid:durableId="966199994">
    <w:abstractNumId w:val="27"/>
  </w:num>
  <w:num w:numId="36" w16cid:durableId="2141222440">
    <w:abstractNumId w:val="20"/>
  </w:num>
  <w:num w:numId="37" w16cid:durableId="1475026350">
    <w:abstractNumId w:val="31"/>
  </w:num>
  <w:num w:numId="38" w16cid:durableId="920599998">
    <w:abstractNumId w:val="34"/>
  </w:num>
  <w:num w:numId="39" w16cid:durableId="498272559">
    <w:abstractNumId w:val="9"/>
  </w:num>
  <w:num w:numId="40" w16cid:durableId="1353914051">
    <w:abstractNumId w:val="3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/>
  <w:attachedTemplate r:id="rId1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982"/>
    <w:rsid w:val="000023B8"/>
    <w:rsid w:val="00006781"/>
    <w:rsid w:val="0000716F"/>
    <w:rsid w:val="000076A8"/>
    <w:rsid w:val="000100DD"/>
    <w:rsid w:val="000119DC"/>
    <w:rsid w:val="000121AA"/>
    <w:rsid w:val="0001572C"/>
    <w:rsid w:val="00017961"/>
    <w:rsid w:val="00021A2E"/>
    <w:rsid w:val="00023B73"/>
    <w:rsid w:val="00024CE0"/>
    <w:rsid w:val="00024D81"/>
    <w:rsid w:val="00024DDA"/>
    <w:rsid w:val="00025449"/>
    <w:rsid w:val="00025834"/>
    <w:rsid w:val="00032598"/>
    <w:rsid w:val="00033A81"/>
    <w:rsid w:val="00037620"/>
    <w:rsid w:val="000379BD"/>
    <w:rsid w:val="00043473"/>
    <w:rsid w:val="00044535"/>
    <w:rsid w:val="00045B05"/>
    <w:rsid w:val="00046E26"/>
    <w:rsid w:val="000500C9"/>
    <w:rsid w:val="00050994"/>
    <w:rsid w:val="00051B3D"/>
    <w:rsid w:val="000527FA"/>
    <w:rsid w:val="000560D6"/>
    <w:rsid w:val="0005759D"/>
    <w:rsid w:val="000577E3"/>
    <w:rsid w:val="00064251"/>
    <w:rsid w:val="00066BEB"/>
    <w:rsid w:val="00067665"/>
    <w:rsid w:val="00067937"/>
    <w:rsid w:val="00071292"/>
    <w:rsid w:val="00071413"/>
    <w:rsid w:val="00072129"/>
    <w:rsid w:val="000759DD"/>
    <w:rsid w:val="00076E8B"/>
    <w:rsid w:val="00077553"/>
    <w:rsid w:val="00077A72"/>
    <w:rsid w:val="00080C1E"/>
    <w:rsid w:val="000813FE"/>
    <w:rsid w:val="00082F81"/>
    <w:rsid w:val="000833E8"/>
    <w:rsid w:val="00083438"/>
    <w:rsid w:val="00083B3F"/>
    <w:rsid w:val="000843C0"/>
    <w:rsid w:val="00086D96"/>
    <w:rsid w:val="00090816"/>
    <w:rsid w:val="00091A1C"/>
    <w:rsid w:val="00092D0C"/>
    <w:rsid w:val="00096031"/>
    <w:rsid w:val="00097E3C"/>
    <w:rsid w:val="000A244D"/>
    <w:rsid w:val="000A2F4F"/>
    <w:rsid w:val="000A3B91"/>
    <w:rsid w:val="000A4167"/>
    <w:rsid w:val="000A4F88"/>
    <w:rsid w:val="000A5260"/>
    <w:rsid w:val="000A7063"/>
    <w:rsid w:val="000B03B3"/>
    <w:rsid w:val="000B73B6"/>
    <w:rsid w:val="000B7C7B"/>
    <w:rsid w:val="000B7F69"/>
    <w:rsid w:val="000C1BFB"/>
    <w:rsid w:val="000C6E8E"/>
    <w:rsid w:val="000C73D1"/>
    <w:rsid w:val="000D13A2"/>
    <w:rsid w:val="000D166A"/>
    <w:rsid w:val="000D4C05"/>
    <w:rsid w:val="000E0925"/>
    <w:rsid w:val="000E3456"/>
    <w:rsid w:val="000E488C"/>
    <w:rsid w:val="000E6152"/>
    <w:rsid w:val="000E7C82"/>
    <w:rsid w:val="000F05E3"/>
    <w:rsid w:val="000F0DF9"/>
    <w:rsid w:val="000F1A07"/>
    <w:rsid w:val="000F2CD8"/>
    <w:rsid w:val="000F691B"/>
    <w:rsid w:val="00100546"/>
    <w:rsid w:val="00100B01"/>
    <w:rsid w:val="001016EB"/>
    <w:rsid w:val="00103552"/>
    <w:rsid w:val="00103EB1"/>
    <w:rsid w:val="00105D15"/>
    <w:rsid w:val="00111281"/>
    <w:rsid w:val="00111F90"/>
    <w:rsid w:val="00114677"/>
    <w:rsid w:val="00114FB9"/>
    <w:rsid w:val="0011742D"/>
    <w:rsid w:val="00121854"/>
    <w:rsid w:val="00121D8A"/>
    <w:rsid w:val="00123434"/>
    <w:rsid w:val="00123D0D"/>
    <w:rsid w:val="00123D1C"/>
    <w:rsid w:val="0012481A"/>
    <w:rsid w:val="00124EEE"/>
    <w:rsid w:val="00127E59"/>
    <w:rsid w:val="0013110F"/>
    <w:rsid w:val="001328C3"/>
    <w:rsid w:val="001348C5"/>
    <w:rsid w:val="00135ED7"/>
    <w:rsid w:val="00137600"/>
    <w:rsid w:val="00142212"/>
    <w:rsid w:val="00144287"/>
    <w:rsid w:val="001447C9"/>
    <w:rsid w:val="0014498F"/>
    <w:rsid w:val="001459A2"/>
    <w:rsid w:val="00145EEB"/>
    <w:rsid w:val="00151481"/>
    <w:rsid w:val="00151C24"/>
    <w:rsid w:val="00152169"/>
    <w:rsid w:val="00154EEE"/>
    <w:rsid w:val="001617FA"/>
    <w:rsid w:val="00164357"/>
    <w:rsid w:val="0016488D"/>
    <w:rsid w:val="00164A59"/>
    <w:rsid w:val="00164D8A"/>
    <w:rsid w:val="00165644"/>
    <w:rsid w:val="00165A51"/>
    <w:rsid w:val="00171CD3"/>
    <w:rsid w:val="00173649"/>
    <w:rsid w:val="00173F59"/>
    <w:rsid w:val="001752C1"/>
    <w:rsid w:val="00176C66"/>
    <w:rsid w:val="0017786E"/>
    <w:rsid w:val="001822BB"/>
    <w:rsid w:val="00190109"/>
    <w:rsid w:val="00192F74"/>
    <w:rsid w:val="0019753F"/>
    <w:rsid w:val="001A0910"/>
    <w:rsid w:val="001A24BB"/>
    <w:rsid w:val="001A3CC2"/>
    <w:rsid w:val="001A44E9"/>
    <w:rsid w:val="001A5212"/>
    <w:rsid w:val="001A537A"/>
    <w:rsid w:val="001A576D"/>
    <w:rsid w:val="001A5D65"/>
    <w:rsid w:val="001A5E7D"/>
    <w:rsid w:val="001B0949"/>
    <w:rsid w:val="001B13BD"/>
    <w:rsid w:val="001B35B6"/>
    <w:rsid w:val="001B37EC"/>
    <w:rsid w:val="001B4F77"/>
    <w:rsid w:val="001B5D0F"/>
    <w:rsid w:val="001B6745"/>
    <w:rsid w:val="001B7D06"/>
    <w:rsid w:val="001C0DB8"/>
    <w:rsid w:val="001C3227"/>
    <w:rsid w:val="001C3551"/>
    <w:rsid w:val="001C4C44"/>
    <w:rsid w:val="001C558F"/>
    <w:rsid w:val="001D0D6B"/>
    <w:rsid w:val="001D11BB"/>
    <w:rsid w:val="001D38BF"/>
    <w:rsid w:val="001D4108"/>
    <w:rsid w:val="001D59C0"/>
    <w:rsid w:val="001D5D14"/>
    <w:rsid w:val="001D7F99"/>
    <w:rsid w:val="001E11A6"/>
    <w:rsid w:val="001E25D6"/>
    <w:rsid w:val="001F03CD"/>
    <w:rsid w:val="001F2469"/>
    <w:rsid w:val="001F2BDE"/>
    <w:rsid w:val="001F2C4F"/>
    <w:rsid w:val="001F2DC6"/>
    <w:rsid w:val="001F2E61"/>
    <w:rsid w:val="001F3D09"/>
    <w:rsid w:val="001F5BC9"/>
    <w:rsid w:val="00204020"/>
    <w:rsid w:val="0020459D"/>
    <w:rsid w:val="0020525E"/>
    <w:rsid w:val="002052EA"/>
    <w:rsid w:val="0021141D"/>
    <w:rsid w:val="00213944"/>
    <w:rsid w:val="002172D0"/>
    <w:rsid w:val="00220BC6"/>
    <w:rsid w:val="00220DB0"/>
    <w:rsid w:val="00223541"/>
    <w:rsid w:val="00224175"/>
    <w:rsid w:val="00226968"/>
    <w:rsid w:val="002270B2"/>
    <w:rsid w:val="00227D2A"/>
    <w:rsid w:val="00231D9C"/>
    <w:rsid w:val="0023251A"/>
    <w:rsid w:val="00233929"/>
    <w:rsid w:val="00242232"/>
    <w:rsid w:val="002436AD"/>
    <w:rsid w:val="002453FB"/>
    <w:rsid w:val="002466AB"/>
    <w:rsid w:val="0024754A"/>
    <w:rsid w:val="00255E43"/>
    <w:rsid w:val="00257AA2"/>
    <w:rsid w:val="00261995"/>
    <w:rsid w:val="00262E41"/>
    <w:rsid w:val="002636FE"/>
    <w:rsid w:val="00264A12"/>
    <w:rsid w:val="00266E34"/>
    <w:rsid w:val="00267B58"/>
    <w:rsid w:val="00267EEC"/>
    <w:rsid w:val="00270D00"/>
    <w:rsid w:val="00271A6B"/>
    <w:rsid w:val="002723AD"/>
    <w:rsid w:val="002731E3"/>
    <w:rsid w:val="002774E1"/>
    <w:rsid w:val="00277F25"/>
    <w:rsid w:val="00283D9F"/>
    <w:rsid w:val="00285B24"/>
    <w:rsid w:val="00290328"/>
    <w:rsid w:val="00292478"/>
    <w:rsid w:val="00293634"/>
    <w:rsid w:val="00294190"/>
    <w:rsid w:val="002A0C82"/>
    <w:rsid w:val="002A4C1C"/>
    <w:rsid w:val="002A562D"/>
    <w:rsid w:val="002B07F4"/>
    <w:rsid w:val="002B2F06"/>
    <w:rsid w:val="002B3D37"/>
    <w:rsid w:val="002B79BE"/>
    <w:rsid w:val="002C007A"/>
    <w:rsid w:val="002C0ADF"/>
    <w:rsid w:val="002C1026"/>
    <w:rsid w:val="002C2223"/>
    <w:rsid w:val="002C4EEC"/>
    <w:rsid w:val="002C4F20"/>
    <w:rsid w:val="002C6006"/>
    <w:rsid w:val="002C658B"/>
    <w:rsid w:val="002C67ED"/>
    <w:rsid w:val="002C7865"/>
    <w:rsid w:val="002D1BCF"/>
    <w:rsid w:val="002D3396"/>
    <w:rsid w:val="002D3C19"/>
    <w:rsid w:val="002D67C5"/>
    <w:rsid w:val="002D689E"/>
    <w:rsid w:val="002E4974"/>
    <w:rsid w:val="002E4DDB"/>
    <w:rsid w:val="002E6F33"/>
    <w:rsid w:val="002F1651"/>
    <w:rsid w:val="002F29A0"/>
    <w:rsid w:val="002F6957"/>
    <w:rsid w:val="00300ED7"/>
    <w:rsid w:val="003028A9"/>
    <w:rsid w:val="0030584F"/>
    <w:rsid w:val="00305914"/>
    <w:rsid w:val="003108B9"/>
    <w:rsid w:val="00312F10"/>
    <w:rsid w:val="00313561"/>
    <w:rsid w:val="00314D08"/>
    <w:rsid w:val="00315D12"/>
    <w:rsid w:val="003166DC"/>
    <w:rsid w:val="00323592"/>
    <w:rsid w:val="00326F03"/>
    <w:rsid w:val="00327D1D"/>
    <w:rsid w:val="00331922"/>
    <w:rsid w:val="00332276"/>
    <w:rsid w:val="0033329C"/>
    <w:rsid w:val="00343DC3"/>
    <w:rsid w:val="003442FA"/>
    <w:rsid w:val="00344B4E"/>
    <w:rsid w:val="00345BB3"/>
    <w:rsid w:val="00345EAF"/>
    <w:rsid w:val="00352169"/>
    <w:rsid w:val="00352BDB"/>
    <w:rsid w:val="00352E9C"/>
    <w:rsid w:val="00355D64"/>
    <w:rsid w:val="003566AD"/>
    <w:rsid w:val="00357416"/>
    <w:rsid w:val="00357A1E"/>
    <w:rsid w:val="003650C5"/>
    <w:rsid w:val="00367C2F"/>
    <w:rsid w:val="00370C9A"/>
    <w:rsid w:val="003711FF"/>
    <w:rsid w:val="0037189B"/>
    <w:rsid w:val="00371BD9"/>
    <w:rsid w:val="00372451"/>
    <w:rsid w:val="00373182"/>
    <w:rsid w:val="00373254"/>
    <w:rsid w:val="00373C34"/>
    <w:rsid w:val="00374799"/>
    <w:rsid w:val="0037638A"/>
    <w:rsid w:val="00380C6F"/>
    <w:rsid w:val="00383DB6"/>
    <w:rsid w:val="003913FB"/>
    <w:rsid w:val="00392DC5"/>
    <w:rsid w:val="00395BE6"/>
    <w:rsid w:val="00395D3A"/>
    <w:rsid w:val="00396B3E"/>
    <w:rsid w:val="00397FE4"/>
    <w:rsid w:val="003A463D"/>
    <w:rsid w:val="003A47C1"/>
    <w:rsid w:val="003A6874"/>
    <w:rsid w:val="003B0812"/>
    <w:rsid w:val="003B29D9"/>
    <w:rsid w:val="003B2ABB"/>
    <w:rsid w:val="003B2ABE"/>
    <w:rsid w:val="003B7596"/>
    <w:rsid w:val="003C1DE2"/>
    <w:rsid w:val="003C271E"/>
    <w:rsid w:val="003C2DB4"/>
    <w:rsid w:val="003C3BE3"/>
    <w:rsid w:val="003C3EC9"/>
    <w:rsid w:val="003C4E67"/>
    <w:rsid w:val="003C6703"/>
    <w:rsid w:val="003C6AF4"/>
    <w:rsid w:val="003C6B55"/>
    <w:rsid w:val="003C6D6D"/>
    <w:rsid w:val="003C7EEC"/>
    <w:rsid w:val="003D166A"/>
    <w:rsid w:val="003D1FCB"/>
    <w:rsid w:val="003D21D3"/>
    <w:rsid w:val="003D2B4C"/>
    <w:rsid w:val="003D2D7A"/>
    <w:rsid w:val="003D38F6"/>
    <w:rsid w:val="003D6446"/>
    <w:rsid w:val="003E03DB"/>
    <w:rsid w:val="003E169B"/>
    <w:rsid w:val="003E1BCE"/>
    <w:rsid w:val="003E3413"/>
    <w:rsid w:val="003E3A9E"/>
    <w:rsid w:val="003E533E"/>
    <w:rsid w:val="003E6801"/>
    <w:rsid w:val="003E6FCB"/>
    <w:rsid w:val="003F023B"/>
    <w:rsid w:val="003F162B"/>
    <w:rsid w:val="003F18AE"/>
    <w:rsid w:val="003F22FC"/>
    <w:rsid w:val="003F2982"/>
    <w:rsid w:val="003F414B"/>
    <w:rsid w:val="003F4F22"/>
    <w:rsid w:val="003F6AF8"/>
    <w:rsid w:val="003F74BE"/>
    <w:rsid w:val="00400D10"/>
    <w:rsid w:val="00401326"/>
    <w:rsid w:val="00401C4F"/>
    <w:rsid w:val="00402212"/>
    <w:rsid w:val="0040236E"/>
    <w:rsid w:val="00403108"/>
    <w:rsid w:val="00404694"/>
    <w:rsid w:val="004055ED"/>
    <w:rsid w:val="004127D9"/>
    <w:rsid w:val="004129D8"/>
    <w:rsid w:val="00413B80"/>
    <w:rsid w:val="0041481E"/>
    <w:rsid w:val="004165C4"/>
    <w:rsid w:val="00417840"/>
    <w:rsid w:val="004247D9"/>
    <w:rsid w:val="004251AD"/>
    <w:rsid w:val="0042615D"/>
    <w:rsid w:val="00426273"/>
    <w:rsid w:val="00426313"/>
    <w:rsid w:val="00426B86"/>
    <w:rsid w:val="00426D4B"/>
    <w:rsid w:val="004275B2"/>
    <w:rsid w:val="00427C0C"/>
    <w:rsid w:val="00430A34"/>
    <w:rsid w:val="00431052"/>
    <w:rsid w:val="00433398"/>
    <w:rsid w:val="004338A2"/>
    <w:rsid w:val="00433A27"/>
    <w:rsid w:val="00435677"/>
    <w:rsid w:val="00437EAD"/>
    <w:rsid w:val="0044542F"/>
    <w:rsid w:val="00446CE6"/>
    <w:rsid w:val="00447016"/>
    <w:rsid w:val="0044745F"/>
    <w:rsid w:val="0044755A"/>
    <w:rsid w:val="00452B90"/>
    <w:rsid w:val="00461023"/>
    <w:rsid w:val="00461C8A"/>
    <w:rsid w:val="00462401"/>
    <w:rsid w:val="004628E4"/>
    <w:rsid w:val="00464054"/>
    <w:rsid w:val="00464A7D"/>
    <w:rsid w:val="004652FE"/>
    <w:rsid w:val="00465512"/>
    <w:rsid w:val="0046722D"/>
    <w:rsid w:val="004702EE"/>
    <w:rsid w:val="00470651"/>
    <w:rsid w:val="00471CB3"/>
    <w:rsid w:val="00471ED4"/>
    <w:rsid w:val="00474818"/>
    <w:rsid w:val="00474BB2"/>
    <w:rsid w:val="0047653E"/>
    <w:rsid w:val="00477962"/>
    <w:rsid w:val="00480C7F"/>
    <w:rsid w:val="00480CE7"/>
    <w:rsid w:val="00483C63"/>
    <w:rsid w:val="00487747"/>
    <w:rsid w:val="00487D78"/>
    <w:rsid w:val="0049027B"/>
    <w:rsid w:val="0049053A"/>
    <w:rsid w:val="00490919"/>
    <w:rsid w:val="00493955"/>
    <w:rsid w:val="00494BE0"/>
    <w:rsid w:val="00494D5B"/>
    <w:rsid w:val="0049548D"/>
    <w:rsid w:val="004974B1"/>
    <w:rsid w:val="004A0B1D"/>
    <w:rsid w:val="004A1396"/>
    <w:rsid w:val="004A379B"/>
    <w:rsid w:val="004A4ACF"/>
    <w:rsid w:val="004A5A09"/>
    <w:rsid w:val="004A71E8"/>
    <w:rsid w:val="004A72E6"/>
    <w:rsid w:val="004B020F"/>
    <w:rsid w:val="004B1890"/>
    <w:rsid w:val="004B2009"/>
    <w:rsid w:val="004B43D5"/>
    <w:rsid w:val="004B6A08"/>
    <w:rsid w:val="004B7FB4"/>
    <w:rsid w:val="004C16C8"/>
    <w:rsid w:val="004C2C2D"/>
    <w:rsid w:val="004C45FC"/>
    <w:rsid w:val="004C4DE6"/>
    <w:rsid w:val="004C5530"/>
    <w:rsid w:val="004C767E"/>
    <w:rsid w:val="004C7FA0"/>
    <w:rsid w:val="004D08A2"/>
    <w:rsid w:val="004D4FBB"/>
    <w:rsid w:val="004E2A8E"/>
    <w:rsid w:val="004E2ED9"/>
    <w:rsid w:val="004E4F2E"/>
    <w:rsid w:val="004E4FB0"/>
    <w:rsid w:val="004E6CDB"/>
    <w:rsid w:val="004E7885"/>
    <w:rsid w:val="004F0379"/>
    <w:rsid w:val="004F1ED4"/>
    <w:rsid w:val="004F34F5"/>
    <w:rsid w:val="004F581C"/>
    <w:rsid w:val="004F5BB2"/>
    <w:rsid w:val="004F7EC2"/>
    <w:rsid w:val="00500725"/>
    <w:rsid w:val="005008E0"/>
    <w:rsid w:val="00501802"/>
    <w:rsid w:val="00501AFD"/>
    <w:rsid w:val="005027B7"/>
    <w:rsid w:val="00507734"/>
    <w:rsid w:val="005109C6"/>
    <w:rsid w:val="0051381A"/>
    <w:rsid w:val="00516567"/>
    <w:rsid w:val="00517743"/>
    <w:rsid w:val="00520B8C"/>
    <w:rsid w:val="00522B33"/>
    <w:rsid w:val="005240C4"/>
    <w:rsid w:val="005243EE"/>
    <w:rsid w:val="00526DFD"/>
    <w:rsid w:val="0052748A"/>
    <w:rsid w:val="0052761B"/>
    <w:rsid w:val="0053272C"/>
    <w:rsid w:val="00532AF4"/>
    <w:rsid w:val="00533469"/>
    <w:rsid w:val="005347A9"/>
    <w:rsid w:val="00534C97"/>
    <w:rsid w:val="0053729D"/>
    <w:rsid w:val="00542435"/>
    <w:rsid w:val="005424B7"/>
    <w:rsid w:val="00544AE0"/>
    <w:rsid w:val="00544BCE"/>
    <w:rsid w:val="005466E2"/>
    <w:rsid w:val="0055026C"/>
    <w:rsid w:val="00553867"/>
    <w:rsid w:val="00553923"/>
    <w:rsid w:val="005557AB"/>
    <w:rsid w:val="00555987"/>
    <w:rsid w:val="00555B53"/>
    <w:rsid w:val="005564AF"/>
    <w:rsid w:val="00556F9D"/>
    <w:rsid w:val="00561394"/>
    <w:rsid w:val="005627DD"/>
    <w:rsid w:val="00563176"/>
    <w:rsid w:val="00564866"/>
    <w:rsid w:val="00565BA0"/>
    <w:rsid w:val="00565BCB"/>
    <w:rsid w:val="005676F3"/>
    <w:rsid w:val="0057018C"/>
    <w:rsid w:val="005704F6"/>
    <w:rsid w:val="00571125"/>
    <w:rsid w:val="005712F3"/>
    <w:rsid w:val="00571D26"/>
    <w:rsid w:val="00575E49"/>
    <w:rsid w:val="00580071"/>
    <w:rsid w:val="0058213A"/>
    <w:rsid w:val="00582159"/>
    <w:rsid w:val="00582A13"/>
    <w:rsid w:val="00583B1C"/>
    <w:rsid w:val="00584597"/>
    <w:rsid w:val="00585626"/>
    <w:rsid w:val="00587DD3"/>
    <w:rsid w:val="005941F2"/>
    <w:rsid w:val="00594BA8"/>
    <w:rsid w:val="00594E00"/>
    <w:rsid w:val="00595FD4"/>
    <w:rsid w:val="00596489"/>
    <w:rsid w:val="005A001C"/>
    <w:rsid w:val="005A0FAD"/>
    <w:rsid w:val="005A5419"/>
    <w:rsid w:val="005A5BF4"/>
    <w:rsid w:val="005A620D"/>
    <w:rsid w:val="005A692C"/>
    <w:rsid w:val="005B1F55"/>
    <w:rsid w:val="005B556E"/>
    <w:rsid w:val="005B5868"/>
    <w:rsid w:val="005B5CB2"/>
    <w:rsid w:val="005B64CC"/>
    <w:rsid w:val="005B65F5"/>
    <w:rsid w:val="005C0557"/>
    <w:rsid w:val="005C272A"/>
    <w:rsid w:val="005C5713"/>
    <w:rsid w:val="005C69EA"/>
    <w:rsid w:val="005D2D53"/>
    <w:rsid w:val="005D613F"/>
    <w:rsid w:val="005D685B"/>
    <w:rsid w:val="005D6D09"/>
    <w:rsid w:val="005E036E"/>
    <w:rsid w:val="005E1B78"/>
    <w:rsid w:val="005E217F"/>
    <w:rsid w:val="005E5522"/>
    <w:rsid w:val="005E67AE"/>
    <w:rsid w:val="005F22DF"/>
    <w:rsid w:val="005F2512"/>
    <w:rsid w:val="005F2AC1"/>
    <w:rsid w:val="005F2E16"/>
    <w:rsid w:val="005F3485"/>
    <w:rsid w:val="005F39BB"/>
    <w:rsid w:val="005F401F"/>
    <w:rsid w:val="005F4ED0"/>
    <w:rsid w:val="005F500E"/>
    <w:rsid w:val="005F6239"/>
    <w:rsid w:val="00602795"/>
    <w:rsid w:val="00613EDE"/>
    <w:rsid w:val="00615595"/>
    <w:rsid w:val="00620621"/>
    <w:rsid w:val="00622DCF"/>
    <w:rsid w:val="00622DEF"/>
    <w:rsid w:val="00633C16"/>
    <w:rsid w:val="00635BA3"/>
    <w:rsid w:val="00635BF8"/>
    <w:rsid w:val="00636710"/>
    <w:rsid w:val="006367A4"/>
    <w:rsid w:val="00640E95"/>
    <w:rsid w:val="00643293"/>
    <w:rsid w:val="006448F7"/>
    <w:rsid w:val="0064497C"/>
    <w:rsid w:val="006519D8"/>
    <w:rsid w:val="00651EE3"/>
    <w:rsid w:val="00655A07"/>
    <w:rsid w:val="006570F8"/>
    <w:rsid w:val="00657900"/>
    <w:rsid w:val="00661471"/>
    <w:rsid w:val="006634F8"/>
    <w:rsid w:val="00664065"/>
    <w:rsid w:val="006640CD"/>
    <w:rsid w:val="00664381"/>
    <w:rsid w:val="00664AC3"/>
    <w:rsid w:val="0066545A"/>
    <w:rsid w:val="00665974"/>
    <w:rsid w:val="006712E9"/>
    <w:rsid w:val="00672853"/>
    <w:rsid w:val="00673A64"/>
    <w:rsid w:val="00674D8A"/>
    <w:rsid w:val="00676630"/>
    <w:rsid w:val="006810AA"/>
    <w:rsid w:val="00681544"/>
    <w:rsid w:val="006829C1"/>
    <w:rsid w:val="00683413"/>
    <w:rsid w:val="006857C8"/>
    <w:rsid w:val="00685885"/>
    <w:rsid w:val="00685EAD"/>
    <w:rsid w:val="00686481"/>
    <w:rsid w:val="00686850"/>
    <w:rsid w:val="00690246"/>
    <w:rsid w:val="00692710"/>
    <w:rsid w:val="00693967"/>
    <w:rsid w:val="006943CA"/>
    <w:rsid w:val="006945D1"/>
    <w:rsid w:val="00694CE3"/>
    <w:rsid w:val="006979E0"/>
    <w:rsid w:val="006A63B2"/>
    <w:rsid w:val="006B0060"/>
    <w:rsid w:val="006B0EE7"/>
    <w:rsid w:val="006B284E"/>
    <w:rsid w:val="006B5299"/>
    <w:rsid w:val="006B758D"/>
    <w:rsid w:val="006B7DCF"/>
    <w:rsid w:val="006C2206"/>
    <w:rsid w:val="006C4775"/>
    <w:rsid w:val="006C5569"/>
    <w:rsid w:val="006C6EC2"/>
    <w:rsid w:val="006C7E71"/>
    <w:rsid w:val="006D0CA6"/>
    <w:rsid w:val="006D1D6C"/>
    <w:rsid w:val="006D5227"/>
    <w:rsid w:val="006D58B1"/>
    <w:rsid w:val="006D652D"/>
    <w:rsid w:val="006D687A"/>
    <w:rsid w:val="006E099E"/>
    <w:rsid w:val="006E1176"/>
    <w:rsid w:val="006E2863"/>
    <w:rsid w:val="006E45E9"/>
    <w:rsid w:val="006E5CB6"/>
    <w:rsid w:val="006E5EDF"/>
    <w:rsid w:val="006E5FA8"/>
    <w:rsid w:val="006E6000"/>
    <w:rsid w:val="006E6184"/>
    <w:rsid w:val="006F0B93"/>
    <w:rsid w:val="006F1D3C"/>
    <w:rsid w:val="006F22F5"/>
    <w:rsid w:val="006F4E36"/>
    <w:rsid w:val="006F5A9C"/>
    <w:rsid w:val="006F6C0F"/>
    <w:rsid w:val="006F73BD"/>
    <w:rsid w:val="006F7B87"/>
    <w:rsid w:val="00700678"/>
    <w:rsid w:val="007033D3"/>
    <w:rsid w:val="00703AE8"/>
    <w:rsid w:val="00703C9C"/>
    <w:rsid w:val="00703E7F"/>
    <w:rsid w:val="00706697"/>
    <w:rsid w:val="00710772"/>
    <w:rsid w:val="007137DF"/>
    <w:rsid w:val="00715E74"/>
    <w:rsid w:val="00720583"/>
    <w:rsid w:val="00721E63"/>
    <w:rsid w:val="00722E5E"/>
    <w:rsid w:val="00722F2A"/>
    <w:rsid w:val="00723023"/>
    <w:rsid w:val="00723626"/>
    <w:rsid w:val="007238AF"/>
    <w:rsid w:val="00725ECC"/>
    <w:rsid w:val="0072781A"/>
    <w:rsid w:val="0073086A"/>
    <w:rsid w:val="00730C17"/>
    <w:rsid w:val="00731D67"/>
    <w:rsid w:val="007347A9"/>
    <w:rsid w:val="007352A2"/>
    <w:rsid w:val="00735EF3"/>
    <w:rsid w:val="00741899"/>
    <w:rsid w:val="007419D5"/>
    <w:rsid w:val="00742A5D"/>
    <w:rsid w:val="00742C97"/>
    <w:rsid w:val="007455E7"/>
    <w:rsid w:val="00745700"/>
    <w:rsid w:val="00750B59"/>
    <w:rsid w:val="00750B68"/>
    <w:rsid w:val="00752861"/>
    <w:rsid w:val="0075316E"/>
    <w:rsid w:val="0075449C"/>
    <w:rsid w:val="0075784A"/>
    <w:rsid w:val="00757937"/>
    <w:rsid w:val="007604F0"/>
    <w:rsid w:val="00760500"/>
    <w:rsid w:val="00763E89"/>
    <w:rsid w:val="00764F2D"/>
    <w:rsid w:val="00767018"/>
    <w:rsid w:val="0077068B"/>
    <w:rsid w:val="00770EAD"/>
    <w:rsid w:val="00772F9D"/>
    <w:rsid w:val="00773389"/>
    <w:rsid w:val="0078000B"/>
    <w:rsid w:val="0078167D"/>
    <w:rsid w:val="00782C9D"/>
    <w:rsid w:val="00784C84"/>
    <w:rsid w:val="007854F3"/>
    <w:rsid w:val="00792855"/>
    <w:rsid w:val="00793B7E"/>
    <w:rsid w:val="00794AF6"/>
    <w:rsid w:val="00795FE7"/>
    <w:rsid w:val="007A0F15"/>
    <w:rsid w:val="007A431B"/>
    <w:rsid w:val="007A4AD7"/>
    <w:rsid w:val="007A7004"/>
    <w:rsid w:val="007B14BB"/>
    <w:rsid w:val="007B26F7"/>
    <w:rsid w:val="007B3923"/>
    <w:rsid w:val="007B42C0"/>
    <w:rsid w:val="007B4C3A"/>
    <w:rsid w:val="007B6124"/>
    <w:rsid w:val="007B6A65"/>
    <w:rsid w:val="007B6AF3"/>
    <w:rsid w:val="007B7406"/>
    <w:rsid w:val="007C0768"/>
    <w:rsid w:val="007C1377"/>
    <w:rsid w:val="007C1437"/>
    <w:rsid w:val="007C24F6"/>
    <w:rsid w:val="007C2814"/>
    <w:rsid w:val="007C44B5"/>
    <w:rsid w:val="007C46E4"/>
    <w:rsid w:val="007C580D"/>
    <w:rsid w:val="007C6E93"/>
    <w:rsid w:val="007D0EED"/>
    <w:rsid w:val="007D205B"/>
    <w:rsid w:val="007D35E2"/>
    <w:rsid w:val="007D36E3"/>
    <w:rsid w:val="007D39EC"/>
    <w:rsid w:val="007D3D95"/>
    <w:rsid w:val="007D4FFF"/>
    <w:rsid w:val="007D5411"/>
    <w:rsid w:val="007D69BB"/>
    <w:rsid w:val="007E385F"/>
    <w:rsid w:val="007E4102"/>
    <w:rsid w:val="007E434F"/>
    <w:rsid w:val="007E5130"/>
    <w:rsid w:val="007E7AD4"/>
    <w:rsid w:val="007F0CFF"/>
    <w:rsid w:val="007F10B3"/>
    <w:rsid w:val="00801050"/>
    <w:rsid w:val="00801780"/>
    <w:rsid w:val="00804D0E"/>
    <w:rsid w:val="00804E78"/>
    <w:rsid w:val="00806192"/>
    <w:rsid w:val="0080768F"/>
    <w:rsid w:val="00807A4B"/>
    <w:rsid w:val="00807C9A"/>
    <w:rsid w:val="0081034F"/>
    <w:rsid w:val="00810487"/>
    <w:rsid w:val="00810E62"/>
    <w:rsid w:val="0081169B"/>
    <w:rsid w:val="008117B7"/>
    <w:rsid w:val="00813E7F"/>
    <w:rsid w:val="00813F2C"/>
    <w:rsid w:val="00814FB8"/>
    <w:rsid w:val="008166AB"/>
    <w:rsid w:val="00821B83"/>
    <w:rsid w:val="0082265A"/>
    <w:rsid w:val="00823785"/>
    <w:rsid w:val="00824DF6"/>
    <w:rsid w:val="00827330"/>
    <w:rsid w:val="008356C7"/>
    <w:rsid w:val="00837106"/>
    <w:rsid w:val="00837E21"/>
    <w:rsid w:val="00841015"/>
    <w:rsid w:val="008428AF"/>
    <w:rsid w:val="00842EDB"/>
    <w:rsid w:val="00844793"/>
    <w:rsid w:val="008458B9"/>
    <w:rsid w:val="00845C8D"/>
    <w:rsid w:val="00846C94"/>
    <w:rsid w:val="00847772"/>
    <w:rsid w:val="00847FD7"/>
    <w:rsid w:val="0085031C"/>
    <w:rsid w:val="00851BFD"/>
    <w:rsid w:val="00852197"/>
    <w:rsid w:val="00853B85"/>
    <w:rsid w:val="00854132"/>
    <w:rsid w:val="00854BB4"/>
    <w:rsid w:val="00856508"/>
    <w:rsid w:val="0086027E"/>
    <w:rsid w:val="008618CA"/>
    <w:rsid w:val="00862FDE"/>
    <w:rsid w:val="008631DE"/>
    <w:rsid w:val="008635E2"/>
    <w:rsid w:val="00864FD2"/>
    <w:rsid w:val="00867486"/>
    <w:rsid w:val="008702BB"/>
    <w:rsid w:val="00872214"/>
    <w:rsid w:val="00872441"/>
    <w:rsid w:val="00874D76"/>
    <w:rsid w:val="00877351"/>
    <w:rsid w:val="00877A63"/>
    <w:rsid w:val="00884ACD"/>
    <w:rsid w:val="00885200"/>
    <w:rsid w:val="00886817"/>
    <w:rsid w:val="008908F9"/>
    <w:rsid w:val="0089167B"/>
    <w:rsid w:val="00892330"/>
    <w:rsid w:val="008923A5"/>
    <w:rsid w:val="00896FD6"/>
    <w:rsid w:val="00897648"/>
    <w:rsid w:val="00897DE6"/>
    <w:rsid w:val="008A12EF"/>
    <w:rsid w:val="008A1843"/>
    <w:rsid w:val="008A1CF8"/>
    <w:rsid w:val="008A3025"/>
    <w:rsid w:val="008A5190"/>
    <w:rsid w:val="008A6676"/>
    <w:rsid w:val="008A6F9B"/>
    <w:rsid w:val="008B1FD3"/>
    <w:rsid w:val="008B20A5"/>
    <w:rsid w:val="008B2D51"/>
    <w:rsid w:val="008B372A"/>
    <w:rsid w:val="008B72D3"/>
    <w:rsid w:val="008C068B"/>
    <w:rsid w:val="008C1ED9"/>
    <w:rsid w:val="008C3588"/>
    <w:rsid w:val="008C619E"/>
    <w:rsid w:val="008D3665"/>
    <w:rsid w:val="008D41F8"/>
    <w:rsid w:val="008D4425"/>
    <w:rsid w:val="008D7543"/>
    <w:rsid w:val="008D7677"/>
    <w:rsid w:val="008E0CFE"/>
    <w:rsid w:val="008E1748"/>
    <w:rsid w:val="008E4BA0"/>
    <w:rsid w:val="008E599D"/>
    <w:rsid w:val="008E634B"/>
    <w:rsid w:val="008F072E"/>
    <w:rsid w:val="008F1E55"/>
    <w:rsid w:val="008F382B"/>
    <w:rsid w:val="008F5CD0"/>
    <w:rsid w:val="008F6AED"/>
    <w:rsid w:val="008F791F"/>
    <w:rsid w:val="009004C2"/>
    <w:rsid w:val="00901DCA"/>
    <w:rsid w:val="00903DE8"/>
    <w:rsid w:val="00903F3F"/>
    <w:rsid w:val="00903FB3"/>
    <w:rsid w:val="0090442E"/>
    <w:rsid w:val="00904504"/>
    <w:rsid w:val="009078A4"/>
    <w:rsid w:val="00910255"/>
    <w:rsid w:val="009104EA"/>
    <w:rsid w:val="0091118A"/>
    <w:rsid w:val="00911713"/>
    <w:rsid w:val="00911DE3"/>
    <w:rsid w:val="0091241F"/>
    <w:rsid w:val="0091265D"/>
    <w:rsid w:val="0091286D"/>
    <w:rsid w:val="00913417"/>
    <w:rsid w:val="00913B38"/>
    <w:rsid w:val="00914889"/>
    <w:rsid w:val="00915071"/>
    <w:rsid w:val="0091588D"/>
    <w:rsid w:val="00915BA8"/>
    <w:rsid w:val="00920C7C"/>
    <w:rsid w:val="0092192D"/>
    <w:rsid w:val="00924641"/>
    <w:rsid w:val="00926D36"/>
    <w:rsid w:val="009307DA"/>
    <w:rsid w:val="00935C8C"/>
    <w:rsid w:val="00936947"/>
    <w:rsid w:val="00936AF1"/>
    <w:rsid w:val="00941681"/>
    <w:rsid w:val="009429EE"/>
    <w:rsid w:val="0094377A"/>
    <w:rsid w:val="009437E0"/>
    <w:rsid w:val="00944BE5"/>
    <w:rsid w:val="0094555D"/>
    <w:rsid w:val="00946679"/>
    <w:rsid w:val="00946FC2"/>
    <w:rsid w:val="00947859"/>
    <w:rsid w:val="0095174B"/>
    <w:rsid w:val="0095246B"/>
    <w:rsid w:val="00952883"/>
    <w:rsid w:val="00953EA9"/>
    <w:rsid w:val="0095704D"/>
    <w:rsid w:val="00960CD2"/>
    <w:rsid w:val="00966836"/>
    <w:rsid w:val="00967DD8"/>
    <w:rsid w:val="0097047D"/>
    <w:rsid w:val="0097208F"/>
    <w:rsid w:val="0097258A"/>
    <w:rsid w:val="00973778"/>
    <w:rsid w:val="00975EC4"/>
    <w:rsid w:val="00976D93"/>
    <w:rsid w:val="009775F4"/>
    <w:rsid w:val="00981ED1"/>
    <w:rsid w:val="00983388"/>
    <w:rsid w:val="009843F1"/>
    <w:rsid w:val="00985749"/>
    <w:rsid w:val="00986BD4"/>
    <w:rsid w:val="00986D07"/>
    <w:rsid w:val="00991221"/>
    <w:rsid w:val="00992D7E"/>
    <w:rsid w:val="009933F7"/>
    <w:rsid w:val="009935B5"/>
    <w:rsid w:val="009938DA"/>
    <w:rsid w:val="00993BCE"/>
    <w:rsid w:val="00993CFF"/>
    <w:rsid w:val="00997805"/>
    <w:rsid w:val="009A7BC9"/>
    <w:rsid w:val="009B11B9"/>
    <w:rsid w:val="009B11F6"/>
    <w:rsid w:val="009B16C9"/>
    <w:rsid w:val="009B2F2E"/>
    <w:rsid w:val="009B34D7"/>
    <w:rsid w:val="009B7321"/>
    <w:rsid w:val="009C058C"/>
    <w:rsid w:val="009C1FBD"/>
    <w:rsid w:val="009C4778"/>
    <w:rsid w:val="009C6726"/>
    <w:rsid w:val="009C7044"/>
    <w:rsid w:val="009C72DC"/>
    <w:rsid w:val="009C73A0"/>
    <w:rsid w:val="009D05C5"/>
    <w:rsid w:val="009D24C8"/>
    <w:rsid w:val="009D2C1F"/>
    <w:rsid w:val="009D5911"/>
    <w:rsid w:val="009D5FFD"/>
    <w:rsid w:val="009D749E"/>
    <w:rsid w:val="009E0A2D"/>
    <w:rsid w:val="009E1739"/>
    <w:rsid w:val="009E3A13"/>
    <w:rsid w:val="009E4005"/>
    <w:rsid w:val="009E6A57"/>
    <w:rsid w:val="009E7A73"/>
    <w:rsid w:val="009E7B4A"/>
    <w:rsid w:val="009F0312"/>
    <w:rsid w:val="009F06C2"/>
    <w:rsid w:val="009F16EA"/>
    <w:rsid w:val="009F2F4A"/>
    <w:rsid w:val="009F53D3"/>
    <w:rsid w:val="00A016F9"/>
    <w:rsid w:val="00A01905"/>
    <w:rsid w:val="00A01F26"/>
    <w:rsid w:val="00A025F1"/>
    <w:rsid w:val="00A05722"/>
    <w:rsid w:val="00A060D6"/>
    <w:rsid w:val="00A06EC0"/>
    <w:rsid w:val="00A07D49"/>
    <w:rsid w:val="00A1132C"/>
    <w:rsid w:val="00A2035B"/>
    <w:rsid w:val="00A23B4E"/>
    <w:rsid w:val="00A25925"/>
    <w:rsid w:val="00A25F9A"/>
    <w:rsid w:val="00A26302"/>
    <w:rsid w:val="00A26369"/>
    <w:rsid w:val="00A264AC"/>
    <w:rsid w:val="00A30801"/>
    <w:rsid w:val="00A30F69"/>
    <w:rsid w:val="00A318F8"/>
    <w:rsid w:val="00A33FCB"/>
    <w:rsid w:val="00A340FD"/>
    <w:rsid w:val="00A34F2A"/>
    <w:rsid w:val="00A35510"/>
    <w:rsid w:val="00A365DD"/>
    <w:rsid w:val="00A37487"/>
    <w:rsid w:val="00A378F1"/>
    <w:rsid w:val="00A37B2F"/>
    <w:rsid w:val="00A42FDA"/>
    <w:rsid w:val="00A43969"/>
    <w:rsid w:val="00A44986"/>
    <w:rsid w:val="00A45AF5"/>
    <w:rsid w:val="00A57AC4"/>
    <w:rsid w:val="00A60503"/>
    <w:rsid w:val="00A6363E"/>
    <w:rsid w:val="00A64817"/>
    <w:rsid w:val="00A64F75"/>
    <w:rsid w:val="00A655E7"/>
    <w:rsid w:val="00A65936"/>
    <w:rsid w:val="00A65D77"/>
    <w:rsid w:val="00A66E29"/>
    <w:rsid w:val="00A67E2F"/>
    <w:rsid w:val="00A72ED9"/>
    <w:rsid w:val="00A7306F"/>
    <w:rsid w:val="00A73A30"/>
    <w:rsid w:val="00A7614A"/>
    <w:rsid w:val="00A807B3"/>
    <w:rsid w:val="00A82BA4"/>
    <w:rsid w:val="00A84714"/>
    <w:rsid w:val="00A90F58"/>
    <w:rsid w:val="00A94E4F"/>
    <w:rsid w:val="00A9521F"/>
    <w:rsid w:val="00AA2E47"/>
    <w:rsid w:val="00AA5508"/>
    <w:rsid w:val="00AA5BD6"/>
    <w:rsid w:val="00AB0040"/>
    <w:rsid w:val="00AB027D"/>
    <w:rsid w:val="00AB0D03"/>
    <w:rsid w:val="00AB2EE9"/>
    <w:rsid w:val="00AB4349"/>
    <w:rsid w:val="00AB4DE9"/>
    <w:rsid w:val="00AB650D"/>
    <w:rsid w:val="00AB6E8C"/>
    <w:rsid w:val="00AB708C"/>
    <w:rsid w:val="00AB7D32"/>
    <w:rsid w:val="00AC074F"/>
    <w:rsid w:val="00AC0E62"/>
    <w:rsid w:val="00AC1F71"/>
    <w:rsid w:val="00AC2D9D"/>
    <w:rsid w:val="00AC32A6"/>
    <w:rsid w:val="00AC3E7C"/>
    <w:rsid w:val="00AC53BE"/>
    <w:rsid w:val="00AC5D55"/>
    <w:rsid w:val="00AC5F91"/>
    <w:rsid w:val="00AC6FD4"/>
    <w:rsid w:val="00AD0829"/>
    <w:rsid w:val="00AD0D80"/>
    <w:rsid w:val="00AD25EC"/>
    <w:rsid w:val="00AD58EE"/>
    <w:rsid w:val="00AE08ED"/>
    <w:rsid w:val="00AE1E9A"/>
    <w:rsid w:val="00AE35FC"/>
    <w:rsid w:val="00AE3C45"/>
    <w:rsid w:val="00AE562E"/>
    <w:rsid w:val="00AE5E54"/>
    <w:rsid w:val="00AE772B"/>
    <w:rsid w:val="00AF1514"/>
    <w:rsid w:val="00AF247E"/>
    <w:rsid w:val="00AF6218"/>
    <w:rsid w:val="00AF6BBC"/>
    <w:rsid w:val="00B01DCE"/>
    <w:rsid w:val="00B05502"/>
    <w:rsid w:val="00B05CE4"/>
    <w:rsid w:val="00B0641C"/>
    <w:rsid w:val="00B07828"/>
    <w:rsid w:val="00B1377D"/>
    <w:rsid w:val="00B13C50"/>
    <w:rsid w:val="00B13D20"/>
    <w:rsid w:val="00B13D22"/>
    <w:rsid w:val="00B14AA7"/>
    <w:rsid w:val="00B14E1A"/>
    <w:rsid w:val="00B16376"/>
    <w:rsid w:val="00B17488"/>
    <w:rsid w:val="00B219C2"/>
    <w:rsid w:val="00B23717"/>
    <w:rsid w:val="00B23970"/>
    <w:rsid w:val="00B242AD"/>
    <w:rsid w:val="00B24B2E"/>
    <w:rsid w:val="00B254AE"/>
    <w:rsid w:val="00B262CD"/>
    <w:rsid w:val="00B309B0"/>
    <w:rsid w:val="00B325FD"/>
    <w:rsid w:val="00B32C6E"/>
    <w:rsid w:val="00B33022"/>
    <w:rsid w:val="00B34374"/>
    <w:rsid w:val="00B35788"/>
    <w:rsid w:val="00B35BBA"/>
    <w:rsid w:val="00B36045"/>
    <w:rsid w:val="00B379EB"/>
    <w:rsid w:val="00B4107B"/>
    <w:rsid w:val="00B42799"/>
    <w:rsid w:val="00B4395E"/>
    <w:rsid w:val="00B446F6"/>
    <w:rsid w:val="00B465B5"/>
    <w:rsid w:val="00B505E7"/>
    <w:rsid w:val="00B50E75"/>
    <w:rsid w:val="00B52CBA"/>
    <w:rsid w:val="00B53C4D"/>
    <w:rsid w:val="00B565AB"/>
    <w:rsid w:val="00B56E1F"/>
    <w:rsid w:val="00B572B8"/>
    <w:rsid w:val="00B60810"/>
    <w:rsid w:val="00B6289E"/>
    <w:rsid w:val="00B64E40"/>
    <w:rsid w:val="00B65BD6"/>
    <w:rsid w:val="00B66B64"/>
    <w:rsid w:val="00B6736C"/>
    <w:rsid w:val="00B67DF7"/>
    <w:rsid w:val="00B71409"/>
    <w:rsid w:val="00B73DB4"/>
    <w:rsid w:val="00B76D9C"/>
    <w:rsid w:val="00B83365"/>
    <w:rsid w:val="00B8493C"/>
    <w:rsid w:val="00B84A78"/>
    <w:rsid w:val="00B85742"/>
    <w:rsid w:val="00B8643E"/>
    <w:rsid w:val="00B87182"/>
    <w:rsid w:val="00B91000"/>
    <w:rsid w:val="00B92153"/>
    <w:rsid w:val="00B9238D"/>
    <w:rsid w:val="00B93DCE"/>
    <w:rsid w:val="00B94090"/>
    <w:rsid w:val="00B9550E"/>
    <w:rsid w:val="00B9660E"/>
    <w:rsid w:val="00B96627"/>
    <w:rsid w:val="00B96980"/>
    <w:rsid w:val="00BA0C01"/>
    <w:rsid w:val="00BA73F0"/>
    <w:rsid w:val="00BB3668"/>
    <w:rsid w:val="00BB472F"/>
    <w:rsid w:val="00BB58E4"/>
    <w:rsid w:val="00BB702C"/>
    <w:rsid w:val="00BC1E4A"/>
    <w:rsid w:val="00BC1F6E"/>
    <w:rsid w:val="00BC276B"/>
    <w:rsid w:val="00BC3BF9"/>
    <w:rsid w:val="00BC3DFE"/>
    <w:rsid w:val="00BC4DF2"/>
    <w:rsid w:val="00BC4E4B"/>
    <w:rsid w:val="00BC550B"/>
    <w:rsid w:val="00BC612B"/>
    <w:rsid w:val="00BD467B"/>
    <w:rsid w:val="00BD4EF5"/>
    <w:rsid w:val="00BD7050"/>
    <w:rsid w:val="00BE08FB"/>
    <w:rsid w:val="00BE0905"/>
    <w:rsid w:val="00BE1A16"/>
    <w:rsid w:val="00BE1C75"/>
    <w:rsid w:val="00BE6900"/>
    <w:rsid w:val="00BF16E2"/>
    <w:rsid w:val="00BF4D2B"/>
    <w:rsid w:val="00C01254"/>
    <w:rsid w:val="00C01539"/>
    <w:rsid w:val="00C0224B"/>
    <w:rsid w:val="00C04BD4"/>
    <w:rsid w:val="00C05B47"/>
    <w:rsid w:val="00C062AF"/>
    <w:rsid w:val="00C10185"/>
    <w:rsid w:val="00C10E3D"/>
    <w:rsid w:val="00C1324C"/>
    <w:rsid w:val="00C14AA8"/>
    <w:rsid w:val="00C15501"/>
    <w:rsid w:val="00C17A1E"/>
    <w:rsid w:val="00C25969"/>
    <w:rsid w:val="00C26C62"/>
    <w:rsid w:val="00C30B78"/>
    <w:rsid w:val="00C31122"/>
    <w:rsid w:val="00C33546"/>
    <w:rsid w:val="00C33773"/>
    <w:rsid w:val="00C34EED"/>
    <w:rsid w:val="00C3532C"/>
    <w:rsid w:val="00C35A92"/>
    <w:rsid w:val="00C36344"/>
    <w:rsid w:val="00C3774F"/>
    <w:rsid w:val="00C402F3"/>
    <w:rsid w:val="00C40BC9"/>
    <w:rsid w:val="00C43440"/>
    <w:rsid w:val="00C43C22"/>
    <w:rsid w:val="00C4625F"/>
    <w:rsid w:val="00C47D42"/>
    <w:rsid w:val="00C50485"/>
    <w:rsid w:val="00C52498"/>
    <w:rsid w:val="00C53F85"/>
    <w:rsid w:val="00C54363"/>
    <w:rsid w:val="00C54885"/>
    <w:rsid w:val="00C6103A"/>
    <w:rsid w:val="00C6288C"/>
    <w:rsid w:val="00C62C9B"/>
    <w:rsid w:val="00C6627D"/>
    <w:rsid w:val="00C664E5"/>
    <w:rsid w:val="00C66D86"/>
    <w:rsid w:val="00C6707E"/>
    <w:rsid w:val="00C7199C"/>
    <w:rsid w:val="00C74491"/>
    <w:rsid w:val="00C7494E"/>
    <w:rsid w:val="00C752CF"/>
    <w:rsid w:val="00C8103F"/>
    <w:rsid w:val="00C81165"/>
    <w:rsid w:val="00C8264C"/>
    <w:rsid w:val="00C82844"/>
    <w:rsid w:val="00C832A5"/>
    <w:rsid w:val="00C867C5"/>
    <w:rsid w:val="00C87A07"/>
    <w:rsid w:val="00C915FD"/>
    <w:rsid w:val="00C91844"/>
    <w:rsid w:val="00C91BCF"/>
    <w:rsid w:val="00C93AE4"/>
    <w:rsid w:val="00CA0FAC"/>
    <w:rsid w:val="00CA11C0"/>
    <w:rsid w:val="00CA13CE"/>
    <w:rsid w:val="00CA2CFB"/>
    <w:rsid w:val="00CA6999"/>
    <w:rsid w:val="00CA6CF6"/>
    <w:rsid w:val="00CA6FBD"/>
    <w:rsid w:val="00CB3B68"/>
    <w:rsid w:val="00CB475B"/>
    <w:rsid w:val="00CB50D7"/>
    <w:rsid w:val="00CB5C83"/>
    <w:rsid w:val="00CB5E95"/>
    <w:rsid w:val="00CB663A"/>
    <w:rsid w:val="00CC1C5C"/>
    <w:rsid w:val="00CC3FC6"/>
    <w:rsid w:val="00CC4051"/>
    <w:rsid w:val="00CC4D71"/>
    <w:rsid w:val="00CC6FA6"/>
    <w:rsid w:val="00CD43A2"/>
    <w:rsid w:val="00CD5771"/>
    <w:rsid w:val="00CD5C48"/>
    <w:rsid w:val="00CD5EC2"/>
    <w:rsid w:val="00CD7CDB"/>
    <w:rsid w:val="00CE01DD"/>
    <w:rsid w:val="00CE0BF3"/>
    <w:rsid w:val="00CE2D4C"/>
    <w:rsid w:val="00CE2E51"/>
    <w:rsid w:val="00CE58E9"/>
    <w:rsid w:val="00CF28CF"/>
    <w:rsid w:val="00CF3897"/>
    <w:rsid w:val="00CF4355"/>
    <w:rsid w:val="00CF46D8"/>
    <w:rsid w:val="00CF47D6"/>
    <w:rsid w:val="00CF4B92"/>
    <w:rsid w:val="00CF6636"/>
    <w:rsid w:val="00CF6783"/>
    <w:rsid w:val="00D0220A"/>
    <w:rsid w:val="00D02A26"/>
    <w:rsid w:val="00D03959"/>
    <w:rsid w:val="00D039CB"/>
    <w:rsid w:val="00D045DF"/>
    <w:rsid w:val="00D0534F"/>
    <w:rsid w:val="00D06EE5"/>
    <w:rsid w:val="00D07F44"/>
    <w:rsid w:val="00D112DD"/>
    <w:rsid w:val="00D11C16"/>
    <w:rsid w:val="00D13211"/>
    <w:rsid w:val="00D13BCF"/>
    <w:rsid w:val="00D145FE"/>
    <w:rsid w:val="00D162D5"/>
    <w:rsid w:val="00D2204F"/>
    <w:rsid w:val="00D2213D"/>
    <w:rsid w:val="00D27F5D"/>
    <w:rsid w:val="00D27F66"/>
    <w:rsid w:val="00D3119F"/>
    <w:rsid w:val="00D34BC7"/>
    <w:rsid w:val="00D35ED3"/>
    <w:rsid w:val="00D361C0"/>
    <w:rsid w:val="00D36705"/>
    <w:rsid w:val="00D3712E"/>
    <w:rsid w:val="00D37703"/>
    <w:rsid w:val="00D37E95"/>
    <w:rsid w:val="00D41D68"/>
    <w:rsid w:val="00D44902"/>
    <w:rsid w:val="00D45106"/>
    <w:rsid w:val="00D462A8"/>
    <w:rsid w:val="00D5101C"/>
    <w:rsid w:val="00D55396"/>
    <w:rsid w:val="00D56372"/>
    <w:rsid w:val="00D602DC"/>
    <w:rsid w:val="00D60719"/>
    <w:rsid w:val="00D62610"/>
    <w:rsid w:val="00D629DF"/>
    <w:rsid w:val="00D62AB2"/>
    <w:rsid w:val="00D6402C"/>
    <w:rsid w:val="00D64237"/>
    <w:rsid w:val="00D64A2B"/>
    <w:rsid w:val="00D65475"/>
    <w:rsid w:val="00D66BB9"/>
    <w:rsid w:val="00D66DA9"/>
    <w:rsid w:val="00D66EE3"/>
    <w:rsid w:val="00D7063F"/>
    <w:rsid w:val="00D7066E"/>
    <w:rsid w:val="00D7087E"/>
    <w:rsid w:val="00D750A3"/>
    <w:rsid w:val="00D75B49"/>
    <w:rsid w:val="00D7740C"/>
    <w:rsid w:val="00D77E7E"/>
    <w:rsid w:val="00D80238"/>
    <w:rsid w:val="00D8139B"/>
    <w:rsid w:val="00D81FDB"/>
    <w:rsid w:val="00D83E59"/>
    <w:rsid w:val="00D840A7"/>
    <w:rsid w:val="00D846BA"/>
    <w:rsid w:val="00D85AE2"/>
    <w:rsid w:val="00D87A19"/>
    <w:rsid w:val="00D91899"/>
    <w:rsid w:val="00D94ACB"/>
    <w:rsid w:val="00DA13C0"/>
    <w:rsid w:val="00DA1D30"/>
    <w:rsid w:val="00DA28F2"/>
    <w:rsid w:val="00DA30DA"/>
    <w:rsid w:val="00DA44E2"/>
    <w:rsid w:val="00DA6C32"/>
    <w:rsid w:val="00DA7891"/>
    <w:rsid w:val="00DB17E8"/>
    <w:rsid w:val="00DB26C4"/>
    <w:rsid w:val="00DB2F86"/>
    <w:rsid w:val="00DB5990"/>
    <w:rsid w:val="00DB6AB7"/>
    <w:rsid w:val="00DB7D36"/>
    <w:rsid w:val="00DC0F44"/>
    <w:rsid w:val="00DC20BD"/>
    <w:rsid w:val="00DC2B97"/>
    <w:rsid w:val="00DC498A"/>
    <w:rsid w:val="00DC58F2"/>
    <w:rsid w:val="00DC7976"/>
    <w:rsid w:val="00DD6A3C"/>
    <w:rsid w:val="00DD6FC9"/>
    <w:rsid w:val="00DE0349"/>
    <w:rsid w:val="00DE3452"/>
    <w:rsid w:val="00DE41B0"/>
    <w:rsid w:val="00DF09BE"/>
    <w:rsid w:val="00DF2BD0"/>
    <w:rsid w:val="00DF36DF"/>
    <w:rsid w:val="00DF591A"/>
    <w:rsid w:val="00DF7228"/>
    <w:rsid w:val="00DF770B"/>
    <w:rsid w:val="00DF77F7"/>
    <w:rsid w:val="00E0205F"/>
    <w:rsid w:val="00E021E9"/>
    <w:rsid w:val="00E0243A"/>
    <w:rsid w:val="00E02D89"/>
    <w:rsid w:val="00E0346C"/>
    <w:rsid w:val="00E03600"/>
    <w:rsid w:val="00E038D8"/>
    <w:rsid w:val="00E04041"/>
    <w:rsid w:val="00E071FA"/>
    <w:rsid w:val="00E11A9E"/>
    <w:rsid w:val="00E11F3C"/>
    <w:rsid w:val="00E12F49"/>
    <w:rsid w:val="00E13663"/>
    <w:rsid w:val="00E151B9"/>
    <w:rsid w:val="00E16099"/>
    <w:rsid w:val="00E16145"/>
    <w:rsid w:val="00E16BD3"/>
    <w:rsid w:val="00E176E5"/>
    <w:rsid w:val="00E1786E"/>
    <w:rsid w:val="00E17C2F"/>
    <w:rsid w:val="00E21548"/>
    <w:rsid w:val="00E21AAE"/>
    <w:rsid w:val="00E2355E"/>
    <w:rsid w:val="00E23FFD"/>
    <w:rsid w:val="00E257F4"/>
    <w:rsid w:val="00E25F4D"/>
    <w:rsid w:val="00E26792"/>
    <w:rsid w:val="00E26F14"/>
    <w:rsid w:val="00E3059E"/>
    <w:rsid w:val="00E30FD4"/>
    <w:rsid w:val="00E32544"/>
    <w:rsid w:val="00E3393C"/>
    <w:rsid w:val="00E34559"/>
    <w:rsid w:val="00E34904"/>
    <w:rsid w:val="00E35BDF"/>
    <w:rsid w:val="00E365AD"/>
    <w:rsid w:val="00E4082E"/>
    <w:rsid w:val="00E40E31"/>
    <w:rsid w:val="00E41413"/>
    <w:rsid w:val="00E42FB3"/>
    <w:rsid w:val="00E44725"/>
    <w:rsid w:val="00E44FAD"/>
    <w:rsid w:val="00E453EF"/>
    <w:rsid w:val="00E47742"/>
    <w:rsid w:val="00E50543"/>
    <w:rsid w:val="00E515B3"/>
    <w:rsid w:val="00E51EE6"/>
    <w:rsid w:val="00E52157"/>
    <w:rsid w:val="00E54859"/>
    <w:rsid w:val="00E548F9"/>
    <w:rsid w:val="00E56363"/>
    <w:rsid w:val="00E57AF6"/>
    <w:rsid w:val="00E612C7"/>
    <w:rsid w:val="00E617F2"/>
    <w:rsid w:val="00E61DEA"/>
    <w:rsid w:val="00E621C0"/>
    <w:rsid w:val="00E639F9"/>
    <w:rsid w:val="00E645B7"/>
    <w:rsid w:val="00E6474F"/>
    <w:rsid w:val="00E65B07"/>
    <w:rsid w:val="00E66496"/>
    <w:rsid w:val="00E66CD2"/>
    <w:rsid w:val="00E67099"/>
    <w:rsid w:val="00E70FD1"/>
    <w:rsid w:val="00E73C44"/>
    <w:rsid w:val="00E7693F"/>
    <w:rsid w:val="00E82748"/>
    <w:rsid w:val="00E85F56"/>
    <w:rsid w:val="00E85FDA"/>
    <w:rsid w:val="00E86B9C"/>
    <w:rsid w:val="00E90010"/>
    <w:rsid w:val="00E9304A"/>
    <w:rsid w:val="00E94989"/>
    <w:rsid w:val="00E971F2"/>
    <w:rsid w:val="00E97FF8"/>
    <w:rsid w:val="00EA1930"/>
    <w:rsid w:val="00EA2607"/>
    <w:rsid w:val="00EA3B2E"/>
    <w:rsid w:val="00EA530C"/>
    <w:rsid w:val="00EA5415"/>
    <w:rsid w:val="00EB0185"/>
    <w:rsid w:val="00EB04ED"/>
    <w:rsid w:val="00EB06E0"/>
    <w:rsid w:val="00EB0DA1"/>
    <w:rsid w:val="00EB1D22"/>
    <w:rsid w:val="00EB27D0"/>
    <w:rsid w:val="00EB289A"/>
    <w:rsid w:val="00EB2BF8"/>
    <w:rsid w:val="00EB3421"/>
    <w:rsid w:val="00EB3D60"/>
    <w:rsid w:val="00EB412E"/>
    <w:rsid w:val="00EB497F"/>
    <w:rsid w:val="00EC0484"/>
    <w:rsid w:val="00EC1429"/>
    <w:rsid w:val="00ED0770"/>
    <w:rsid w:val="00ED23F4"/>
    <w:rsid w:val="00ED4487"/>
    <w:rsid w:val="00ED64F3"/>
    <w:rsid w:val="00ED7B60"/>
    <w:rsid w:val="00EE04D1"/>
    <w:rsid w:val="00EE0632"/>
    <w:rsid w:val="00EE1A25"/>
    <w:rsid w:val="00EE2056"/>
    <w:rsid w:val="00EE25D3"/>
    <w:rsid w:val="00EE3FA1"/>
    <w:rsid w:val="00EE51F4"/>
    <w:rsid w:val="00EE5348"/>
    <w:rsid w:val="00EE7341"/>
    <w:rsid w:val="00EF25A8"/>
    <w:rsid w:val="00EF5340"/>
    <w:rsid w:val="00EF63C5"/>
    <w:rsid w:val="00EF7C3F"/>
    <w:rsid w:val="00F00106"/>
    <w:rsid w:val="00F02CF0"/>
    <w:rsid w:val="00F03FC7"/>
    <w:rsid w:val="00F04507"/>
    <w:rsid w:val="00F05C13"/>
    <w:rsid w:val="00F062BA"/>
    <w:rsid w:val="00F10094"/>
    <w:rsid w:val="00F13ED5"/>
    <w:rsid w:val="00F143DC"/>
    <w:rsid w:val="00F16D57"/>
    <w:rsid w:val="00F20006"/>
    <w:rsid w:val="00F205A8"/>
    <w:rsid w:val="00F25795"/>
    <w:rsid w:val="00F2598B"/>
    <w:rsid w:val="00F26904"/>
    <w:rsid w:val="00F27AD0"/>
    <w:rsid w:val="00F311DC"/>
    <w:rsid w:val="00F34B7D"/>
    <w:rsid w:val="00F35233"/>
    <w:rsid w:val="00F35404"/>
    <w:rsid w:val="00F3602F"/>
    <w:rsid w:val="00F36137"/>
    <w:rsid w:val="00F376CC"/>
    <w:rsid w:val="00F40E54"/>
    <w:rsid w:val="00F41E72"/>
    <w:rsid w:val="00F42129"/>
    <w:rsid w:val="00F4329C"/>
    <w:rsid w:val="00F479BF"/>
    <w:rsid w:val="00F47C66"/>
    <w:rsid w:val="00F522AD"/>
    <w:rsid w:val="00F55352"/>
    <w:rsid w:val="00F554E5"/>
    <w:rsid w:val="00F55620"/>
    <w:rsid w:val="00F5674B"/>
    <w:rsid w:val="00F578C2"/>
    <w:rsid w:val="00F62854"/>
    <w:rsid w:val="00F63010"/>
    <w:rsid w:val="00F6305B"/>
    <w:rsid w:val="00F653FC"/>
    <w:rsid w:val="00F658F7"/>
    <w:rsid w:val="00F663B0"/>
    <w:rsid w:val="00F6649D"/>
    <w:rsid w:val="00F67DEE"/>
    <w:rsid w:val="00F74701"/>
    <w:rsid w:val="00F75930"/>
    <w:rsid w:val="00F767F8"/>
    <w:rsid w:val="00F76E37"/>
    <w:rsid w:val="00F775CC"/>
    <w:rsid w:val="00F7796F"/>
    <w:rsid w:val="00F779F9"/>
    <w:rsid w:val="00F80198"/>
    <w:rsid w:val="00F8111A"/>
    <w:rsid w:val="00F82C6A"/>
    <w:rsid w:val="00F83CB1"/>
    <w:rsid w:val="00F853B4"/>
    <w:rsid w:val="00F902D7"/>
    <w:rsid w:val="00F90FBA"/>
    <w:rsid w:val="00F913E7"/>
    <w:rsid w:val="00F91701"/>
    <w:rsid w:val="00F945E4"/>
    <w:rsid w:val="00F94E83"/>
    <w:rsid w:val="00F967A7"/>
    <w:rsid w:val="00F97568"/>
    <w:rsid w:val="00FA2D15"/>
    <w:rsid w:val="00FA3915"/>
    <w:rsid w:val="00FA717E"/>
    <w:rsid w:val="00FB0677"/>
    <w:rsid w:val="00FB22C7"/>
    <w:rsid w:val="00FB2350"/>
    <w:rsid w:val="00FB246E"/>
    <w:rsid w:val="00FB3026"/>
    <w:rsid w:val="00FB383D"/>
    <w:rsid w:val="00FB4E41"/>
    <w:rsid w:val="00FB7F32"/>
    <w:rsid w:val="00FC411E"/>
    <w:rsid w:val="00FC4299"/>
    <w:rsid w:val="00FC600D"/>
    <w:rsid w:val="00FC7467"/>
    <w:rsid w:val="00FD0AB8"/>
    <w:rsid w:val="00FD144E"/>
    <w:rsid w:val="00FD1451"/>
    <w:rsid w:val="00FD2A90"/>
    <w:rsid w:val="00FD5608"/>
    <w:rsid w:val="00FD5B06"/>
    <w:rsid w:val="00FD78B5"/>
    <w:rsid w:val="00FE0B7E"/>
    <w:rsid w:val="00FE10F7"/>
    <w:rsid w:val="00FE2A3A"/>
    <w:rsid w:val="00FE3C94"/>
    <w:rsid w:val="00FE51CE"/>
    <w:rsid w:val="00FE5886"/>
    <w:rsid w:val="00FE5A3F"/>
    <w:rsid w:val="00FE6A9C"/>
    <w:rsid w:val="00FE74B3"/>
    <w:rsid w:val="00FF3AA0"/>
    <w:rsid w:val="00FF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891360"/>
  <w15:chartTrackingRefBased/>
  <w15:docId w15:val="{40530C0B-F8B9-4070-9AD3-031DC635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ans Pro Light" w:eastAsiaTheme="minorHAnsi" w:hAnsi="Source Sans Pro Light" w:cstheme="minorBidi"/>
        <w:lang w:val="da-DK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5" w:qFormat="1"/>
    <w:lsdException w:name="heading 1" w:uiPriority="4" w:qFormat="1"/>
    <w:lsdException w:name="heading 2" w:semiHidden="1" w:uiPriority="4" w:qFormat="1"/>
    <w:lsdException w:name="heading 3" w:semiHidden="1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/>
    <w:lsdException w:name="heading 8" w:semiHidden="1" w:uiPriority="1"/>
    <w:lsdException w:name="heading 9" w:semiHidden="1" w:uiPriority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8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 w:uiPriority="8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2" w:qFormat="1"/>
    <w:lsdException w:name="List Number" w:semiHidden="1" w:uiPriority="2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"/>
    <w:lsdException w:name="Closing" w:semiHidden="1"/>
    <w:lsdException w:name="Signature" w:semiHidden="1"/>
    <w:lsdException w:name="Default Paragraph Font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qFormat="1"/>
    <w:lsdException w:name="FollowedHyperlink" w:semiHidden="1"/>
    <w:lsdException w:name="Strong" w:qFormat="1"/>
    <w:lsdException w:name="Emphasis" w:uiPriority="4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/>
    <w:lsdException w:name="TOC Heading" w:semiHidden="1" w:uiPriority="39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Standard">
    <w:name w:val="Normal"/>
    <w:uiPriority w:val="5"/>
    <w:qFormat/>
    <w:rsid w:val="0086027E"/>
    <w:pPr>
      <w:spacing w:line="240" w:lineRule="auto"/>
      <w:jc w:val="both"/>
    </w:pPr>
    <w:rPr>
      <w:rFonts w:ascii="Arial" w:eastAsiaTheme="minorEastAsia" w:hAnsi="Arial" w:cs="Arial"/>
      <w:lang w:val="de-DE" w:eastAsia="da-DK"/>
    </w:rPr>
  </w:style>
  <w:style w:type="paragraph" w:styleId="berschrift1">
    <w:name w:val="heading 1"/>
    <w:basedOn w:val="Standard"/>
    <w:next w:val="Standard"/>
    <w:link w:val="berschrift1Zchn"/>
    <w:uiPriority w:val="4"/>
    <w:qFormat/>
    <w:rsid w:val="00DC58F2"/>
    <w:pPr>
      <w:keepNext/>
      <w:keepLines/>
      <w:suppressAutoHyphens/>
      <w:spacing w:line="432" w:lineRule="atLeast"/>
      <w:outlineLvl w:val="0"/>
    </w:pPr>
    <w:rPr>
      <w:rFonts w:asciiTheme="majorHAnsi" w:eastAsiaTheme="majorEastAsia" w:hAnsiTheme="majorHAnsi"/>
      <w:b/>
      <w:color w:val="076BB2" w:themeColor="background2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750B68"/>
    <w:pPr>
      <w:keepNext/>
      <w:keepLines/>
      <w:suppressAutoHyphens/>
      <w:spacing w:line="288" w:lineRule="atLeast"/>
      <w:outlineLvl w:val="1"/>
    </w:pPr>
    <w:rPr>
      <w:rFonts w:ascii="Source Sans Pro SemiBold" w:eastAsiaTheme="majorEastAsia" w:hAnsi="Source Sans Pro SemiBold"/>
      <w:color w:val="076BB2" w:themeColor="background2"/>
      <w:spacing w:val="-6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qFormat/>
    <w:rsid w:val="00EB3421"/>
    <w:pPr>
      <w:keepNext/>
      <w:keepLines/>
      <w:suppressAutoHyphens/>
      <w:spacing w:before="120" w:after="120"/>
      <w:outlineLvl w:val="2"/>
    </w:pPr>
    <w:rPr>
      <w:rFonts w:ascii="Source Sans Pro SemiBold" w:eastAsiaTheme="majorEastAsia" w:hAnsi="Source Sans Pro SemiBold"/>
      <w:color w:val="076BB2" w:themeColor="background2"/>
      <w:szCs w:val="24"/>
    </w:rPr>
  </w:style>
  <w:style w:type="paragraph" w:styleId="berschrift4">
    <w:name w:val="heading 4"/>
    <w:basedOn w:val="Standard"/>
    <w:next w:val="Standard"/>
    <w:link w:val="berschrift4Zchn"/>
    <w:uiPriority w:val="2"/>
    <w:semiHidden/>
    <w:rsid w:val="009F2F4A"/>
    <w:pPr>
      <w:keepNext/>
      <w:keepLines/>
      <w:suppressAutoHyphens/>
      <w:outlineLvl w:val="3"/>
    </w:pPr>
    <w:rPr>
      <w:rFonts w:ascii="Source Sans Pro SemiBold" w:eastAsiaTheme="majorEastAsia" w:hAnsi="Source Sans Pro SemiBold"/>
      <w:iCs/>
    </w:rPr>
  </w:style>
  <w:style w:type="paragraph" w:styleId="berschrift5">
    <w:name w:val="heading 5"/>
    <w:basedOn w:val="Standard"/>
    <w:next w:val="Standard"/>
    <w:link w:val="berschrift5Zchn"/>
    <w:uiPriority w:val="2"/>
    <w:semiHidden/>
    <w:rsid w:val="009F2F4A"/>
    <w:pPr>
      <w:keepNext/>
      <w:keepLines/>
      <w:suppressAutoHyphens/>
      <w:outlineLvl w:val="4"/>
    </w:pPr>
    <w:rPr>
      <w:rFonts w:ascii="Source Sans Pro" w:eastAsiaTheme="majorEastAsia" w:hAnsi="Source Sans Pro"/>
    </w:rPr>
  </w:style>
  <w:style w:type="paragraph" w:styleId="berschrift6">
    <w:name w:val="heading 6"/>
    <w:basedOn w:val="Standard"/>
    <w:next w:val="Standard"/>
    <w:link w:val="berschrift6Zchn"/>
    <w:uiPriority w:val="2"/>
    <w:semiHidden/>
    <w:rsid w:val="009F2F4A"/>
    <w:pPr>
      <w:keepNext/>
      <w:keepLines/>
      <w:suppressAutoHyphens/>
      <w:outlineLvl w:val="5"/>
    </w:pPr>
    <w:rPr>
      <w:rFonts w:ascii="Source Sans Pro" w:eastAsiaTheme="majorEastAsia" w:hAnsi="Source Sans Pro"/>
    </w:rPr>
  </w:style>
  <w:style w:type="paragraph" w:styleId="berschrift7">
    <w:name w:val="heading 7"/>
    <w:basedOn w:val="Standard"/>
    <w:next w:val="Standard"/>
    <w:link w:val="berschrift7Zchn"/>
    <w:uiPriority w:val="2"/>
    <w:semiHidden/>
    <w:rsid w:val="009F2F4A"/>
    <w:pPr>
      <w:keepNext/>
      <w:keepLines/>
      <w:suppressAutoHyphens/>
      <w:outlineLvl w:val="6"/>
    </w:pPr>
    <w:rPr>
      <w:rFonts w:ascii="Source Sans Pro" w:eastAsiaTheme="majorEastAsia" w:hAnsi="Source Sans Pro"/>
      <w:iCs/>
    </w:rPr>
  </w:style>
  <w:style w:type="paragraph" w:styleId="berschrift8">
    <w:name w:val="heading 8"/>
    <w:basedOn w:val="Standard"/>
    <w:next w:val="Standard"/>
    <w:link w:val="berschrift8Zchn"/>
    <w:uiPriority w:val="2"/>
    <w:semiHidden/>
    <w:rsid w:val="009F2F4A"/>
    <w:pPr>
      <w:keepNext/>
      <w:keepLines/>
      <w:suppressAutoHyphens/>
      <w:outlineLvl w:val="7"/>
    </w:pPr>
    <w:rPr>
      <w:rFonts w:ascii="Source Sans Pro" w:eastAsiaTheme="majorEastAsia" w:hAnsi="Source Sans Pro"/>
      <w:szCs w:val="21"/>
    </w:rPr>
  </w:style>
  <w:style w:type="paragraph" w:styleId="berschrift9">
    <w:name w:val="heading 9"/>
    <w:basedOn w:val="Standard"/>
    <w:next w:val="Standard"/>
    <w:link w:val="berschrift9Zchn"/>
    <w:uiPriority w:val="2"/>
    <w:semiHidden/>
    <w:rsid w:val="009F2F4A"/>
    <w:pPr>
      <w:keepNext/>
      <w:keepLines/>
      <w:suppressAutoHyphens/>
      <w:outlineLvl w:val="8"/>
    </w:pPr>
    <w:rPr>
      <w:rFonts w:ascii="Source Sans Pro" w:eastAsiaTheme="majorEastAsia" w:hAnsi="Source Sans Pro"/>
      <w:iCs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styleId="111111">
    <w:name w:val="Outline List 2"/>
    <w:basedOn w:val="KeineListe"/>
    <w:uiPriority w:val="99"/>
    <w:semiHidden/>
    <w:rsid w:val="00911DE3"/>
    <w:pPr>
      <w:numPr>
        <w:numId w:val="1"/>
      </w:numPr>
    </w:pPr>
  </w:style>
  <w:style w:type="numbering" w:styleId="1ai">
    <w:name w:val="Outline List 1"/>
    <w:basedOn w:val="KeineListe"/>
    <w:uiPriority w:val="99"/>
    <w:semiHidden/>
    <w:rsid w:val="00911DE3"/>
    <w:pPr>
      <w:numPr>
        <w:numId w:val="2"/>
      </w:numPr>
    </w:pPr>
  </w:style>
  <w:style w:type="paragraph" w:styleId="Sprechblasentext">
    <w:name w:val="Balloon Text"/>
    <w:basedOn w:val="Standard"/>
    <w:link w:val="SprechblasentextZchn"/>
    <w:uiPriority w:val="99"/>
    <w:semiHidden/>
    <w:rsid w:val="00911DE3"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1DE3"/>
    <w:rPr>
      <w:rFonts w:cs="Arial"/>
      <w:sz w:val="18"/>
      <w:szCs w:val="18"/>
      <w:lang w:val="en-GB"/>
    </w:rPr>
  </w:style>
  <w:style w:type="paragraph" w:styleId="Literaturverzeichnis">
    <w:name w:val="Bibliography"/>
    <w:basedOn w:val="Standard"/>
    <w:next w:val="Standard"/>
    <w:uiPriority w:val="99"/>
    <w:semiHidden/>
    <w:rsid w:val="00911DE3"/>
  </w:style>
  <w:style w:type="paragraph" w:styleId="Blocktext">
    <w:name w:val="Block Text"/>
    <w:basedOn w:val="Standard"/>
    <w:uiPriority w:val="99"/>
    <w:semiHidden/>
    <w:rsid w:val="00911DE3"/>
    <w:pPr>
      <w:pBdr>
        <w:top w:val="single" w:sz="2" w:space="10" w:color="0A4270" w:themeColor="accent1"/>
        <w:left w:val="single" w:sz="2" w:space="10" w:color="0A4270" w:themeColor="accent1"/>
        <w:bottom w:val="single" w:sz="2" w:space="10" w:color="0A4270" w:themeColor="accent1"/>
        <w:right w:val="single" w:sz="2" w:space="10" w:color="0A4270" w:themeColor="accent1"/>
      </w:pBdr>
      <w:ind w:left="1152" w:right="1152"/>
    </w:pPr>
    <w:rPr>
      <w:i/>
      <w:iCs/>
      <w:color w:val="0A4270" w:themeColor="accent1"/>
    </w:rPr>
  </w:style>
  <w:style w:type="paragraph" w:styleId="Textkrper">
    <w:name w:val="Body Text"/>
    <w:basedOn w:val="Standard"/>
    <w:link w:val="TextkrperZchn"/>
    <w:uiPriority w:val="99"/>
    <w:semiHidden/>
    <w:rsid w:val="00911DE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911DE3"/>
    <w:rPr>
      <w:lang w:val="en-GB"/>
    </w:rPr>
  </w:style>
  <w:style w:type="paragraph" w:styleId="Textkrper2">
    <w:name w:val="Body Text 2"/>
    <w:basedOn w:val="Standard"/>
    <w:link w:val="Textkrper2Zchn"/>
    <w:uiPriority w:val="99"/>
    <w:semiHidden/>
    <w:rsid w:val="00911DE3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911DE3"/>
    <w:rPr>
      <w:lang w:val="en-GB"/>
    </w:rPr>
  </w:style>
  <w:style w:type="paragraph" w:styleId="Textkrper3">
    <w:name w:val="Body Text 3"/>
    <w:basedOn w:val="Standard"/>
    <w:link w:val="Textkrper3Zchn"/>
    <w:uiPriority w:val="99"/>
    <w:semiHidden/>
    <w:rsid w:val="00911DE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911DE3"/>
    <w:rPr>
      <w:sz w:val="16"/>
      <w:szCs w:val="16"/>
      <w:lang w:val="en-GB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911DE3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911DE3"/>
    <w:rPr>
      <w:lang w:val="en-GB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911DE3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911DE3"/>
    <w:rPr>
      <w:lang w:val="en-GB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911DE3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911DE3"/>
    <w:rPr>
      <w:lang w:val="en-GB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911DE3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911DE3"/>
    <w:rPr>
      <w:lang w:val="en-GB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911DE3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911DE3"/>
    <w:rPr>
      <w:sz w:val="16"/>
      <w:szCs w:val="16"/>
      <w:lang w:val="en-GB"/>
    </w:rPr>
  </w:style>
  <w:style w:type="character" w:styleId="Buchtitel">
    <w:name w:val="Book Title"/>
    <w:basedOn w:val="Absatz-Standardschriftart"/>
    <w:uiPriority w:val="99"/>
    <w:semiHidden/>
    <w:qFormat/>
    <w:rsid w:val="00911DE3"/>
    <w:rPr>
      <w:b/>
      <w:bCs/>
      <w:i/>
      <w:iCs/>
      <w:spacing w:val="5"/>
      <w:lang w:val="en-GB"/>
    </w:rPr>
  </w:style>
  <w:style w:type="paragraph" w:styleId="Beschriftung">
    <w:name w:val="caption"/>
    <w:basedOn w:val="Standard"/>
    <w:next w:val="Standard"/>
    <w:uiPriority w:val="3"/>
    <w:semiHidden/>
    <w:rsid w:val="00FD2A90"/>
    <w:pPr>
      <w:spacing w:after="200" w:line="200" w:lineRule="atLeast"/>
    </w:pPr>
    <w:rPr>
      <w:i/>
      <w:iCs/>
      <w:sz w:val="16"/>
    </w:rPr>
  </w:style>
  <w:style w:type="paragraph" w:styleId="Gruformel">
    <w:name w:val="Closing"/>
    <w:basedOn w:val="Standard"/>
    <w:link w:val="GruformelZchn"/>
    <w:uiPriority w:val="99"/>
    <w:semiHidden/>
    <w:rsid w:val="00911DE3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911DE3"/>
    <w:rPr>
      <w:lang w:val="en-GB"/>
    </w:rPr>
  </w:style>
  <w:style w:type="table" w:styleId="FarbigesRaster">
    <w:name w:val="Colorful Grid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DBF8" w:themeFill="accent1" w:themeFillTint="33"/>
    </w:tcPr>
    <w:tblStylePr w:type="firstRow">
      <w:rPr>
        <w:b/>
        <w:bCs/>
      </w:rPr>
      <w:tblPr/>
      <w:tcPr>
        <w:shd w:val="clear" w:color="auto" w:fill="70B7F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0B7F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7315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73153" w:themeFill="accent1" w:themeFillShade="BF"/>
      </w:tcPr>
    </w:tblStylePr>
    <w:tblStylePr w:type="band1Vert">
      <w:tblPr/>
      <w:tcPr>
        <w:shd w:val="clear" w:color="auto" w:fill="4DA6EF" w:themeFill="accent1" w:themeFillTint="7F"/>
      </w:tcPr>
    </w:tblStylePr>
    <w:tblStylePr w:type="band1Horz">
      <w:tblPr/>
      <w:tcPr>
        <w:shd w:val="clear" w:color="auto" w:fill="4DA6EF" w:themeFill="accent1" w:themeFillTint="7F"/>
      </w:tcPr>
    </w:tblStylePr>
  </w:style>
  <w:style w:type="table" w:styleId="FarbigesRaster-Akzent2">
    <w:name w:val="Colorful Grid Accent 2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EFF" w:themeFill="accent2" w:themeFillTint="33"/>
    </w:tcPr>
    <w:tblStylePr w:type="firstRow">
      <w:rPr>
        <w:b/>
        <w:bCs/>
      </w:rPr>
      <w:tblPr/>
      <w:tcPr>
        <w:shd w:val="clear" w:color="auto" w:fill="A7DD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7DD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86D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86D9" w:themeFill="accent2" w:themeFillShade="BF"/>
      </w:tcPr>
    </w:tblStylePr>
    <w:tblStylePr w:type="band1Vert">
      <w:tblPr/>
      <w:tcPr>
        <w:shd w:val="clear" w:color="auto" w:fill="91D4FF" w:themeFill="accent2" w:themeFillTint="7F"/>
      </w:tcPr>
    </w:tblStylePr>
    <w:tblStylePr w:type="band1Horz">
      <w:tblPr/>
      <w:tcPr>
        <w:shd w:val="clear" w:color="auto" w:fill="91D4FF" w:themeFill="accent2" w:themeFillTint="7F"/>
      </w:tcPr>
    </w:tblStylePr>
  </w:style>
  <w:style w:type="table" w:styleId="FarbigesRaster-Akzent3">
    <w:name w:val="Colorful Grid Accent 3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4EC" w:themeFill="accent3" w:themeFillTint="33"/>
    </w:tcPr>
    <w:tblStylePr w:type="firstRow">
      <w:rPr>
        <w:b/>
        <w:bCs/>
      </w:rPr>
      <w:tblPr/>
      <w:tcPr>
        <w:shd w:val="clear" w:color="auto" w:fill="B8C9D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9D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E5B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E5B73" w:themeFill="accent3" w:themeFillShade="BF"/>
      </w:tcPr>
    </w:tblStylePr>
    <w:tblStylePr w:type="band1Vert">
      <w:tblPr/>
      <w:tcPr>
        <w:shd w:val="clear" w:color="auto" w:fill="A6BCCF" w:themeFill="accent3" w:themeFillTint="7F"/>
      </w:tcPr>
    </w:tblStylePr>
    <w:tblStylePr w:type="band1Horz">
      <w:tblPr/>
      <w:tcPr>
        <w:shd w:val="clear" w:color="auto" w:fill="A6BCCF" w:themeFill="accent3" w:themeFillTint="7F"/>
      </w:tcPr>
    </w:tblStylePr>
  </w:style>
  <w:style w:type="table" w:styleId="FarbigesRaster-Akzent4">
    <w:name w:val="Colorful Grid Accent 4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FDC" w:themeFill="accent4" w:themeFillTint="33"/>
    </w:tcPr>
    <w:tblStylePr w:type="firstRow">
      <w:rPr>
        <w:b/>
        <w:bCs/>
      </w:rPr>
      <w:tblPr/>
      <w:tcPr>
        <w:shd w:val="clear" w:color="auto" w:fill="FFBFB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FB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C13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C1300" w:themeFill="accent4" w:themeFillShade="BF"/>
      </w:tcPr>
    </w:tblStylePr>
    <w:tblStylePr w:type="band1Vert">
      <w:tblPr/>
      <w:tcPr>
        <w:shd w:val="clear" w:color="auto" w:fill="FFAFA8" w:themeFill="accent4" w:themeFillTint="7F"/>
      </w:tcPr>
    </w:tblStylePr>
    <w:tblStylePr w:type="band1Horz">
      <w:tblPr/>
      <w:tcPr>
        <w:shd w:val="clear" w:color="auto" w:fill="FFAFA8" w:themeFill="accent4" w:themeFillTint="7F"/>
      </w:tcPr>
    </w:tblStylePr>
  </w:style>
  <w:style w:type="table" w:styleId="FarbigesRaster-Akzent5">
    <w:name w:val="Colorful Grid Accent 5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F3F9" w:themeFill="accent5" w:themeFillTint="33"/>
    </w:tcPr>
    <w:tblStylePr w:type="firstRow">
      <w:rPr>
        <w:b/>
        <w:bCs/>
      </w:rPr>
      <w:tblPr/>
      <w:tcPr>
        <w:shd w:val="clear" w:color="auto" w:fill="CBE8F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E8F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4A6D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4A6D5" w:themeFill="accent5" w:themeFillShade="BF"/>
      </w:tcPr>
    </w:tblStylePr>
    <w:tblStylePr w:type="band1Vert">
      <w:tblPr/>
      <w:tcPr>
        <w:shd w:val="clear" w:color="auto" w:fill="BFE3F2" w:themeFill="accent5" w:themeFillTint="7F"/>
      </w:tcPr>
    </w:tblStylePr>
    <w:tblStylePr w:type="band1Horz">
      <w:tblPr/>
      <w:tcPr>
        <w:shd w:val="clear" w:color="auto" w:fill="BFE3F2" w:themeFill="accent5" w:themeFillTint="7F"/>
      </w:tcPr>
    </w:tblStylePr>
  </w:style>
  <w:style w:type="table" w:styleId="FarbigesRaster-Akzent6">
    <w:name w:val="Colorful Grid Accent 6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A" w:themeFill="accent6" w:themeFillTint="33"/>
    </w:tcPr>
    <w:tblStylePr w:type="firstRow">
      <w:rPr>
        <w:b/>
        <w:bCs/>
      </w:rPr>
      <w:tblPr/>
      <w:tcPr>
        <w:shd w:val="clear" w:color="auto" w:fill="CCD2D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2D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6B7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6B75" w:themeFill="accent6" w:themeFillShade="BF"/>
      </w:tcPr>
    </w:tblStylePr>
    <w:tblStylePr w:type="band1Vert">
      <w:tblPr/>
      <w:tcPr>
        <w:shd w:val="clear" w:color="auto" w:fill="C0C7CC" w:themeFill="accent6" w:themeFillTint="7F"/>
      </w:tcPr>
    </w:tblStylePr>
    <w:tblStylePr w:type="band1Horz">
      <w:tblPr/>
      <w:tcPr>
        <w:shd w:val="clear" w:color="auto" w:fill="C0C7CC" w:themeFill="accent6" w:themeFillTint="7F"/>
      </w:tcPr>
    </w:tblStylePr>
  </w:style>
  <w:style w:type="table" w:styleId="FarbigeListe">
    <w:name w:val="Colorful List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FE8" w:themeFill="accent2" w:themeFillShade="CC"/>
      </w:tcPr>
    </w:tblStylePr>
    <w:tblStylePr w:type="lastRow">
      <w:rPr>
        <w:b/>
        <w:bCs/>
        <w:color w:val="008FE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D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FE8" w:themeFill="accent2" w:themeFillShade="CC"/>
      </w:tcPr>
    </w:tblStylePr>
    <w:tblStylePr w:type="lastRow">
      <w:rPr>
        <w:b/>
        <w:bCs/>
        <w:color w:val="008FE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D2F7" w:themeFill="accent1" w:themeFillTint="3F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FarbigeListe-Akzent2">
    <w:name w:val="Colorful List Accent 2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FE8" w:themeFill="accent2" w:themeFillShade="CC"/>
      </w:tcPr>
    </w:tblStylePr>
    <w:tblStylePr w:type="lastRow">
      <w:rPr>
        <w:b/>
        <w:bCs/>
        <w:color w:val="008FE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AFF" w:themeFill="accent2" w:themeFillTint="3F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FarbigeListe-Akzent3">
    <w:name w:val="Colorful List Accent 3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210E" w:themeFill="accent4" w:themeFillShade="CC"/>
      </w:tcPr>
    </w:tblStylePr>
    <w:tblStylePr w:type="lastRow">
      <w:rPr>
        <w:b/>
        <w:bCs/>
        <w:color w:val="FF210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EE7" w:themeFill="accent3" w:themeFillTint="3F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FarbigeListe-Akzent4">
    <w:name w:val="Colorful List Accent 4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F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617B" w:themeFill="accent3" w:themeFillShade="CC"/>
      </w:tcPr>
    </w:tblStylePr>
    <w:tblStylePr w:type="lastRow">
      <w:rPr>
        <w:b/>
        <w:bCs/>
        <w:color w:val="42617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D4" w:themeFill="accent4" w:themeFillTint="3F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FarbigeListe-Akzent5">
    <w:name w:val="Colorful List Accent 5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9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727D" w:themeFill="accent6" w:themeFillShade="CC"/>
      </w:tcPr>
    </w:tblStylePr>
    <w:tblStylePr w:type="lastRow">
      <w:rPr>
        <w:b/>
        <w:bCs/>
        <w:color w:val="65727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1F8" w:themeFill="accent5" w:themeFillTint="3F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FarbigeListe-Akzent6">
    <w:name w:val="Colorful List Accent 6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3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ADD9" w:themeFill="accent5" w:themeFillShade="CC"/>
      </w:tcPr>
    </w:tblStylePr>
    <w:tblStylePr w:type="lastRow">
      <w:rPr>
        <w:b/>
        <w:bCs/>
        <w:color w:val="43ADD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3E6" w:themeFill="accent6" w:themeFillTint="3F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FarbigeSchattierung">
    <w:name w:val="Colorful Shading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BF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B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BFF" w:themeColor="accent2"/>
        <w:left w:val="single" w:sz="4" w:space="0" w:color="0A4270" w:themeColor="accent1"/>
        <w:bottom w:val="single" w:sz="4" w:space="0" w:color="0A4270" w:themeColor="accent1"/>
        <w:right w:val="single" w:sz="4" w:space="0" w:color="0A427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D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B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274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2743" w:themeColor="accent1" w:themeShade="99"/>
          <w:insideV w:val="nil"/>
        </w:tcBorders>
        <w:shd w:val="clear" w:color="auto" w:fill="06274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743" w:themeFill="accent1" w:themeFillShade="99"/>
      </w:tcPr>
    </w:tblStylePr>
    <w:tblStylePr w:type="band1Vert">
      <w:tblPr/>
      <w:tcPr>
        <w:shd w:val="clear" w:color="auto" w:fill="70B7F2" w:themeFill="accent1" w:themeFillTint="66"/>
      </w:tcPr>
    </w:tblStylePr>
    <w:tblStylePr w:type="band1Horz">
      <w:tblPr/>
      <w:tcPr>
        <w:shd w:val="clear" w:color="auto" w:fill="4DA6E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BFF" w:themeColor="accent2"/>
        <w:left w:val="single" w:sz="4" w:space="0" w:color="24ABFF" w:themeColor="accent2"/>
        <w:bottom w:val="single" w:sz="4" w:space="0" w:color="24ABFF" w:themeColor="accent2"/>
        <w:right w:val="single" w:sz="4" w:space="0" w:color="24ABF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B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BA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BAE" w:themeColor="accent2" w:themeShade="99"/>
          <w:insideV w:val="nil"/>
        </w:tcBorders>
        <w:shd w:val="clear" w:color="auto" w:fill="006BA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BAE" w:themeFill="accent2" w:themeFillShade="99"/>
      </w:tcPr>
    </w:tblStylePr>
    <w:tblStylePr w:type="band1Vert">
      <w:tblPr/>
      <w:tcPr>
        <w:shd w:val="clear" w:color="auto" w:fill="A7DDFF" w:themeFill="accent2" w:themeFillTint="66"/>
      </w:tcPr>
    </w:tblStylePr>
    <w:tblStylePr w:type="band1Horz">
      <w:tblPr/>
      <w:tcPr>
        <w:shd w:val="clear" w:color="auto" w:fill="91D4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052" w:themeColor="accent4"/>
        <w:left w:val="single" w:sz="4" w:space="0" w:color="537A9B" w:themeColor="accent3"/>
        <w:bottom w:val="single" w:sz="4" w:space="0" w:color="537A9B" w:themeColor="accent3"/>
        <w:right w:val="single" w:sz="4" w:space="0" w:color="537A9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05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49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495C" w:themeColor="accent3" w:themeShade="99"/>
          <w:insideV w:val="nil"/>
        </w:tcBorders>
        <w:shd w:val="clear" w:color="auto" w:fill="3149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95C" w:themeFill="accent3" w:themeFillShade="99"/>
      </w:tcPr>
    </w:tblStylePr>
    <w:tblStylePr w:type="band1Vert">
      <w:tblPr/>
      <w:tcPr>
        <w:shd w:val="clear" w:color="auto" w:fill="B8C9D9" w:themeFill="accent3" w:themeFillTint="66"/>
      </w:tcPr>
    </w:tblStylePr>
    <w:tblStylePr w:type="band1Horz">
      <w:tblPr/>
      <w:tcPr>
        <w:shd w:val="clear" w:color="auto" w:fill="A6BCCF" w:themeFill="accent3" w:themeFillTint="7F"/>
      </w:tcPr>
    </w:tblStylePr>
  </w:style>
  <w:style w:type="table" w:styleId="FarbigeSchattierung-Akzent4">
    <w:name w:val="Colorful Shading Accent 4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7A9B" w:themeColor="accent3"/>
        <w:left w:val="single" w:sz="4" w:space="0" w:color="FF6052" w:themeColor="accent4"/>
        <w:bottom w:val="single" w:sz="4" w:space="0" w:color="FF6052" w:themeColor="accent4"/>
        <w:right w:val="single" w:sz="4" w:space="0" w:color="FF605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7A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A0F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A0F00" w:themeColor="accent4" w:themeShade="99"/>
          <w:insideV w:val="nil"/>
        </w:tcBorders>
        <w:shd w:val="clear" w:color="auto" w:fill="CA0F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0F00" w:themeFill="accent4" w:themeFillShade="99"/>
      </w:tcPr>
    </w:tblStylePr>
    <w:tblStylePr w:type="band1Vert">
      <w:tblPr/>
      <w:tcPr>
        <w:shd w:val="clear" w:color="auto" w:fill="FFBFB9" w:themeFill="accent4" w:themeFillTint="66"/>
      </w:tcPr>
    </w:tblStylePr>
    <w:tblStylePr w:type="band1Horz">
      <w:tblPr/>
      <w:tcPr>
        <w:shd w:val="clear" w:color="auto" w:fill="FFAFA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28F9A" w:themeColor="accent6"/>
        <w:left w:val="single" w:sz="4" w:space="0" w:color="7FC7E5" w:themeColor="accent5"/>
        <w:bottom w:val="single" w:sz="4" w:space="0" w:color="7FC7E5" w:themeColor="accent5"/>
        <w:right w:val="single" w:sz="4" w:space="0" w:color="7FC7E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9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28F9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87B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87B1" w:themeColor="accent5" w:themeShade="99"/>
          <w:insideV w:val="nil"/>
        </w:tcBorders>
        <w:shd w:val="clear" w:color="auto" w:fill="2487B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87B1" w:themeFill="accent5" w:themeFillShade="99"/>
      </w:tcPr>
    </w:tblStylePr>
    <w:tblStylePr w:type="band1Vert">
      <w:tblPr/>
      <w:tcPr>
        <w:shd w:val="clear" w:color="auto" w:fill="CBE8F4" w:themeFill="accent5" w:themeFillTint="66"/>
      </w:tcPr>
    </w:tblStylePr>
    <w:tblStylePr w:type="band1Horz">
      <w:tblPr/>
      <w:tcPr>
        <w:shd w:val="clear" w:color="auto" w:fill="BFE3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C7E5" w:themeColor="accent5"/>
        <w:left w:val="single" w:sz="4" w:space="0" w:color="828F9A" w:themeColor="accent6"/>
        <w:bottom w:val="single" w:sz="4" w:space="0" w:color="828F9A" w:themeColor="accent6"/>
        <w:right w:val="single" w:sz="4" w:space="0" w:color="828F9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C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555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555E" w:themeColor="accent6" w:themeShade="99"/>
          <w:insideV w:val="nil"/>
        </w:tcBorders>
        <w:shd w:val="clear" w:color="auto" w:fill="4C555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555E" w:themeFill="accent6" w:themeFillShade="99"/>
      </w:tcPr>
    </w:tblStylePr>
    <w:tblStylePr w:type="band1Vert">
      <w:tblPr/>
      <w:tcPr>
        <w:shd w:val="clear" w:color="auto" w:fill="CCD2D6" w:themeFill="accent6" w:themeFillTint="66"/>
      </w:tcPr>
    </w:tblStylePr>
    <w:tblStylePr w:type="band1Horz">
      <w:tblPr/>
      <w:tcPr>
        <w:shd w:val="clear" w:color="auto" w:fill="C0C7C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rsid w:val="00911DE3"/>
    <w:rPr>
      <w:sz w:val="16"/>
      <w:szCs w:val="16"/>
      <w:lang w:val="en-GB"/>
    </w:rPr>
  </w:style>
  <w:style w:type="paragraph" w:styleId="Kommentartext">
    <w:name w:val="annotation text"/>
    <w:basedOn w:val="Standard"/>
    <w:link w:val="KommentartextZchn"/>
    <w:uiPriority w:val="99"/>
    <w:semiHidden/>
    <w:rsid w:val="00911DE3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11DE3"/>
    <w:rPr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911D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11DE3"/>
    <w:rPr>
      <w:b/>
      <w:bCs/>
      <w:lang w:val="en-GB"/>
    </w:rPr>
  </w:style>
  <w:style w:type="table" w:styleId="DunkleListe">
    <w:name w:val="Dark List"/>
    <w:basedOn w:val="NormaleTabelle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427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203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315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315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315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3153" w:themeFill="accent1" w:themeFillShade="BF"/>
      </w:tcPr>
    </w:tblStylePr>
  </w:style>
  <w:style w:type="table" w:styleId="DunkleListe-Akzent2">
    <w:name w:val="Dark List Accent 2"/>
    <w:basedOn w:val="NormaleTabelle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BF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99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6D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6D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D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D9" w:themeFill="accent2" w:themeFillShade="BF"/>
      </w:tcPr>
    </w:tblStylePr>
  </w:style>
  <w:style w:type="table" w:styleId="DunkleListe-Akzent3">
    <w:name w:val="Dark List Accent 3"/>
    <w:basedOn w:val="NormaleTabelle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7A9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3C4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5B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5B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B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B73" w:themeFill="accent3" w:themeFillShade="BF"/>
      </w:tcPr>
    </w:tblStylePr>
  </w:style>
  <w:style w:type="table" w:styleId="DunkleListe-Akzent4">
    <w:name w:val="Dark List Accent 4"/>
    <w:basedOn w:val="NormaleTabelle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05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70D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C13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C13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13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1300" w:themeFill="accent4" w:themeFillShade="BF"/>
      </w:tcPr>
    </w:tblStylePr>
  </w:style>
  <w:style w:type="table" w:styleId="DunkleListe-Akzent5">
    <w:name w:val="Dark List Accent 5"/>
    <w:basedOn w:val="NormaleTabelle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C7E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709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A6D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A6D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6D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6D5" w:themeFill="accent5" w:themeFillShade="BF"/>
      </w:tcPr>
    </w:tblStylePr>
  </w:style>
  <w:style w:type="table" w:styleId="DunkleListe-Akzent6">
    <w:name w:val="Dark List Accent 6"/>
    <w:basedOn w:val="NormaleTabelle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28F9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47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6B7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6B7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6B7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6B75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rsid w:val="00911DE3"/>
  </w:style>
  <w:style w:type="character" w:customStyle="1" w:styleId="DatumZchn">
    <w:name w:val="Datum Zchn"/>
    <w:basedOn w:val="Absatz-Standardschriftart"/>
    <w:link w:val="Datum"/>
    <w:uiPriority w:val="99"/>
    <w:semiHidden/>
    <w:rsid w:val="00911DE3"/>
    <w:rPr>
      <w:lang w:val="en-GB"/>
    </w:rPr>
  </w:style>
  <w:style w:type="paragraph" w:styleId="Dokumentstruktur">
    <w:name w:val="Document Map"/>
    <w:basedOn w:val="Standard"/>
    <w:link w:val="DokumentstrukturZchn"/>
    <w:uiPriority w:val="99"/>
    <w:semiHidden/>
    <w:rsid w:val="00911DE3"/>
    <w:rPr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911DE3"/>
    <w:rPr>
      <w:rFonts w:cs="Arial"/>
      <w:sz w:val="16"/>
      <w:szCs w:val="16"/>
      <w:lang w:val="en-GB"/>
    </w:rPr>
  </w:style>
  <w:style w:type="paragraph" w:styleId="E-Mail-Signatur">
    <w:name w:val="E-mail Signature"/>
    <w:basedOn w:val="Standard"/>
    <w:link w:val="E-Mail-SignaturZchn"/>
    <w:uiPriority w:val="99"/>
    <w:semiHidden/>
    <w:rsid w:val="00911DE3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911DE3"/>
    <w:rPr>
      <w:lang w:val="en-GB"/>
    </w:rPr>
  </w:style>
  <w:style w:type="character" w:styleId="Hervorhebung">
    <w:name w:val="Emphasis"/>
    <w:basedOn w:val="Absatz-Standardschriftart"/>
    <w:uiPriority w:val="8"/>
    <w:semiHidden/>
    <w:rsid w:val="00911DE3"/>
    <w:rPr>
      <w:i/>
      <w:iCs/>
      <w:lang w:val="en-GB"/>
    </w:rPr>
  </w:style>
  <w:style w:type="character" w:styleId="Endnotenzeichen">
    <w:name w:val="endnote reference"/>
    <w:basedOn w:val="Absatz-Standardschriftart"/>
    <w:uiPriority w:val="13"/>
    <w:semiHidden/>
    <w:rsid w:val="00911DE3"/>
    <w:rPr>
      <w:vertAlign w:val="superscript"/>
      <w:lang w:val="en-GB"/>
    </w:rPr>
  </w:style>
  <w:style w:type="paragraph" w:styleId="Endnotentext">
    <w:name w:val="endnote text"/>
    <w:basedOn w:val="Standard"/>
    <w:link w:val="EndnotentextZchn"/>
    <w:uiPriority w:val="13"/>
    <w:semiHidden/>
    <w:qFormat/>
    <w:rsid w:val="006F0B93"/>
    <w:pPr>
      <w:ind w:left="113" w:hanging="113"/>
    </w:pPr>
  </w:style>
  <w:style w:type="character" w:customStyle="1" w:styleId="EndnotentextZchn">
    <w:name w:val="Endnotentext Zchn"/>
    <w:basedOn w:val="Absatz-Standardschriftart"/>
    <w:link w:val="Endnotentext"/>
    <w:uiPriority w:val="13"/>
    <w:semiHidden/>
    <w:rsid w:val="006F0B93"/>
    <w:rPr>
      <w:lang w:val="en-GB"/>
    </w:rPr>
  </w:style>
  <w:style w:type="paragraph" w:styleId="Umschlagadresse">
    <w:name w:val="envelope address"/>
    <w:basedOn w:val="Standard"/>
    <w:uiPriority w:val="99"/>
    <w:semiHidden/>
    <w:rsid w:val="00911DE3"/>
    <w:pPr>
      <w:framePr w:w="7920" w:h="1980" w:hRule="exact" w:hSpace="141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Umschlagabsenderadresse">
    <w:name w:val="envelope return"/>
    <w:basedOn w:val="Standard"/>
    <w:uiPriority w:val="99"/>
    <w:semiHidden/>
    <w:rsid w:val="00911DE3"/>
    <w:rPr>
      <w:rFonts w:eastAsiaTheme="majorEastAsia"/>
    </w:rPr>
  </w:style>
  <w:style w:type="character" w:styleId="BesuchterLink">
    <w:name w:val="FollowedHyperlink"/>
    <w:basedOn w:val="Absatz-Standardschriftart"/>
    <w:uiPriority w:val="14"/>
    <w:semiHidden/>
    <w:rsid w:val="00911DE3"/>
    <w:rPr>
      <w:color w:val="0A4270" w:themeColor="followedHyperlink"/>
      <w:u w:val="single"/>
      <w:lang w:val="en-GB"/>
    </w:rPr>
  </w:style>
  <w:style w:type="paragraph" w:styleId="Fuzeile">
    <w:name w:val="footer"/>
    <w:basedOn w:val="Standard"/>
    <w:link w:val="FuzeileZchn"/>
    <w:uiPriority w:val="13"/>
    <w:semiHidden/>
    <w:rsid w:val="007D39EC"/>
    <w:pPr>
      <w:spacing w:line="200" w:lineRule="atLeast"/>
    </w:pPr>
    <w:rPr>
      <w:rFonts w:ascii="Source Sans Pro" w:hAnsi="Source Sans Pro"/>
      <w:color w:val="828F9A" w:themeColor="accent6"/>
      <w:spacing w:val="2"/>
      <w:sz w:val="14"/>
    </w:rPr>
  </w:style>
  <w:style w:type="character" w:customStyle="1" w:styleId="FuzeileZchn">
    <w:name w:val="Fußzeile Zchn"/>
    <w:basedOn w:val="Absatz-Standardschriftart"/>
    <w:link w:val="Fuzeile"/>
    <w:uiPriority w:val="13"/>
    <w:semiHidden/>
    <w:rsid w:val="007D39EC"/>
    <w:rPr>
      <w:rFonts w:ascii="Source Sans Pro" w:hAnsi="Source Sans Pro"/>
      <w:color w:val="828F9A" w:themeColor="accent6"/>
      <w:spacing w:val="2"/>
      <w:sz w:val="14"/>
      <w:lang w:val="en-GB"/>
    </w:rPr>
  </w:style>
  <w:style w:type="character" w:styleId="Funotenzeichen">
    <w:name w:val="footnote reference"/>
    <w:basedOn w:val="Absatz-Standardschriftart"/>
    <w:uiPriority w:val="13"/>
    <w:semiHidden/>
    <w:rsid w:val="00911DE3"/>
    <w:rPr>
      <w:vertAlign w:val="superscript"/>
      <w:lang w:val="en-GB"/>
    </w:rPr>
  </w:style>
  <w:style w:type="paragraph" w:styleId="Funotentext">
    <w:name w:val="footnote text"/>
    <w:basedOn w:val="Standard"/>
    <w:link w:val="FunotentextZchn"/>
    <w:uiPriority w:val="13"/>
    <w:semiHidden/>
    <w:rsid w:val="006F0B93"/>
    <w:pPr>
      <w:spacing w:line="200" w:lineRule="atLeast"/>
      <w:ind w:left="113" w:hanging="113"/>
    </w:pPr>
    <w:rPr>
      <w:sz w:val="16"/>
    </w:rPr>
  </w:style>
  <w:style w:type="character" w:customStyle="1" w:styleId="FunotentextZchn">
    <w:name w:val="Fußnotentext Zchn"/>
    <w:basedOn w:val="Absatz-Standardschriftart"/>
    <w:link w:val="Funotentext"/>
    <w:uiPriority w:val="13"/>
    <w:semiHidden/>
    <w:rsid w:val="00DB5990"/>
    <w:rPr>
      <w:color w:val="061F36" w:themeColor="text2"/>
      <w:sz w:val="16"/>
      <w:lang w:val="en-GB"/>
    </w:rPr>
  </w:style>
  <w:style w:type="table" w:styleId="Gitternetztabelle1hell">
    <w:name w:val="Grid Table 1 Light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0B7F2" w:themeColor="accent1" w:themeTint="66"/>
        <w:left w:val="single" w:sz="4" w:space="0" w:color="70B7F2" w:themeColor="accent1" w:themeTint="66"/>
        <w:bottom w:val="single" w:sz="4" w:space="0" w:color="70B7F2" w:themeColor="accent1" w:themeTint="66"/>
        <w:right w:val="single" w:sz="4" w:space="0" w:color="70B7F2" w:themeColor="accent1" w:themeTint="66"/>
        <w:insideH w:val="single" w:sz="4" w:space="0" w:color="70B7F2" w:themeColor="accent1" w:themeTint="66"/>
        <w:insideV w:val="single" w:sz="4" w:space="0" w:color="70B7F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994E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994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A7DDFF" w:themeColor="accent2" w:themeTint="66"/>
        <w:left w:val="single" w:sz="4" w:space="0" w:color="A7DDFF" w:themeColor="accent2" w:themeTint="66"/>
        <w:bottom w:val="single" w:sz="4" w:space="0" w:color="A7DDFF" w:themeColor="accent2" w:themeTint="66"/>
        <w:right w:val="single" w:sz="4" w:space="0" w:color="A7DDFF" w:themeColor="accent2" w:themeTint="66"/>
        <w:insideH w:val="single" w:sz="4" w:space="0" w:color="A7DDFF" w:themeColor="accent2" w:themeTint="66"/>
        <w:insideV w:val="single" w:sz="4" w:space="0" w:color="A7DD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BC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BC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8C9D9" w:themeColor="accent3" w:themeTint="66"/>
        <w:left w:val="single" w:sz="4" w:space="0" w:color="B8C9D9" w:themeColor="accent3" w:themeTint="66"/>
        <w:bottom w:val="single" w:sz="4" w:space="0" w:color="B8C9D9" w:themeColor="accent3" w:themeTint="66"/>
        <w:right w:val="single" w:sz="4" w:space="0" w:color="B8C9D9" w:themeColor="accent3" w:themeTint="66"/>
        <w:insideH w:val="single" w:sz="4" w:space="0" w:color="B8C9D9" w:themeColor="accent3" w:themeTint="66"/>
        <w:insideV w:val="single" w:sz="4" w:space="0" w:color="B8C9D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4AF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AF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BFB9" w:themeColor="accent4" w:themeTint="66"/>
        <w:left w:val="single" w:sz="4" w:space="0" w:color="FFBFB9" w:themeColor="accent4" w:themeTint="66"/>
        <w:bottom w:val="single" w:sz="4" w:space="0" w:color="FFBFB9" w:themeColor="accent4" w:themeTint="66"/>
        <w:right w:val="single" w:sz="4" w:space="0" w:color="FFBFB9" w:themeColor="accent4" w:themeTint="66"/>
        <w:insideH w:val="single" w:sz="4" w:space="0" w:color="FFBFB9" w:themeColor="accent4" w:themeTint="66"/>
        <w:insideV w:val="single" w:sz="4" w:space="0" w:color="FFBFB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9F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F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BE8F4" w:themeColor="accent5" w:themeTint="66"/>
        <w:left w:val="single" w:sz="4" w:space="0" w:color="CBE8F4" w:themeColor="accent5" w:themeTint="66"/>
        <w:bottom w:val="single" w:sz="4" w:space="0" w:color="CBE8F4" w:themeColor="accent5" w:themeTint="66"/>
        <w:right w:val="single" w:sz="4" w:space="0" w:color="CBE8F4" w:themeColor="accent5" w:themeTint="66"/>
        <w:insideH w:val="single" w:sz="4" w:space="0" w:color="CBE8F4" w:themeColor="accent5" w:themeTint="66"/>
        <w:insideV w:val="single" w:sz="4" w:space="0" w:color="CBE8F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1DDE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DDE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CD2D6" w:themeColor="accent6" w:themeTint="66"/>
        <w:left w:val="single" w:sz="4" w:space="0" w:color="CCD2D6" w:themeColor="accent6" w:themeTint="66"/>
        <w:bottom w:val="single" w:sz="4" w:space="0" w:color="CCD2D6" w:themeColor="accent6" w:themeTint="66"/>
        <w:right w:val="single" w:sz="4" w:space="0" w:color="CCD2D6" w:themeColor="accent6" w:themeTint="66"/>
        <w:insideH w:val="single" w:sz="4" w:space="0" w:color="CCD2D6" w:themeColor="accent6" w:themeTint="66"/>
        <w:insideV w:val="single" w:sz="4" w:space="0" w:color="CCD2D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BBC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BBC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2994EC" w:themeColor="accent1" w:themeTint="99"/>
        <w:bottom w:val="single" w:sz="2" w:space="0" w:color="2994EC" w:themeColor="accent1" w:themeTint="99"/>
        <w:insideH w:val="single" w:sz="2" w:space="0" w:color="2994EC" w:themeColor="accent1" w:themeTint="99"/>
        <w:insideV w:val="single" w:sz="2" w:space="0" w:color="2994E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994E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994E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Gitternetztabelle2Akzent2">
    <w:name w:val="Grid Table 2 Accent 2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7BCCFF" w:themeColor="accent2" w:themeTint="99"/>
        <w:bottom w:val="single" w:sz="2" w:space="0" w:color="7BCCFF" w:themeColor="accent2" w:themeTint="99"/>
        <w:insideH w:val="single" w:sz="2" w:space="0" w:color="7BCCFF" w:themeColor="accent2" w:themeTint="99"/>
        <w:insideV w:val="single" w:sz="2" w:space="0" w:color="7BCC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BCC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BCC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Gitternetztabelle2Akzent3">
    <w:name w:val="Grid Table 2 Accent 3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94AFC6" w:themeColor="accent3" w:themeTint="99"/>
        <w:bottom w:val="single" w:sz="2" w:space="0" w:color="94AFC6" w:themeColor="accent3" w:themeTint="99"/>
        <w:insideH w:val="single" w:sz="2" w:space="0" w:color="94AFC6" w:themeColor="accent3" w:themeTint="99"/>
        <w:insideV w:val="single" w:sz="2" w:space="0" w:color="94AFC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AFC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AFC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Gitternetztabelle2Akzent4">
    <w:name w:val="Grid Table 2 Accent 4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FF9F97" w:themeColor="accent4" w:themeTint="99"/>
        <w:bottom w:val="single" w:sz="2" w:space="0" w:color="FF9F97" w:themeColor="accent4" w:themeTint="99"/>
        <w:insideH w:val="single" w:sz="2" w:space="0" w:color="FF9F97" w:themeColor="accent4" w:themeTint="99"/>
        <w:insideV w:val="single" w:sz="2" w:space="0" w:color="FF9F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F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F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Gitternetztabelle2Akzent5">
    <w:name w:val="Grid Table 2 Accent 5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B1DDEF" w:themeColor="accent5" w:themeTint="99"/>
        <w:bottom w:val="single" w:sz="2" w:space="0" w:color="B1DDEF" w:themeColor="accent5" w:themeTint="99"/>
        <w:insideH w:val="single" w:sz="2" w:space="0" w:color="B1DDEF" w:themeColor="accent5" w:themeTint="99"/>
        <w:insideV w:val="single" w:sz="2" w:space="0" w:color="B1DDE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DDE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DDE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Gitternetztabelle2Akzent6">
    <w:name w:val="Grid Table 2 Accent 6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B3BBC2" w:themeColor="accent6" w:themeTint="99"/>
        <w:bottom w:val="single" w:sz="2" w:space="0" w:color="B3BBC2" w:themeColor="accent6" w:themeTint="99"/>
        <w:insideH w:val="single" w:sz="2" w:space="0" w:color="B3BBC2" w:themeColor="accent6" w:themeTint="99"/>
        <w:insideV w:val="single" w:sz="2" w:space="0" w:color="B3BBC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BBC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BBC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Gitternetztabelle3">
    <w:name w:val="Grid Table 3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2994EC" w:themeColor="accent1" w:themeTint="99"/>
        <w:left w:val="single" w:sz="4" w:space="0" w:color="2994EC" w:themeColor="accent1" w:themeTint="99"/>
        <w:bottom w:val="single" w:sz="4" w:space="0" w:color="2994EC" w:themeColor="accent1" w:themeTint="99"/>
        <w:right w:val="single" w:sz="4" w:space="0" w:color="2994EC" w:themeColor="accent1" w:themeTint="99"/>
        <w:insideH w:val="single" w:sz="4" w:space="0" w:color="2994EC" w:themeColor="accent1" w:themeTint="99"/>
        <w:insideV w:val="single" w:sz="4" w:space="0" w:color="2994E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  <w:tblStylePr w:type="neCell">
      <w:tblPr/>
      <w:tcPr>
        <w:tcBorders>
          <w:bottom w:val="single" w:sz="4" w:space="0" w:color="2994EC" w:themeColor="accent1" w:themeTint="99"/>
        </w:tcBorders>
      </w:tcPr>
    </w:tblStylePr>
    <w:tblStylePr w:type="nwCell">
      <w:tblPr/>
      <w:tcPr>
        <w:tcBorders>
          <w:bottom w:val="single" w:sz="4" w:space="0" w:color="2994EC" w:themeColor="accent1" w:themeTint="99"/>
        </w:tcBorders>
      </w:tcPr>
    </w:tblStylePr>
    <w:tblStylePr w:type="seCell">
      <w:tblPr/>
      <w:tcPr>
        <w:tcBorders>
          <w:top w:val="single" w:sz="4" w:space="0" w:color="2994EC" w:themeColor="accent1" w:themeTint="99"/>
        </w:tcBorders>
      </w:tcPr>
    </w:tblStylePr>
    <w:tblStylePr w:type="swCell">
      <w:tblPr/>
      <w:tcPr>
        <w:tcBorders>
          <w:top w:val="single" w:sz="4" w:space="0" w:color="2994EC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BCCFF" w:themeColor="accent2" w:themeTint="99"/>
        <w:left w:val="single" w:sz="4" w:space="0" w:color="7BCCFF" w:themeColor="accent2" w:themeTint="99"/>
        <w:bottom w:val="single" w:sz="4" w:space="0" w:color="7BCCFF" w:themeColor="accent2" w:themeTint="99"/>
        <w:right w:val="single" w:sz="4" w:space="0" w:color="7BCCFF" w:themeColor="accent2" w:themeTint="99"/>
        <w:insideH w:val="single" w:sz="4" w:space="0" w:color="7BCCFF" w:themeColor="accent2" w:themeTint="99"/>
        <w:insideV w:val="single" w:sz="4" w:space="0" w:color="7BCC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  <w:tblStylePr w:type="neCell">
      <w:tblPr/>
      <w:tcPr>
        <w:tcBorders>
          <w:bottom w:val="single" w:sz="4" w:space="0" w:color="7BCCFF" w:themeColor="accent2" w:themeTint="99"/>
        </w:tcBorders>
      </w:tcPr>
    </w:tblStylePr>
    <w:tblStylePr w:type="nwCell">
      <w:tblPr/>
      <w:tcPr>
        <w:tcBorders>
          <w:bottom w:val="single" w:sz="4" w:space="0" w:color="7BCCFF" w:themeColor="accent2" w:themeTint="99"/>
        </w:tcBorders>
      </w:tcPr>
    </w:tblStylePr>
    <w:tblStylePr w:type="seCell">
      <w:tblPr/>
      <w:tcPr>
        <w:tcBorders>
          <w:top w:val="single" w:sz="4" w:space="0" w:color="7BCCFF" w:themeColor="accent2" w:themeTint="99"/>
        </w:tcBorders>
      </w:tcPr>
    </w:tblStylePr>
    <w:tblStylePr w:type="swCell">
      <w:tblPr/>
      <w:tcPr>
        <w:tcBorders>
          <w:top w:val="single" w:sz="4" w:space="0" w:color="7BCCFF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4AFC6" w:themeColor="accent3" w:themeTint="99"/>
        <w:left w:val="single" w:sz="4" w:space="0" w:color="94AFC6" w:themeColor="accent3" w:themeTint="99"/>
        <w:bottom w:val="single" w:sz="4" w:space="0" w:color="94AFC6" w:themeColor="accent3" w:themeTint="99"/>
        <w:right w:val="single" w:sz="4" w:space="0" w:color="94AFC6" w:themeColor="accent3" w:themeTint="99"/>
        <w:insideH w:val="single" w:sz="4" w:space="0" w:color="94AFC6" w:themeColor="accent3" w:themeTint="99"/>
        <w:insideV w:val="single" w:sz="4" w:space="0" w:color="94AFC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  <w:tblStylePr w:type="neCell">
      <w:tblPr/>
      <w:tcPr>
        <w:tcBorders>
          <w:bottom w:val="single" w:sz="4" w:space="0" w:color="94AFC6" w:themeColor="accent3" w:themeTint="99"/>
        </w:tcBorders>
      </w:tcPr>
    </w:tblStylePr>
    <w:tblStylePr w:type="nwCell">
      <w:tblPr/>
      <w:tcPr>
        <w:tcBorders>
          <w:bottom w:val="single" w:sz="4" w:space="0" w:color="94AFC6" w:themeColor="accent3" w:themeTint="99"/>
        </w:tcBorders>
      </w:tcPr>
    </w:tblStylePr>
    <w:tblStylePr w:type="seCell">
      <w:tblPr/>
      <w:tcPr>
        <w:tcBorders>
          <w:top w:val="single" w:sz="4" w:space="0" w:color="94AFC6" w:themeColor="accent3" w:themeTint="99"/>
        </w:tcBorders>
      </w:tcPr>
    </w:tblStylePr>
    <w:tblStylePr w:type="swCell">
      <w:tblPr/>
      <w:tcPr>
        <w:tcBorders>
          <w:top w:val="single" w:sz="4" w:space="0" w:color="94AFC6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9F97" w:themeColor="accent4" w:themeTint="99"/>
        <w:left w:val="single" w:sz="4" w:space="0" w:color="FF9F97" w:themeColor="accent4" w:themeTint="99"/>
        <w:bottom w:val="single" w:sz="4" w:space="0" w:color="FF9F97" w:themeColor="accent4" w:themeTint="99"/>
        <w:right w:val="single" w:sz="4" w:space="0" w:color="FF9F97" w:themeColor="accent4" w:themeTint="99"/>
        <w:insideH w:val="single" w:sz="4" w:space="0" w:color="FF9F97" w:themeColor="accent4" w:themeTint="99"/>
        <w:insideV w:val="single" w:sz="4" w:space="0" w:color="FF9F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  <w:tblStylePr w:type="neCell">
      <w:tblPr/>
      <w:tcPr>
        <w:tcBorders>
          <w:bottom w:val="single" w:sz="4" w:space="0" w:color="FF9F97" w:themeColor="accent4" w:themeTint="99"/>
        </w:tcBorders>
      </w:tcPr>
    </w:tblStylePr>
    <w:tblStylePr w:type="nwCell">
      <w:tblPr/>
      <w:tcPr>
        <w:tcBorders>
          <w:bottom w:val="single" w:sz="4" w:space="0" w:color="FF9F97" w:themeColor="accent4" w:themeTint="99"/>
        </w:tcBorders>
      </w:tcPr>
    </w:tblStylePr>
    <w:tblStylePr w:type="seCell">
      <w:tblPr/>
      <w:tcPr>
        <w:tcBorders>
          <w:top w:val="single" w:sz="4" w:space="0" w:color="FF9F97" w:themeColor="accent4" w:themeTint="99"/>
        </w:tcBorders>
      </w:tcPr>
    </w:tblStylePr>
    <w:tblStylePr w:type="swCell">
      <w:tblPr/>
      <w:tcPr>
        <w:tcBorders>
          <w:top w:val="single" w:sz="4" w:space="0" w:color="FF9F97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1DDEF" w:themeColor="accent5" w:themeTint="99"/>
        <w:left w:val="single" w:sz="4" w:space="0" w:color="B1DDEF" w:themeColor="accent5" w:themeTint="99"/>
        <w:bottom w:val="single" w:sz="4" w:space="0" w:color="B1DDEF" w:themeColor="accent5" w:themeTint="99"/>
        <w:right w:val="single" w:sz="4" w:space="0" w:color="B1DDEF" w:themeColor="accent5" w:themeTint="99"/>
        <w:insideH w:val="single" w:sz="4" w:space="0" w:color="B1DDEF" w:themeColor="accent5" w:themeTint="99"/>
        <w:insideV w:val="single" w:sz="4" w:space="0" w:color="B1DDE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  <w:tblStylePr w:type="neCell">
      <w:tblPr/>
      <w:tcPr>
        <w:tcBorders>
          <w:bottom w:val="single" w:sz="4" w:space="0" w:color="B1DDEF" w:themeColor="accent5" w:themeTint="99"/>
        </w:tcBorders>
      </w:tcPr>
    </w:tblStylePr>
    <w:tblStylePr w:type="nwCell">
      <w:tblPr/>
      <w:tcPr>
        <w:tcBorders>
          <w:bottom w:val="single" w:sz="4" w:space="0" w:color="B1DDEF" w:themeColor="accent5" w:themeTint="99"/>
        </w:tcBorders>
      </w:tcPr>
    </w:tblStylePr>
    <w:tblStylePr w:type="seCell">
      <w:tblPr/>
      <w:tcPr>
        <w:tcBorders>
          <w:top w:val="single" w:sz="4" w:space="0" w:color="B1DDEF" w:themeColor="accent5" w:themeTint="99"/>
        </w:tcBorders>
      </w:tcPr>
    </w:tblStylePr>
    <w:tblStylePr w:type="swCell">
      <w:tblPr/>
      <w:tcPr>
        <w:tcBorders>
          <w:top w:val="single" w:sz="4" w:space="0" w:color="B1DDEF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3BBC2" w:themeColor="accent6" w:themeTint="99"/>
        <w:left w:val="single" w:sz="4" w:space="0" w:color="B3BBC2" w:themeColor="accent6" w:themeTint="99"/>
        <w:bottom w:val="single" w:sz="4" w:space="0" w:color="B3BBC2" w:themeColor="accent6" w:themeTint="99"/>
        <w:right w:val="single" w:sz="4" w:space="0" w:color="B3BBC2" w:themeColor="accent6" w:themeTint="99"/>
        <w:insideH w:val="single" w:sz="4" w:space="0" w:color="B3BBC2" w:themeColor="accent6" w:themeTint="99"/>
        <w:insideV w:val="single" w:sz="4" w:space="0" w:color="B3BBC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  <w:tblStylePr w:type="neCell">
      <w:tblPr/>
      <w:tcPr>
        <w:tcBorders>
          <w:bottom w:val="single" w:sz="4" w:space="0" w:color="B3BBC2" w:themeColor="accent6" w:themeTint="99"/>
        </w:tcBorders>
      </w:tcPr>
    </w:tblStylePr>
    <w:tblStylePr w:type="nwCell">
      <w:tblPr/>
      <w:tcPr>
        <w:tcBorders>
          <w:bottom w:val="single" w:sz="4" w:space="0" w:color="B3BBC2" w:themeColor="accent6" w:themeTint="99"/>
        </w:tcBorders>
      </w:tcPr>
    </w:tblStylePr>
    <w:tblStylePr w:type="seCell">
      <w:tblPr/>
      <w:tcPr>
        <w:tcBorders>
          <w:top w:val="single" w:sz="4" w:space="0" w:color="B3BBC2" w:themeColor="accent6" w:themeTint="99"/>
        </w:tcBorders>
      </w:tcPr>
    </w:tblStylePr>
    <w:tblStylePr w:type="swCell">
      <w:tblPr/>
      <w:tcPr>
        <w:tcBorders>
          <w:top w:val="single" w:sz="4" w:space="0" w:color="B3BBC2" w:themeColor="accent6" w:themeTint="99"/>
        </w:tcBorders>
      </w:tcPr>
    </w:tblStylePr>
  </w:style>
  <w:style w:type="table" w:styleId="Gitternetztabelle4">
    <w:name w:val="Grid Table 4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2994EC" w:themeColor="accent1" w:themeTint="99"/>
        <w:left w:val="single" w:sz="4" w:space="0" w:color="2994EC" w:themeColor="accent1" w:themeTint="99"/>
        <w:bottom w:val="single" w:sz="4" w:space="0" w:color="2994EC" w:themeColor="accent1" w:themeTint="99"/>
        <w:right w:val="single" w:sz="4" w:space="0" w:color="2994EC" w:themeColor="accent1" w:themeTint="99"/>
        <w:insideH w:val="single" w:sz="4" w:space="0" w:color="2994EC" w:themeColor="accent1" w:themeTint="99"/>
        <w:insideV w:val="single" w:sz="4" w:space="0" w:color="2994E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4270" w:themeColor="accent1"/>
          <w:left w:val="single" w:sz="4" w:space="0" w:color="0A4270" w:themeColor="accent1"/>
          <w:bottom w:val="single" w:sz="4" w:space="0" w:color="0A4270" w:themeColor="accent1"/>
          <w:right w:val="single" w:sz="4" w:space="0" w:color="0A4270" w:themeColor="accent1"/>
          <w:insideH w:val="nil"/>
          <w:insideV w:val="nil"/>
        </w:tcBorders>
        <w:shd w:val="clear" w:color="auto" w:fill="0A4270" w:themeFill="accent1"/>
      </w:tcPr>
    </w:tblStylePr>
    <w:tblStylePr w:type="lastRow">
      <w:rPr>
        <w:b/>
        <w:bCs/>
      </w:rPr>
      <w:tblPr/>
      <w:tcPr>
        <w:tcBorders>
          <w:top w:val="double" w:sz="4" w:space="0" w:color="0A427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Gitternetztabelle4Akzent2">
    <w:name w:val="Grid Table 4 Accent 2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BCCFF" w:themeColor="accent2" w:themeTint="99"/>
        <w:left w:val="single" w:sz="4" w:space="0" w:color="7BCCFF" w:themeColor="accent2" w:themeTint="99"/>
        <w:bottom w:val="single" w:sz="4" w:space="0" w:color="7BCCFF" w:themeColor="accent2" w:themeTint="99"/>
        <w:right w:val="single" w:sz="4" w:space="0" w:color="7BCCFF" w:themeColor="accent2" w:themeTint="99"/>
        <w:insideH w:val="single" w:sz="4" w:space="0" w:color="7BCCFF" w:themeColor="accent2" w:themeTint="99"/>
        <w:insideV w:val="single" w:sz="4" w:space="0" w:color="7BCC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BFF" w:themeColor="accent2"/>
          <w:left w:val="single" w:sz="4" w:space="0" w:color="24ABFF" w:themeColor="accent2"/>
          <w:bottom w:val="single" w:sz="4" w:space="0" w:color="24ABFF" w:themeColor="accent2"/>
          <w:right w:val="single" w:sz="4" w:space="0" w:color="24ABFF" w:themeColor="accent2"/>
          <w:insideH w:val="nil"/>
          <w:insideV w:val="nil"/>
        </w:tcBorders>
        <w:shd w:val="clear" w:color="auto" w:fill="24ABFF" w:themeFill="accent2"/>
      </w:tcPr>
    </w:tblStylePr>
    <w:tblStylePr w:type="lastRow">
      <w:rPr>
        <w:b/>
        <w:bCs/>
      </w:rPr>
      <w:tblPr/>
      <w:tcPr>
        <w:tcBorders>
          <w:top w:val="double" w:sz="4" w:space="0" w:color="24AB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Gitternetztabelle4Akzent3">
    <w:name w:val="Grid Table 4 Accent 3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4AFC6" w:themeColor="accent3" w:themeTint="99"/>
        <w:left w:val="single" w:sz="4" w:space="0" w:color="94AFC6" w:themeColor="accent3" w:themeTint="99"/>
        <w:bottom w:val="single" w:sz="4" w:space="0" w:color="94AFC6" w:themeColor="accent3" w:themeTint="99"/>
        <w:right w:val="single" w:sz="4" w:space="0" w:color="94AFC6" w:themeColor="accent3" w:themeTint="99"/>
        <w:insideH w:val="single" w:sz="4" w:space="0" w:color="94AFC6" w:themeColor="accent3" w:themeTint="99"/>
        <w:insideV w:val="single" w:sz="4" w:space="0" w:color="94AFC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7A9B" w:themeColor="accent3"/>
          <w:left w:val="single" w:sz="4" w:space="0" w:color="537A9B" w:themeColor="accent3"/>
          <w:bottom w:val="single" w:sz="4" w:space="0" w:color="537A9B" w:themeColor="accent3"/>
          <w:right w:val="single" w:sz="4" w:space="0" w:color="537A9B" w:themeColor="accent3"/>
          <w:insideH w:val="nil"/>
          <w:insideV w:val="nil"/>
        </w:tcBorders>
        <w:shd w:val="clear" w:color="auto" w:fill="537A9B" w:themeFill="accent3"/>
      </w:tcPr>
    </w:tblStylePr>
    <w:tblStylePr w:type="lastRow">
      <w:rPr>
        <w:b/>
        <w:bCs/>
      </w:rPr>
      <w:tblPr/>
      <w:tcPr>
        <w:tcBorders>
          <w:top w:val="double" w:sz="4" w:space="0" w:color="537A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Gitternetztabelle4Akzent4">
    <w:name w:val="Grid Table 4 Accent 4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9F97" w:themeColor="accent4" w:themeTint="99"/>
        <w:left w:val="single" w:sz="4" w:space="0" w:color="FF9F97" w:themeColor="accent4" w:themeTint="99"/>
        <w:bottom w:val="single" w:sz="4" w:space="0" w:color="FF9F97" w:themeColor="accent4" w:themeTint="99"/>
        <w:right w:val="single" w:sz="4" w:space="0" w:color="FF9F97" w:themeColor="accent4" w:themeTint="99"/>
        <w:insideH w:val="single" w:sz="4" w:space="0" w:color="FF9F97" w:themeColor="accent4" w:themeTint="99"/>
        <w:insideV w:val="single" w:sz="4" w:space="0" w:color="FF9F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052" w:themeColor="accent4"/>
          <w:left w:val="single" w:sz="4" w:space="0" w:color="FF6052" w:themeColor="accent4"/>
          <w:bottom w:val="single" w:sz="4" w:space="0" w:color="FF6052" w:themeColor="accent4"/>
          <w:right w:val="single" w:sz="4" w:space="0" w:color="FF6052" w:themeColor="accent4"/>
          <w:insideH w:val="nil"/>
          <w:insideV w:val="nil"/>
        </w:tcBorders>
        <w:shd w:val="clear" w:color="auto" w:fill="FF6052" w:themeFill="accent4"/>
      </w:tcPr>
    </w:tblStylePr>
    <w:tblStylePr w:type="lastRow">
      <w:rPr>
        <w:b/>
        <w:bCs/>
      </w:rPr>
      <w:tblPr/>
      <w:tcPr>
        <w:tcBorders>
          <w:top w:val="double" w:sz="4" w:space="0" w:color="FF605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Gitternetztabelle4Akzent5">
    <w:name w:val="Grid Table 4 Accent 5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1DDEF" w:themeColor="accent5" w:themeTint="99"/>
        <w:left w:val="single" w:sz="4" w:space="0" w:color="B1DDEF" w:themeColor="accent5" w:themeTint="99"/>
        <w:bottom w:val="single" w:sz="4" w:space="0" w:color="B1DDEF" w:themeColor="accent5" w:themeTint="99"/>
        <w:right w:val="single" w:sz="4" w:space="0" w:color="B1DDEF" w:themeColor="accent5" w:themeTint="99"/>
        <w:insideH w:val="single" w:sz="4" w:space="0" w:color="B1DDEF" w:themeColor="accent5" w:themeTint="99"/>
        <w:insideV w:val="single" w:sz="4" w:space="0" w:color="B1DDE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C7E5" w:themeColor="accent5"/>
          <w:left w:val="single" w:sz="4" w:space="0" w:color="7FC7E5" w:themeColor="accent5"/>
          <w:bottom w:val="single" w:sz="4" w:space="0" w:color="7FC7E5" w:themeColor="accent5"/>
          <w:right w:val="single" w:sz="4" w:space="0" w:color="7FC7E5" w:themeColor="accent5"/>
          <w:insideH w:val="nil"/>
          <w:insideV w:val="nil"/>
        </w:tcBorders>
        <w:shd w:val="clear" w:color="auto" w:fill="7FC7E5" w:themeFill="accent5"/>
      </w:tcPr>
    </w:tblStylePr>
    <w:tblStylePr w:type="lastRow">
      <w:rPr>
        <w:b/>
        <w:bCs/>
      </w:rPr>
      <w:tblPr/>
      <w:tcPr>
        <w:tcBorders>
          <w:top w:val="double" w:sz="4" w:space="0" w:color="7FC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Gitternetztabelle4Akzent6">
    <w:name w:val="Grid Table 4 Accent 6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3BBC2" w:themeColor="accent6" w:themeTint="99"/>
        <w:left w:val="single" w:sz="4" w:space="0" w:color="B3BBC2" w:themeColor="accent6" w:themeTint="99"/>
        <w:bottom w:val="single" w:sz="4" w:space="0" w:color="B3BBC2" w:themeColor="accent6" w:themeTint="99"/>
        <w:right w:val="single" w:sz="4" w:space="0" w:color="B3BBC2" w:themeColor="accent6" w:themeTint="99"/>
        <w:insideH w:val="single" w:sz="4" w:space="0" w:color="B3BBC2" w:themeColor="accent6" w:themeTint="99"/>
        <w:insideV w:val="single" w:sz="4" w:space="0" w:color="B3BBC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8F9A" w:themeColor="accent6"/>
          <w:left w:val="single" w:sz="4" w:space="0" w:color="828F9A" w:themeColor="accent6"/>
          <w:bottom w:val="single" w:sz="4" w:space="0" w:color="828F9A" w:themeColor="accent6"/>
          <w:right w:val="single" w:sz="4" w:space="0" w:color="828F9A" w:themeColor="accent6"/>
          <w:insideH w:val="nil"/>
          <w:insideV w:val="nil"/>
        </w:tcBorders>
        <w:shd w:val="clear" w:color="auto" w:fill="828F9A" w:themeFill="accent6"/>
      </w:tcPr>
    </w:tblStylePr>
    <w:tblStylePr w:type="lastRow">
      <w:rPr>
        <w:b/>
        <w:bCs/>
      </w:rPr>
      <w:tblPr/>
      <w:tcPr>
        <w:tcBorders>
          <w:top w:val="double" w:sz="4" w:space="0" w:color="828F9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Gitternetztabelle5dunkel">
    <w:name w:val="Grid Table 5 Dark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DB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427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427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427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4270" w:themeFill="accent1"/>
      </w:tcPr>
    </w:tblStylePr>
    <w:tblStylePr w:type="band1Vert">
      <w:tblPr/>
      <w:tcPr>
        <w:shd w:val="clear" w:color="auto" w:fill="70B7F2" w:themeFill="accent1" w:themeFillTint="66"/>
      </w:tcPr>
    </w:tblStylePr>
    <w:tblStylePr w:type="band1Horz">
      <w:tblPr/>
      <w:tcPr>
        <w:shd w:val="clear" w:color="auto" w:fill="70B7F2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BF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BF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B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BFF" w:themeFill="accent2"/>
      </w:tcPr>
    </w:tblStylePr>
    <w:tblStylePr w:type="band1Vert">
      <w:tblPr/>
      <w:tcPr>
        <w:shd w:val="clear" w:color="auto" w:fill="A7DDFF" w:themeFill="accent2" w:themeFillTint="66"/>
      </w:tcPr>
    </w:tblStylePr>
    <w:tblStylePr w:type="band1Horz">
      <w:tblPr/>
      <w:tcPr>
        <w:shd w:val="clear" w:color="auto" w:fill="A7DDFF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4E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7A9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7A9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7A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7A9B" w:themeFill="accent3"/>
      </w:tcPr>
    </w:tblStylePr>
    <w:tblStylePr w:type="band1Vert">
      <w:tblPr/>
      <w:tcPr>
        <w:shd w:val="clear" w:color="auto" w:fill="B8C9D9" w:themeFill="accent3" w:themeFillTint="66"/>
      </w:tcPr>
    </w:tblStylePr>
    <w:tblStylePr w:type="band1Horz">
      <w:tblPr/>
      <w:tcPr>
        <w:shd w:val="clear" w:color="auto" w:fill="B8C9D9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05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05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05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052" w:themeFill="accent4"/>
      </w:tcPr>
    </w:tblStylePr>
    <w:tblStylePr w:type="band1Vert">
      <w:tblPr/>
      <w:tcPr>
        <w:shd w:val="clear" w:color="auto" w:fill="FFBFB9" w:themeFill="accent4" w:themeFillTint="66"/>
      </w:tcPr>
    </w:tblStylePr>
    <w:tblStylePr w:type="band1Horz">
      <w:tblPr/>
      <w:tcPr>
        <w:shd w:val="clear" w:color="auto" w:fill="FFBFB9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3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C7E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C7E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C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C7E5" w:themeFill="accent5"/>
      </w:tcPr>
    </w:tblStylePr>
    <w:tblStylePr w:type="band1Vert">
      <w:tblPr/>
      <w:tcPr>
        <w:shd w:val="clear" w:color="auto" w:fill="CBE8F4" w:themeFill="accent5" w:themeFillTint="66"/>
      </w:tcPr>
    </w:tblStylePr>
    <w:tblStylePr w:type="band1Horz">
      <w:tblPr/>
      <w:tcPr>
        <w:shd w:val="clear" w:color="auto" w:fill="CBE8F4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8F9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8F9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28F9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28F9A" w:themeFill="accent6"/>
      </w:tcPr>
    </w:tblStylePr>
    <w:tblStylePr w:type="band1Vert">
      <w:tblPr/>
      <w:tcPr>
        <w:shd w:val="clear" w:color="auto" w:fill="CCD2D6" w:themeFill="accent6" w:themeFillTint="66"/>
      </w:tcPr>
    </w:tblStylePr>
    <w:tblStylePr w:type="band1Horz">
      <w:tblPr/>
      <w:tcPr>
        <w:shd w:val="clear" w:color="auto" w:fill="CCD2D6" w:themeFill="accent6" w:themeFillTint="66"/>
      </w:tcPr>
    </w:tblStylePr>
  </w:style>
  <w:style w:type="table" w:styleId="Gitternetztabelle6farbig">
    <w:name w:val="Grid Table 6 Colorful"/>
    <w:basedOn w:val="NormaleTabelle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99"/>
    <w:rsid w:val="00911DE3"/>
    <w:pPr>
      <w:spacing w:line="240" w:lineRule="auto"/>
    </w:pPr>
    <w:rPr>
      <w:color w:val="073153" w:themeColor="accent1" w:themeShade="BF"/>
    </w:rPr>
    <w:tblPr>
      <w:tblStyleRowBandSize w:val="1"/>
      <w:tblStyleColBandSize w:val="1"/>
      <w:tblBorders>
        <w:top w:val="single" w:sz="4" w:space="0" w:color="2994EC" w:themeColor="accent1" w:themeTint="99"/>
        <w:left w:val="single" w:sz="4" w:space="0" w:color="2994EC" w:themeColor="accent1" w:themeTint="99"/>
        <w:bottom w:val="single" w:sz="4" w:space="0" w:color="2994EC" w:themeColor="accent1" w:themeTint="99"/>
        <w:right w:val="single" w:sz="4" w:space="0" w:color="2994EC" w:themeColor="accent1" w:themeTint="99"/>
        <w:insideH w:val="single" w:sz="4" w:space="0" w:color="2994EC" w:themeColor="accent1" w:themeTint="99"/>
        <w:insideV w:val="single" w:sz="4" w:space="0" w:color="2994E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994E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994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99"/>
    <w:rsid w:val="00911DE3"/>
    <w:pPr>
      <w:spacing w:line="240" w:lineRule="auto"/>
    </w:pPr>
    <w:rPr>
      <w:color w:val="0086D9" w:themeColor="accent2" w:themeShade="BF"/>
    </w:rPr>
    <w:tblPr>
      <w:tblStyleRowBandSize w:val="1"/>
      <w:tblStyleColBandSize w:val="1"/>
      <w:tblBorders>
        <w:top w:val="single" w:sz="4" w:space="0" w:color="7BCCFF" w:themeColor="accent2" w:themeTint="99"/>
        <w:left w:val="single" w:sz="4" w:space="0" w:color="7BCCFF" w:themeColor="accent2" w:themeTint="99"/>
        <w:bottom w:val="single" w:sz="4" w:space="0" w:color="7BCCFF" w:themeColor="accent2" w:themeTint="99"/>
        <w:right w:val="single" w:sz="4" w:space="0" w:color="7BCCFF" w:themeColor="accent2" w:themeTint="99"/>
        <w:insideH w:val="single" w:sz="4" w:space="0" w:color="7BCCFF" w:themeColor="accent2" w:themeTint="99"/>
        <w:insideV w:val="single" w:sz="4" w:space="0" w:color="7BCC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BC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BC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99"/>
    <w:rsid w:val="00911DE3"/>
    <w:pPr>
      <w:spacing w:line="240" w:lineRule="auto"/>
    </w:pPr>
    <w:rPr>
      <w:color w:val="3E5B73" w:themeColor="accent3" w:themeShade="BF"/>
    </w:rPr>
    <w:tblPr>
      <w:tblStyleRowBandSize w:val="1"/>
      <w:tblStyleColBandSize w:val="1"/>
      <w:tblBorders>
        <w:top w:val="single" w:sz="4" w:space="0" w:color="94AFC6" w:themeColor="accent3" w:themeTint="99"/>
        <w:left w:val="single" w:sz="4" w:space="0" w:color="94AFC6" w:themeColor="accent3" w:themeTint="99"/>
        <w:bottom w:val="single" w:sz="4" w:space="0" w:color="94AFC6" w:themeColor="accent3" w:themeTint="99"/>
        <w:right w:val="single" w:sz="4" w:space="0" w:color="94AFC6" w:themeColor="accent3" w:themeTint="99"/>
        <w:insideH w:val="single" w:sz="4" w:space="0" w:color="94AFC6" w:themeColor="accent3" w:themeTint="99"/>
        <w:insideV w:val="single" w:sz="4" w:space="0" w:color="94AFC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4AF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AF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99"/>
    <w:rsid w:val="00911DE3"/>
    <w:pPr>
      <w:spacing w:line="240" w:lineRule="auto"/>
    </w:pPr>
    <w:rPr>
      <w:color w:val="FC1300" w:themeColor="accent4" w:themeShade="BF"/>
    </w:rPr>
    <w:tblPr>
      <w:tblStyleRowBandSize w:val="1"/>
      <w:tblStyleColBandSize w:val="1"/>
      <w:tblBorders>
        <w:top w:val="single" w:sz="4" w:space="0" w:color="FF9F97" w:themeColor="accent4" w:themeTint="99"/>
        <w:left w:val="single" w:sz="4" w:space="0" w:color="FF9F97" w:themeColor="accent4" w:themeTint="99"/>
        <w:bottom w:val="single" w:sz="4" w:space="0" w:color="FF9F97" w:themeColor="accent4" w:themeTint="99"/>
        <w:right w:val="single" w:sz="4" w:space="0" w:color="FF9F97" w:themeColor="accent4" w:themeTint="99"/>
        <w:insideH w:val="single" w:sz="4" w:space="0" w:color="FF9F97" w:themeColor="accent4" w:themeTint="99"/>
        <w:insideV w:val="single" w:sz="4" w:space="0" w:color="FF9F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9F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F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99"/>
    <w:rsid w:val="00911DE3"/>
    <w:pPr>
      <w:spacing w:line="240" w:lineRule="auto"/>
    </w:pPr>
    <w:rPr>
      <w:color w:val="34A6D5" w:themeColor="accent5" w:themeShade="BF"/>
    </w:rPr>
    <w:tblPr>
      <w:tblStyleRowBandSize w:val="1"/>
      <w:tblStyleColBandSize w:val="1"/>
      <w:tblBorders>
        <w:top w:val="single" w:sz="4" w:space="0" w:color="B1DDEF" w:themeColor="accent5" w:themeTint="99"/>
        <w:left w:val="single" w:sz="4" w:space="0" w:color="B1DDEF" w:themeColor="accent5" w:themeTint="99"/>
        <w:bottom w:val="single" w:sz="4" w:space="0" w:color="B1DDEF" w:themeColor="accent5" w:themeTint="99"/>
        <w:right w:val="single" w:sz="4" w:space="0" w:color="B1DDEF" w:themeColor="accent5" w:themeTint="99"/>
        <w:insideH w:val="single" w:sz="4" w:space="0" w:color="B1DDEF" w:themeColor="accent5" w:themeTint="99"/>
        <w:insideV w:val="single" w:sz="4" w:space="0" w:color="B1DDE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1DDE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DDE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99"/>
    <w:rsid w:val="00911DE3"/>
    <w:pPr>
      <w:spacing w:line="240" w:lineRule="auto"/>
    </w:pPr>
    <w:rPr>
      <w:color w:val="5F6B75" w:themeColor="accent6" w:themeShade="BF"/>
    </w:rPr>
    <w:tblPr>
      <w:tblStyleRowBandSize w:val="1"/>
      <w:tblStyleColBandSize w:val="1"/>
      <w:tblBorders>
        <w:top w:val="single" w:sz="4" w:space="0" w:color="B3BBC2" w:themeColor="accent6" w:themeTint="99"/>
        <w:left w:val="single" w:sz="4" w:space="0" w:color="B3BBC2" w:themeColor="accent6" w:themeTint="99"/>
        <w:bottom w:val="single" w:sz="4" w:space="0" w:color="B3BBC2" w:themeColor="accent6" w:themeTint="99"/>
        <w:right w:val="single" w:sz="4" w:space="0" w:color="B3BBC2" w:themeColor="accent6" w:themeTint="99"/>
        <w:insideH w:val="single" w:sz="4" w:space="0" w:color="B3BBC2" w:themeColor="accent6" w:themeTint="99"/>
        <w:insideV w:val="single" w:sz="4" w:space="0" w:color="B3BBC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BBC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BBC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Gitternetztabelle7farbig">
    <w:name w:val="Grid Table 7 Colorful"/>
    <w:basedOn w:val="NormaleTabelle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99"/>
    <w:rsid w:val="00911DE3"/>
    <w:pPr>
      <w:spacing w:line="240" w:lineRule="auto"/>
    </w:pPr>
    <w:rPr>
      <w:color w:val="073153" w:themeColor="accent1" w:themeShade="BF"/>
    </w:rPr>
    <w:tblPr>
      <w:tblStyleRowBandSize w:val="1"/>
      <w:tblStyleColBandSize w:val="1"/>
      <w:tblBorders>
        <w:top w:val="single" w:sz="4" w:space="0" w:color="2994EC" w:themeColor="accent1" w:themeTint="99"/>
        <w:left w:val="single" w:sz="4" w:space="0" w:color="2994EC" w:themeColor="accent1" w:themeTint="99"/>
        <w:bottom w:val="single" w:sz="4" w:space="0" w:color="2994EC" w:themeColor="accent1" w:themeTint="99"/>
        <w:right w:val="single" w:sz="4" w:space="0" w:color="2994EC" w:themeColor="accent1" w:themeTint="99"/>
        <w:insideH w:val="single" w:sz="4" w:space="0" w:color="2994EC" w:themeColor="accent1" w:themeTint="99"/>
        <w:insideV w:val="single" w:sz="4" w:space="0" w:color="2994E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  <w:tblStylePr w:type="neCell">
      <w:tblPr/>
      <w:tcPr>
        <w:tcBorders>
          <w:bottom w:val="single" w:sz="4" w:space="0" w:color="2994EC" w:themeColor="accent1" w:themeTint="99"/>
        </w:tcBorders>
      </w:tcPr>
    </w:tblStylePr>
    <w:tblStylePr w:type="nwCell">
      <w:tblPr/>
      <w:tcPr>
        <w:tcBorders>
          <w:bottom w:val="single" w:sz="4" w:space="0" w:color="2994EC" w:themeColor="accent1" w:themeTint="99"/>
        </w:tcBorders>
      </w:tcPr>
    </w:tblStylePr>
    <w:tblStylePr w:type="seCell">
      <w:tblPr/>
      <w:tcPr>
        <w:tcBorders>
          <w:top w:val="single" w:sz="4" w:space="0" w:color="2994EC" w:themeColor="accent1" w:themeTint="99"/>
        </w:tcBorders>
      </w:tcPr>
    </w:tblStylePr>
    <w:tblStylePr w:type="swCell">
      <w:tblPr/>
      <w:tcPr>
        <w:tcBorders>
          <w:top w:val="single" w:sz="4" w:space="0" w:color="2994EC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99"/>
    <w:rsid w:val="00911DE3"/>
    <w:pPr>
      <w:spacing w:line="240" w:lineRule="auto"/>
    </w:pPr>
    <w:rPr>
      <w:color w:val="0086D9" w:themeColor="accent2" w:themeShade="BF"/>
    </w:rPr>
    <w:tblPr>
      <w:tblStyleRowBandSize w:val="1"/>
      <w:tblStyleColBandSize w:val="1"/>
      <w:tblBorders>
        <w:top w:val="single" w:sz="4" w:space="0" w:color="7BCCFF" w:themeColor="accent2" w:themeTint="99"/>
        <w:left w:val="single" w:sz="4" w:space="0" w:color="7BCCFF" w:themeColor="accent2" w:themeTint="99"/>
        <w:bottom w:val="single" w:sz="4" w:space="0" w:color="7BCCFF" w:themeColor="accent2" w:themeTint="99"/>
        <w:right w:val="single" w:sz="4" w:space="0" w:color="7BCCFF" w:themeColor="accent2" w:themeTint="99"/>
        <w:insideH w:val="single" w:sz="4" w:space="0" w:color="7BCCFF" w:themeColor="accent2" w:themeTint="99"/>
        <w:insideV w:val="single" w:sz="4" w:space="0" w:color="7BCC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  <w:tblStylePr w:type="neCell">
      <w:tblPr/>
      <w:tcPr>
        <w:tcBorders>
          <w:bottom w:val="single" w:sz="4" w:space="0" w:color="7BCCFF" w:themeColor="accent2" w:themeTint="99"/>
        </w:tcBorders>
      </w:tcPr>
    </w:tblStylePr>
    <w:tblStylePr w:type="nwCell">
      <w:tblPr/>
      <w:tcPr>
        <w:tcBorders>
          <w:bottom w:val="single" w:sz="4" w:space="0" w:color="7BCCFF" w:themeColor="accent2" w:themeTint="99"/>
        </w:tcBorders>
      </w:tcPr>
    </w:tblStylePr>
    <w:tblStylePr w:type="seCell">
      <w:tblPr/>
      <w:tcPr>
        <w:tcBorders>
          <w:top w:val="single" w:sz="4" w:space="0" w:color="7BCCFF" w:themeColor="accent2" w:themeTint="99"/>
        </w:tcBorders>
      </w:tcPr>
    </w:tblStylePr>
    <w:tblStylePr w:type="swCell">
      <w:tblPr/>
      <w:tcPr>
        <w:tcBorders>
          <w:top w:val="single" w:sz="4" w:space="0" w:color="7BCCFF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99"/>
    <w:rsid w:val="00911DE3"/>
    <w:pPr>
      <w:spacing w:line="240" w:lineRule="auto"/>
    </w:pPr>
    <w:rPr>
      <w:color w:val="3E5B73" w:themeColor="accent3" w:themeShade="BF"/>
    </w:rPr>
    <w:tblPr>
      <w:tblStyleRowBandSize w:val="1"/>
      <w:tblStyleColBandSize w:val="1"/>
      <w:tblBorders>
        <w:top w:val="single" w:sz="4" w:space="0" w:color="94AFC6" w:themeColor="accent3" w:themeTint="99"/>
        <w:left w:val="single" w:sz="4" w:space="0" w:color="94AFC6" w:themeColor="accent3" w:themeTint="99"/>
        <w:bottom w:val="single" w:sz="4" w:space="0" w:color="94AFC6" w:themeColor="accent3" w:themeTint="99"/>
        <w:right w:val="single" w:sz="4" w:space="0" w:color="94AFC6" w:themeColor="accent3" w:themeTint="99"/>
        <w:insideH w:val="single" w:sz="4" w:space="0" w:color="94AFC6" w:themeColor="accent3" w:themeTint="99"/>
        <w:insideV w:val="single" w:sz="4" w:space="0" w:color="94AFC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  <w:tblStylePr w:type="neCell">
      <w:tblPr/>
      <w:tcPr>
        <w:tcBorders>
          <w:bottom w:val="single" w:sz="4" w:space="0" w:color="94AFC6" w:themeColor="accent3" w:themeTint="99"/>
        </w:tcBorders>
      </w:tcPr>
    </w:tblStylePr>
    <w:tblStylePr w:type="nwCell">
      <w:tblPr/>
      <w:tcPr>
        <w:tcBorders>
          <w:bottom w:val="single" w:sz="4" w:space="0" w:color="94AFC6" w:themeColor="accent3" w:themeTint="99"/>
        </w:tcBorders>
      </w:tcPr>
    </w:tblStylePr>
    <w:tblStylePr w:type="seCell">
      <w:tblPr/>
      <w:tcPr>
        <w:tcBorders>
          <w:top w:val="single" w:sz="4" w:space="0" w:color="94AFC6" w:themeColor="accent3" w:themeTint="99"/>
        </w:tcBorders>
      </w:tcPr>
    </w:tblStylePr>
    <w:tblStylePr w:type="swCell">
      <w:tblPr/>
      <w:tcPr>
        <w:tcBorders>
          <w:top w:val="single" w:sz="4" w:space="0" w:color="94AFC6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99"/>
    <w:rsid w:val="00911DE3"/>
    <w:pPr>
      <w:spacing w:line="240" w:lineRule="auto"/>
    </w:pPr>
    <w:rPr>
      <w:color w:val="FC1300" w:themeColor="accent4" w:themeShade="BF"/>
    </w:rPr>
    <w:tblPr>
      <w:tblStyleRowBandSize w:val="1"/>
      <w:tblStyleColBandSize w:val="1"/>
      <w:tblBorders>
        <w:top w:val="single" w:sz="4" w:space="0" w:color="FF9F97" w:themeColor="accent4" w:themeTint="99"/>
        <w:left w:val="single" w:sz="4" w:space="0" w:color="FF9F97" w:themeColor="accent4" w:themeTint="99"/>
        <w:bottom w:val="single" w:sz="4" w:space="0" w:color="FF9F97" w:themeColor="accent4" w:themeTint="99"/>
        <w:right w:val="single" w:sz="4" w:space="0" w:color="FF9F97" w:themeColor="accent4" w:themeTint="99"/>
        <w:insideH w:val="single" w:sz="4" w:space="0" w:color="FF9F97" w:themeColor="accent4" w:themeTint="99"/>
        <w:insideV w:val="single" w:sz="4" w:space="0" w:color="FF9F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  <w:tblStylePr w:type="neCell">
      <w:tblPr/>
      <w:tcPr>
        <w:tcBorders>
          <w:bottom w:val="single" w:sz="4" w:space="0" w:color="FF9F97" w:themeColor="accent4" w:themeTint="99"/>
        </w:tcBorders>
      </w:tcPr>
    </w:tblStylePr>
    <w:tblStylePr w:type="nwCell">
      <w:tblPr/>
      <w:tcPr>
        <w:tcBorders>
          <w:bottom w:val="single" w:sz="4" w:space="0" w:color="FF9F97" w:themeColor="accent4" w:themeTint="99"/>
        </w:tcBorders>
      </w:tcPr>
    </w:tblStylePr>
    <w:tblStylePr w:type="seCell">
      <w:tblPr/>
      <w:tcPr>
        <w:tcBorders>
          <w:top w:val="single" w:sz="4" w:space="0" w:color="FF9F97" w:themeColor="accent4" w:themeTint="99"/>
        </w:tcBorders>
      </w:tcPr>
    </w:tblStylePr>
    <w:tblStylePr w:type="swCell">
      <w:tblPr/>
      <w:tcPr>
        <w:tcBorders>
          <w:top w:val="single" w:sz="4" w:space="0" w:color="FF9F97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99"/>
    <w:rsid w:val="00911DE3"/>
    <w:pPr>
      <w:spacing w:line="240" w:lineRule="auto"/>
    </w:pPr>
    <w:rPr>
      <w:color w:val="34A6D5" w:themeColor="accent5" w:themeShade="BF"/>
    </w:rPr>
    <w:tblPr>
      <w:tblStyleRowBandSize w:val="1"/>
      <w:tblStyleColBandSize w:val="1"/>
      <w:tblBorders>
        <w:top w:val="single" w:sz="4" w:space="0" w:color="B1DDEF" w:themeColor="accent5" w:themeTint="99"/>
        <w:left w:val="single" w:sz="4" w:space="0" w:color="B1DDEF" w:themeColor="accent5" w:themeTint="99"/>
        <w:bottom w:val="single" w:sz="4" w:space="0" w:color="B1DDEF" w:themeColor="accent5" w:themeTint="99"/>
        <w:right w:val="single" w:sz="4" w:space="0" w:color="B1DDEF" w:themeColor="accent5" w:themeTint="99"/>
        <w:insideH w:val="single" w:sz="4" w:space="0" w:color="B1DDEF" w:themeColor="accent5" w:themeTint="99"/>
        <w:insideV w:val="single" w:sz="4" w:space="0" w:color="B1DDE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  <w:tblStylePr w:type="neCell">
      <w:tblPr/>
      <w:tcPr>
        <w:tcBorders>
          <w:bottom w:val="single" w:sz="4" w:space="0" w:color="B1DDEF" w:themeColor="accent5" w:themeTint="99"/>
        </w:tcBorders>
      </w:tcPr>
    </w:tblStylePr>
    <w:tblStylePr w:type="nwCell">
      <w:tblPr/>
      <w:tcPr>
        <w:tcBorders>
          <w:bottom w:val="single" w:sz="4" w:space="0" w:color="B1DDEF" w:themeColor="accent5" w:themeTint="99"/>
        </w:tcBorders>
      </w:tcPr>
    </w:tblStylePr>
    <w:tblStylePr w:type="seCell">
      <w:tblPr/>
      <w:tcPr>
        <w:tcBorders>
          <w:top w:val="single" w:sz="4" w:space="0" w:color="B1DDEF" w:themeColor="accent5" w:themeTint="99"/>
        </w:tcBorders>
      </w:tcPr>
    </w:tblStylePr>
    <w:tblStylePr w:type="swCell">
      <w:tblPr/>
      <w:tcPr>
        <w:tcBorders>
          <w:top w:val="single" w:sz="4" w:space="0" w:color="B1DDEF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99"/>
    <w:rsid w:val="00911DE3"/>
    <w:pPr>
      <w:spacing w:line="240" w:lineRule="auto"/>
    </w:pPr>
    <w:rPr>
      <w:color w:val="5F6B75" w:themeColor="accent6" w:themeShade="BF"/>
    </w:rPr>
    <w:tblPr>
      <w:tblStyleRowBandSize w:val="1"/>
      <w:tblStyleColBandSize w:val="1"/>
      <w:tblBorders>
        <w:top w:val="single" w:sz="4" w:space="0" w:color="B3BBC2" w:themeColor="accent6" w:themeTint="99"/>
        <w:left w:val="single" w:sz="4" w:space="0" w:color="B3BBC2" w:themeColor="accent6" w:themeTint="99"/>
        <w:bottom w:val="single" w:sz="4" w:space="0" w:color="B3BBC2" w:themeColor="accent6" w:themeTint="99"/>
        <w:right w:val="single" w:sz="4" w:space="0" w:color="B3BBC2" w:themeColor="accent6" w:themeTint="99"/>
        <w:insideH w:val="single" w:sz="4" w:space="0" w:color="B3BBC2" w:themeColor="accent6" w:themeTint="99"/>
        <w:insideV w:val="single" w:sz="4" w:space="0" w:color="B3BBC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  <w:tblStylePr w:type="neCell">
      <w:tblPr/>
      <w:tcPr>
        <w:tcBorders>
          <w:bottom w:val="single" w:sz="4" w:space="0" w:color="B3BBC2" w:themeColor="accent6" w:themeTint="99"/>
        </w:tcBorders>
      </w:tcPr>
    </w:tblStylePr>
    <w:tblStylePr w:type="nwCell">
      <w:tblPr/>
      <w:tcPr>
        <w:tcBorders>
          <w:bottom w:val="single" w:sz="4" w:space="0" w:color="B3BBC2" w:themeColor="accent6" w:themeTint="99"/>
        </w:tcBorders>
      </w:tcPr>
    </w:tblStylePr>
    <w:tblStylePr w:type="seCell">
      <w:tblPr/>
      <w:tcPr>
        <w:tcBorders>
          <w:top w:val="single" w:sz="4" w:space="0" w:color="B3BBC2" w:themeColor="accent6" w:themeTint="99"/>
        </w:tcBorders>
      </w:tcPr>
    </w:tblStylePr>
    <w:tblStylePr w:type="swCell">
      <w:tblPr/>
      <w:tcPr>
        <w:tcBorders>
          <w:top w:val="single" w:sz="4" w:space="0" w:color="B3BBC2" w:themeColor="accent6" w:themeTint="99"/>
        </w:tcBorders>
      </w:tcPr>
    </w:tblStylePr>
  </w:style>
  <w:style w:type="character" w:styleId="Hashtag">
    <w:name w:val="Hashtag"/>
    <w:basedOn w:val="Absatz-Standardschriftart"/>
    <w:uiPriority w:val="99"/>
    <w:semiHidden/>
    <w:rsid w:val="00911DE3"/>
    <w:rPr>
      <w:color w:val="2B579A"/>
      <w:shd w:val="clear" w:color="auto" w:fill="E1DFDD"/>
      <w:lang w:val="en-GB"/>
    </w:rPr>
  </w:style>
  <w:style w:type="paragraph" w:styleId="Kopfzeile">
    <w:name w:val="header"/>
    <w:basedOn w:val="Standard"/>
    <w:link w:val="KopfzeileZchn"/>
    <w:uiPriority w:val="13"/>
    <w:semiHidden/>
    <w:rsid w:val="00F47C66"/>
    <w:rPr>
      <w:rFonts w:ascii="Source Sans Pro SemiBold" w:hAnsi="Source Sans Pro SemiBold"/>
      <w:color w:val="076BB2" w:themeColor="background2"/>
    </w:r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F47C66"/>
    <w:rPr>
      <w:rFonts w:ascii="Source Sans Pro SemiBold" w:hAnsi="Source Sans Pro SemiBold"/>
      <w:color w:val="076BB2" w:themeColor="background2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DC58F2"/>
    <w:rPr>
      <w:rFonts w:asciiTheme="majorHAnsi" w:eastAsiaTheme="majorEastAsia" w:hAnsiTheme="majorHAnsi" w:cs="Arial"/>
      <w:b/>
      <w:color w:val="076BB2" w:themeColor="background2"/>
      <w:sz w:val="36"/>
      <w:szCs w:val="32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4"/>
    <w:rsid w:val="00326F03"/>
    <w:rPr>
      <w:rFonts w:ascii="Source Sans Pro SemiBold" w:eastAsiaTheme="majorEastAsia" w:hAnsi="Source Sans Pro SemiBold" w:cs="Arial"/>
      <w:color w:val="076BB2" w:themeColor="background2"/>
      <w:spacing w:val="-6"/>
      <w:sz w:val="24"/>
      <w:szCs w:val="26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2"/>
    <w:rsid w:val="00EB3421"/>
    <w:rPr>
      <w:rFonts w:ascii="Source Sans Pro SemiBold" w:eastAsiaTheme="majorEastAsia" w:hAnsi="Source Sans Pro SemiBold" w:cs="Arial"/>
      <w:color w:val="076BB2" w:themeColor="background2"/>
      <w:szCs w:val="24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2"/>
    <w:semiHidden/>
    <w:rsid w:val="00326F03"/>
    <w:rPr>
      <w:rFonts w:ascii="Source Sans Pro SemiBold" w:eastAsiaTheme="majorEastAsia" w:hAnsi="Source Sans Pro SemiBold" w:cs="Arial"/>
      <w:iCs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2"/>
    <w:semiHidden/>
    <w:rsid w:val="00326F03"/>
    <w:rPr>
      <w:rFonts w:ascii="Source Sans Pro" w:eastAsiaTheme="majorEastAsia" w:hAnsi="Source Sans Pro" w:cs="Arial"/>
      <w:color w:val="061F36" w:themeColor="text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2"/>
    <w:semiHidden/>
    <w:rsid w:val="00326F03"/>
    <w:rPr>
      <w:rFonts w:ascii="Source Sans Pro" w:eastAsiaTheme="majorEastAsia" w:hAnsi="Source Sans Pro" w:cs="Arial"/>
      <w:color w:val="061F36" w:themeColor="text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2"/>
    <w:semiHidden/>
    <w:rsid w:val="00326F03"/>
    <w:rPr>
      <w:rFonts w:ascii="Source Sans Pro" w:eastAsiaTheme="majorEastAsia" w:hAnsi="Source Sans Pro" w:cs="Arial"/>
      <w:iCs/>
      <w:color w:val="061F36" w:themeColor="text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2"/>
    <w:semiHidden/>
    <w:rsid w:val="00326F03"/>
    <w:rPr>
      <w:rFonts w:ascii="Source Sans Pro" w:eastAsiaTheme="majorEastAsia" w:hAnsi="Source Sans Pro" w:cs="Arial"/>
      <w:color w:val="061F36" w:themeColor="text2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2"/>
    <w:semiHidden/>
    <w:rsid w:val="00326F03"/>
    <w:rPr>
      <w:rFonts w:ascii="Source Sans Pro" w:eastAsiaTheme="majorEastAsia" w:hAnsi="Source Sans Pro" w:cs="Arial"/>
      <w:iCs/>
      <w:color w:val="061F36" w:themeColor="text2"/>
      <w:szCs w:val="21"/>
      <w:lang w:val="en-GB"/>
    </w:rPr>
  </w:style>
  <w:style w:type="character" w:styleId="HTMLAkronym">
    <w:name w:val="HTML Acronym"/>
    <w:basedOn w:val="Absatz-Standardschriftart"/>
    <w:uiPriority w:val="99"/>
    <w:semiHidden/>
    <w:rsid w:val="00911DE3"/>
    <w:rPr>
      <w:lang w:val="en-GB"/>
    </w:rPr>
  </w:style>
  <w:style w:type="paragraph" w:styleId="HTMLAdresse">
    <w:name w:val="HTML Address"/>
    <w:basedOn w:val="Standard"/>
    <w:link w:val="HTMLAdresseZchn"/>
    <w:uiPriority w:val="99"/>
    <w:semiHidden/>
    <w:rsid w:val="00911DE3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911DE3"/>
    <w:rPr>
      <w:i/>
      <w:iCs/>
      <w:lang w:val="en-GB"/>
    </w:rPr>
  </w:style>
  <w:style w:type="character" w:styleId="HTMLZitat">
    <w:name w:val="HTML Cite"/>
    <w:basedOn w:val="Absatz-Standardschriftart"/>
    <w:uiPriority w:val="99"/>
    <w:semiHidden/>
    <w:rsid w:val="00911DE3"/>
    <w:rPr>
      <w:i/>
      <w:iCs/>
      <w:lang w:val="en-GB"/>
    </w:rPr>
  </w:style>
  <w:style w:type="character" w:styleId="HTMLCode">
    <w:name w:val="HTML Code"/>
    <w:basedOn w:val="Absatz-Standardschriftart"/>
    <w:uiPriority w:val="99"/>
    <w:semiHidden/>
    <w:rsid w:val="00911DE3"/>
    <w:rPr>
      <w:rFonts w:ascii="Source Sans Pro Light" w:hAnsi="Source Sans Pro Light" w:cs="Arial"/>
      <w:sz w:val="20"/>
      <w:szCs w:val="20"/>
      <w:lang w:val="en-GB"/>
    </w:rPr>
  </w:style>
  <w:style w:type="character" w:styleId="HTMLDefinition">
    <w:name w:val="HTML Definition"/>
    <w:basedOn w:val="Absatz-Standardschriftart"/>
    <w:uiPriority w:val="99"/>
    <w:semiHidden/>
    <w:rsid w:val="00911DE3"/>
    <w:rPr>
      <w:i/>
      <w:iCs/>
      <w:lang w:val="en-GB"/>
    </w:rPr>
  </w:style>
  <w:style w:type="character" w:styleId="HTMLTastatur">
    <w:name w:val="HTML Keyboard"/>
    <w:basedOn w:val="Absatz-Standardschriftart"/>
    <w:uiPriority w:val="99"/>
    <w:semiHidden/>
    <w:rsid w:val="00911DE3"/>
    <w:rPr>
      <w:rFonts w:ascii="Source Sans Pro Light" w:hAnsi="Source Sans Pro Light" w:cs="Arial"/>
      <w:sz w:val="20"/>
      <w:szCs w:val="20"/>
      <w:lang w:val="en-GB"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911DE3"/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911DE3"/>
    <w:rPr>
      <w:rFonts w:cs="Arial"/>
      <w:lang w:val="en-GB"/>
    </w:rPr>
  </w:style>
  <w:style w:type="character" w:styleId="HTMLBeispiel">
    <w:name w:val="HTML Sample"/>
    <w:basedOn w:val="Absatz-Standardschriftart"/>
    <w:uiPriority w:val="99"/>
    <w:semiHidden/>
    <w:rsid w:val="00911DE3"/>
    <w:rPr>
      <w:rFonts w:ascii="Source Sans Pro Light" w:hAnsi="Source Sans Pro Light" w:cs="Arial"/>
      <w:sz w:val="24"/>
      <w:szCs w:val="24"/>
      <w:lang w:val="en-GB"/>
    </w:rPr>
  </w:style>
  <w:style w:type="character" w:styleId="HTMLSchreibmaschine">
    <w:name w:val="HTML Typewriter"/>
    <w:basedOn w:val="Absatz-Standardschriftart"/>
    <w:uiPriority w:val="99"/>
    <w:semiHidden/>
    <w:rsid w:val="00911DE3"/>
    <w:rPr>
      <w:rFonts w:ascii="Source Sans Pro Light" w:hAnsi="Source Sans Pro Light" w:cs="Arial"/>
      <w:sz w:val="20"/>
      <w:szCs w:val="20"/>
      <w:lang w:val="en-GB"/>
    </w:rPr>
  </w:style>
  <w:style w:type="character" w:styleId="HTMLVariable">
    <w:name w:val="HTML Variable"/>
    <w:basedOn w:val="Absatz-Standardschriftart"/>
    <w:uiPriority w:val="99"/>
    <w:semiHidden/>
    <w:rsid w:val="00911DE3"/>
    <w:rPr>
      <w:i/>
      <w:iCs/>
      <w:lang w:val="en-GB"/>
    </w:rPr>
  </w:style>
  <w:style w:type="character" w:styleId="Hyperlink">
    <w:name w:val="Hyperlink"/>
    <w:basedOn w:val="Absatz-Standardschriftart"/>
    <w:uiPriority w:val="14"/>
    <w:semiHidden/>
    <w:qFormat/>
    <w:rsid w:val="00911DE3"/>
    <w:rPr>
      <w:color w:val="24ABFF" w:themeColor="hyperlink"/>
      <w:u w:val="single"/>
      <w:lang w:val="en-GB"/>
    </w:rPr>
  </w:style>
  <w:style w:type="paragraph" w:styleId="Index1">
    <w:name w:val="index 1"/>
    <w:basedOn w:val="Standard"/>
    <w:next w:val="Standard"/>
    <w:autoRedefine/>
    <w:uiPriority w:val="99"/>
    <w:semiHidden/>
    <w:rsid w:val="00911DE3"/>
    <w:pPr>
      <w:ind w:left="200" w:hanging="200"/>
    </w:pPr>
  </w:style>
  <w:style w:type="paragraph" w:styleId="Index2">
    <w:name w:val="index 2"/>
    <w:basedOn w:val="Standard"/>
    <w:next w:val="Standard"/>
    <w:autoRedefine/>
    <w:uiPriority w:val="99"/>
    <w:semiHidden/>
    <w:rsid w:val="00911DE3"/>
    <w:pPr>
      <w:ind w:left="400" w:hanging="200"/>
    </w:pPr>
  </w:style>
  <w:style w:type="paragraph" w:styleId="Index3">
    <w:name w:val="index 3"/>
    <w:basedOn w:val="Standard"/>
    <w:next w:val="Standard"/>
    <w:autoRedefine/>
    <w:uiPriority w:val="99"/>
    <w:semiHidden/>
    <w:rsid w:val="00911DE3"/>
    <w:pPr>
      <w:ind w:left="600" w:hanging="200"/>
    </w:pPr>
  </w:style>
  <w:style w:type="paragraph" w:styleId="Index4">
    <w:name w:val="index 4"/>
    <w:basedOn w:val="Standard"/>
    <w:next w:val="Standard"/>
    <w:autoRedefine/>
    <w:uiPriority w:val="99"/>
    <w:semiHidden/>
    <w:rsid w:val="00911DE3"/>
    <w:pPr>
      <w:ind w:left="800" w:hanging="200"/>
    </w:pPr>
  </w:style>
  <w:style w:type="paragraph" w:styleId="Index5">
    <w:name w:val="index 5"/>
    <w:basedOn w:val="Standard"/>
    <w:next w:val="Standard"/>
    <w:autoRedefine/>
    <w:uiPriority w:val="99"/>
    <w:semiHidden/>
    <w:rsid w:val="00911DE3"/>
    <w:pPr>
      <w:ind w:left="1000" w:hanging="200"/>
    </w:pPr>
  </w:style>
  <w:style w:type="paragraph" w:styleId="Index6">
    <w:name w:val="index 6"/>
    <w:basedOn w:val="Standard"/>
    <w:next w:val="Standard"/>
    <w:autoRedefine/>
    <w:uiPriority w:val="99"/>
    <w:semiHidden/>
    <w:rsid w:val="00911DE3"/>
    <w:pPr>
      <w:ind w:left="1200" w:hanging="200"/>
    </w:pPr>
  </w:style>
  <w:style w:type="paragraph" w:styleId="Index7">
    <w:name w:val="index 7"/>
    <w:basedOn w:val="Standard"/>
    <w:next w:val="Standard"/>
    <w:autoRedefine/>
    <w:uiPriority w:val="99"/>
    <w:semiHidden/>
    <w:rsid w:val="00911DE3"/>
    <w:pPr>
      <w:ind w:left="1400" w:hanging="200"/>
    </w:pPr>
  </w:style>
  <w:style w:type="paragraph" w:styleId="Index8">
    <w:name w:val="index 8"/>
    <w:basedOn w:val="Standard"/>
    <w:next w:val="Standard"/>
    <w:autoRedefine/>
    <w:uiPriority w:val="99"/>
    <w:semiHidden/>
    <w:rsid w:val="00911DE3"/>
    <w:pPr>
      <w:ind w:left="1600" w:hanging="200"/>
    </w:pPr>
  </w:style>
  <w:style w:type="paragraph" w:styleId="Index9">
    <w:name w:val="index 9"/>
    <w:basedOn w:val="Standard"/>
    <w:next w:val="Standard"/>
    <w:autoRedefine/>
    <w:uiPriority w:val="99"/>
    <w:semiHidden/>
    <w:rsid w:val="00911DE3"/>
    <w:pPr>
      <w:ind w:left="1800" w:hanging="200"/>
    </w:pPr>
  </w:style>
  <w:style w:type="paragraph" w:styleId="Indexberschrift">
    <w:name w:val="index heading"/>
    <w:basedOn w:val="Standard"/>
    <w:next w:val="Index1"/>
    <w:uiPriority w:val="99"/>
    <w:semiHidden/>
    <w:rsid w:val="00911DE3"/>
    <w:rPr>
      <w:rFonts w:eastAsiaTheme="majorEastAsia"/>
      <w:b/>
      <w:bCs/>
    </w:rPr>
  </w:style>
  <w:style w:type="character" w:styleId="IntensiveHervorhebung">
    <w:name w:val="Intense Emphasis"/>
    <w:basedOn w:val="Absatz-Standardschriftart"/>
    <w:uiPriority w:val="99"/>
    <w:semiHidden/>
    <w:qFormat/>
    <w:rsid w:val="00911DE3"/>
    <w:rPr>
      <w:i/>
      <w:iCs/>
      <w:color w:val="0A4270" w:themeColor="accent1"/>
      <w:lang w:val="en-GB"/>
    </w:rPr>
  </w:style>
  <w:style w:type="paragraph" w:styleId="IntensivesZitat">
    <w:name w:val="Intense Quote"/>
    <w:basedOn w:val="Standard"/>
    <w:next w:val="Standard"/>
    <w:link w:val="IntensivesZitatZchn"/>
    <w:uiPriority w:val="99"/>
    <w:semiHidden/>
    <w:qFormat/>
    <w:rsid w:val="00911DE3"/>
    <w:pPr>
      <w:pBdr>
        <w:top w:val="single" w:sz="4" w:space="10" w:color="0A4270" w:themeColor="accent1"/>
        <w:bottom w:val="single" w:sz="4" w:space="10" w:color="0A4270" w:themeColor="accent1"/>
      </w:pBdr>
      <w:spacing w:before="360" w:after="360"/>
      <w:ind w:left="864" w:right="864"/>
      <w:jc w:val="center"/>
    </w:pPr>
    <w:rPr>
      <w:i/>
      <w:iCs/>
      <w:color w:val="0A4270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semiHidden/>
    <w:rsid w:val="00A44986"/>
    <w:rPr>
      <w:i/>
      <w:iCs/>
      <w:color w:val="0A4270" w:themeColor="accent1"/>
      <w:lang w:val="en-GB"/>
    </w:rPr>
  </w:style>
  <w:style w:type="character" w:styleId="IntensiverVerweis">
    <w:name w:val="Intense Reference"/>
    <w:basedOn w:val="Absatz-Standardschriftart"/>
    <w:uiPriority w:val="99"/>
    <w:semiHidden/>
    <w:qFormat/>
    <w:rsid w:val="00911DE3"/>
    <w:rPr>
      <w:b/>
      <w:bCs/>
      <w:smallCaps/>
      <w:color w:val="0A4270" w:themeColor="accent1"/>
      <w:spacing w:val="5"/>
      <w:lang w:val="en-GB"/>
    </w:rPr>
  </w:style>
  <w:style w:type="table" w:styleId="HellesRaster">
    <w:name w:val="Light Grid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A4270" w:themeColor="accent1"/>
        <w:left w:val="single" w:sz="8" w:space="0" w:color="0A4270" w:themeColor="accent1"/>
        <w:bottom w:val="single" w:sz="8" w:space="0" w:color="0A4270" w:themeColor="accent1"/>
        <w:right w:val="single" w:sz="8" w:space="0" w:color="0A4270" w:themeColor="accent1"/>
        <w:insideH w:val="single" w:sz="8" w:space="0" w:color="0A4270" w:themeColor="accent1"/>
        <w:insideV w:val="single" w:sz="8" w:space="0" w:color="0A427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18" w:space="0" w:color="0A4270" w:themeColor="accent1"/>
          <w:right w:val="single" w:sz="8" w:space="0" w:color="0A4270" w:themeColor="accent1"/>
          <w:insideH w:val="nil"/>
          <w:insideV w:val="single" w:sz="8" w:space="0" w:color="0A427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  <w:insideH w:val="nil"/>
          <w:insideV w:val="single" w:sz="8" w:space="0" w:color="0A427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</w:tcBorders>
      </w:tcPr>
    </w:tblStylePr>
    <w:tblStylePr w:type="band1Vert"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</w:tcBorders>
        <w:shd w:val="clear" w:color="auto" w:fill="A6D2F7" w:themeFill="accent1" w:themeFillTint="3F"/>
      </w:tcPr>
    </w:tblStylePr>
    <w:tblStylePr w:type="band1Horz"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  <w:insideV w:val="single" w:sz="8" w:space="0" w:color="0A4270" w:themeColor="accent1"/>
        </w:tcBorders>
        <w:shd w:val="clear" w:color="auto" w:fill="A6D2F7" w:themeFill="accent1" w:themeFillTint="3F"/>
      </w:tcPr>
    </w:tblStylePr>
    <w:tblStylePr w:type="band2Horz"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  <w:insideV w:val="single" w:sz="8" w:space="0" w:color="0A4270" w:themeColor="accent1"/>
        </w:tcBorders>
      </w:tcPr>
    </w:tblStylePr>
  </w:style>
  <w:style w:type="table" w:styleId="HellesRaster-Akzent2">
    <w:name w:val="Light Grid Accent 2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24ABFF" w:themeColor="accent2"/>
        <w:left w:val="single" w:sz="8" w:space="0" w:color="24ABFF" w:themeColor="accent2"/>
        <w:bottom w:val="single" w:sz="8" w:space="0" w:color="24ABFF" w:themeColor="accent2"/>
        <w:right w:val="single" w:sz="8" w:space="0" w:color="24ABFF" w:themeColor="accent2"/>
        <w:insideH w:val="single" w:sz="8" w:space="0" w:color="24ABFF" w:themeColor="accent2"/>
        <w:insideV w:val="single" w:sz="8" w:space="0" w:color="24ABF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18" w:space="0" w:color="24ABFF" w:themeColor="accent2"/>
          <w:right w:val="single" w:sz="8" w:space="0" w:color="24ABFF" w:themeColor="accent2"/>
          <w:insideH w:val="nil"/>
          <w:insideV w:val="single" w:sz="8" w:space="0" w:color="24ABF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  <w:insideH w:val="nil"/>
          <w:insideV w:val="single" w:sz="8" w:space="0" w:color="24ABF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</w:tcBorders>
      </w:tcPr>
    </w:tblStylePr>
    <w:tblStylePr w:type="band1Vert"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</w:tcBorders>
        <w:shd w:val="clear" w:color="auto" w:fill="C8EAFF" w:themeFill="accent2" w:themeFillTint="3F"/>
      </w:tcPr>
    </w:tblStylePr>
    <w:tblStylePr w:type="band1Horz"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  <w:insideV w:val="single" w:sz="8" w:space="0" w:color="24ABFF" w:themeColor="accent2"/>
        </w:tcBorders>
        <w:shd w:val="clear" w:color="auto" w:fill="C8EAFF" w:themeFill="accent2" w:themeFillTint="3F"/>
      </w:tcPr>
    </w:tblStylePr>
    <w:tblStylePr w:type="band2Horz"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  <w:insideV w:val="single" w:sz="8" w:space="0" w:color="24ABFF" w:themeColor="accent2"/>
        </w:tcBorders>
      </w:tcPr>
    </w:tblStylePr>
  </w:style>
  <w:style w:type="table" w:styleId="HellesRaster-Akzent3">
    <w:name w:val="Light Grid Accent 3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37A9B" w:themeColor="accent3"/>
        <w:left w:val="single" w:sz="8" w:space="0" w:color="537A9B" w:themeColor="accent3"/>
        <w:bottom w:val="single" w:sz="8" w:space="0" w:color="537A9B" w:themeColor="accent3"/>
        <w:right w:val="single" w:sz="8" w:space="0" w:color="537A9B" w:themeColor="accent3"/>
        <w:insideH w:val="single" w:sz="8" w:space="0" w:color="537A9B" w:themeColor="accent3"/>
        <w:insideV w:val="single" w:sz="8" w:space="0" w:color="537A9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18" w:space="0" w:color="537A9B" w:themeColor="accent3"/>
          <w:right w:val="single" w:sz="8" w:space="0" w:color="537A9B" w:themeColor="accent3"/>
          <w:insideH w:val="nil"/>
          <w:insideV w:val="single" w:sz="8" w:space="0" w:color="537A9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  <w:insideH w:val="nil"/>
          <w:insideV w:val="single" w:sz="8" w:space="0" w:color="537A9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</w:tcBorders>
      </w:tcPr>
    </w:tblStylePr>
    <w:tblStylePr w:type="band1Vert"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</w:tcBorders>
        <w:shd w:val="clear" w:color="auto" w:fill="D3DEE7" w:themeFill="accent3" w:themeFillTint="3F"/>
      </w:tcPr>
    </w:tblStylePr>
    <w:tblStylePr w:type="band1Horz"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  <w:insideV w:val="single" w:sz="8" w:space="0" w:color="537A9B" w:themeColor="accent3"/>
        </w:tcBorders>
        <w:shd w:val="clear" w:color="auto" w:fill="D3DEE7" w:themeFill="accent3" w:themeFillTint="3F"/>
      </w:tcPr>
    </w:tblStylePr>
    <w:tblStylePr w:type="band2Horz"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  <w:insideV w:val="single" w:sz="8" w:space="0" w:color="537A9B" w:themeColor="accent3"/>
        </w:tcBorders>
      </w:tcPr>
    </w:tblStylePr>
  </w:style>
  <w:style w:type="table" w:styleId="HellesRaster-Akzent4">
    <w:name w:val="Light Grid Accent 4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6052" w:themeColor="accent4"/>
        <w:left w:val="single" w:sz="8" w:space="0" w:color="FF6052" w:themeColor="accent4"/>
        <w:bottom w:val="single" w:sz="8" w:space="0" w:color="FF6052" w:themeColor="accent4"/>
        <w:right w:val="single" w:sz="8" w:space="0" w:color="FF6052" w:themeColor="accent4"/>
        <w:insideH w:val="single" w:sz="8" w:space="0" w:color="FF6052" w:themeColor="accent4"/>
        <w:insideV w:val="single" w:sz="8" w:space="0" w:color="FF605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18" w:space="0" w:color="FF6052" w:themeColor="accent4"/>
          <w:right w:val="single" w:sz="8" w:space="0" w:color="FF6052" w:themeColor="accent4"/>
          <w:insideH w:val="nil"/>
          <w:insideV w:val="single" w:sz="8" w:space="0" w:color="FF605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  <w:insideH w:val="nil"/>
          <w:insideV w:val="single" w:sz="8" w:space="0" w:color="FF605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</w:tcBorders>
      </w:tcPr>
    </w:tblStylePr>
    <w:tblStylePr w:type="band1Vert"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</w:tcBorders>
        <w:shd w:val="clear" w:color="auto" w:fill="FFD7D4" w:themeFill="accent4" w:themeFillTint="3F"/>
      </w:tcPr>
    </w:tblStylePr>
    <w:tblStylePr w:type="band1Horz"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  <w:insideV w:val="single" w:sz="8" w:space="0" w:color="FF6052" w:themeColor="accent4"/>
        </w:tcBorders>
        <w:shd w:val="clear" w:color="auto" w:fill="FFD7D4" w:themeFill="accent4" w:themeFillTint="3F"/>
      </w:tcPr>
    </w:tblStylePr>
    <w:tblStylePr w:type="band2Horz"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  <w:insideV w:val="single" w:sz="8" w:space="0" w:color="FF6052" w:themeColor="accent4"/>
        </w:tcBorders>
      </w:tcPr>
    </w:tblStylePr>
  </w:style>
  <w:style w:type="table" w:styleId="HellesRaster-Akzent5">
    <w:name w:val="Light Grid Accent 5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FC7E5" w:themeColor="accent5"/>
        <w:left w:val="single" w:sz="8" w:space="0" w:color="7FC7E5" w:themeColor="accent5"/>
        <w:bottom w:val="single" w:sz="8" w:space="0" w:color="7FC7E5" w:themeColor="accent5"/>
        <w:right w:val="single" w:sz="8" w:space="0" w:color="7FC7E5" w:themeColor="accent5"/>
        <w:insideH w:val="single" w:sz="8" w:space="0" w:color="7FC7E5" w:themeColor="accent5"/>
        <w:insideV w:val="single" w:sz="8" w:space="0" w:color="7FC7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18" w:space="0" w:color="7FC7E5" w:themeColor="accent5"/>
          <w:right w:val="single" w:sz="8" w:space="0" w:color="7FC7E5" w:themeColor="accent5"/>
          <w:insideH w:val="nil"/>
          <w:insideV w:val="single" w:sz="8" w:space="0" w:color="7FC7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  <w:insideH w:val="nil"/>
          <w:insideV w:val="single" w:sz="8" w:space="0" w:color="7FC7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</w:tcBorders>
      </w:tcPr>
    </w:tblStylePr>
    <w:tblStylePr w:type="band1Vert"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</w:tcBorders>
        <w:shd w:val="clear" w:color="auto" w:fill="DFF1F8" w:themeFill="accent5" w:themeFillTint="3F"/>
      </w:tcPr>
    </w:tblStylePr>
    <w:tblStylePr w:type="band1Horz"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  <w:insideV w:val="single" w:sz="8" w:space="0" w:color="7FC7E5" w:themeColor="accent5"/>
        </w:tcBorders>
        <w:shd w:val="clear" w:color="auto" w:fill="DFF1F8" w:themeFill="accent5" w:themeFillTint="3F"/>
      </w:tcPr>
    </w:tblStylePr>
    <w:tblStylePr w:type="band2Horz"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  <w:insideV w:val="single" w:sz="8" w:space="0" w:color="7FC7E5" w:themeColor="accent5"/>
        </w:tcBorders>
      </w:tcPr>
    </w:tblStylePr>
  </w:style>
  <w:style w:type="table" w:styleId="HellesRaster-Akzent6">
    <w:name w:val="Light Grid Accent 6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28F9A" w:themeColor="accent6"/>
        <w:left w:val="single" w:sz="8" w:space="0" w:color="828F9A" w:themeColor="accent6"/>
        <w:bottom w:val="single" w:sz="8" w:space="0" w:color="828F9A" w:themeColor="accent6"/>
        <w:right w:val="single" w:sz="8" w:space="0" w:color="828F9A" w:themeColor="accent6"/>
        <w:insideH w:val="single" w:sz="8" w:space="0" w:color="828F9A" w:themeColor="accent6"/>
        <w:insideV w:val="single" w:sz="8" w:space="0" w:color="828F9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18" w:space="0" w:color="828F9A" w:themeColor="accent6"/>
          <w:right w:val="single" w:sz="8" w:space="0" w:color="828F9A" w:themeColor="accent6"/>
          <w:insideH w:val="nil"/>
          <w:insideV w:val="single" w:sz="8" w:space="0" w:color="828F9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  <w:insideH w:val="nil"/>
          <w:insideV w:val="single" w:sz="8" w:space="0" w:color="828F9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</w:tcBorders>
      </w:tcPr>
    </w:tblStylePr>
    <w:tblStylePr w:type="band1Vert"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</w:tcBorders>
        <w:shd w:val="clear" w:color="auto" w:fill="E0E3E6" w:themeFill="accent6" w:themeFillTint="3F"/>
      </w:tcPr>
    </w:tblStylePr>
    <w:tblStylePr w:type="band1Horz"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  <w:insideV w:val="single" w:sz="8" w:space="0" w:color="828F9A" w:themeColor="accent6"/>
        </w:tcBorders>
        <w:shd w:val="clear" w:color="auto" w:fill="E0E3E6" w:themeFill="accent6" w:themeFillTint="3F"/>
      </w:tcPr>
    </w:tblStylePr>
    <w:tblStylePr w:type="band2Horz"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  <w:insideV w:val="single" w:sz="8" w:space="0" w:color="828F9A" w:themeColor="accent6"/>
        </w:tcBorders>
      </w:tcPr>
    </w:tblStylePr>
  </w:style>
  <w:style w:type="table" w:styleId="HelleListe">
    <w:name w:val="Light List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A4270" w:themeColor="accent1"/>
        <w:left w:val="single" w:sz="8" w:space="0" w:color="0A4270" w:themeColor="accent1"/>
        <w:bottom w:val="single" w:sz="8" w:space="0" w:color="0A4270" w:themeColor="accent1"/>
        <w:right w:val="single" w:sz="8" w:space="0" w:color="0A427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427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</w:tcBorders>
      </w:tcPr>
    </w:tblStylePr>
    <w:tblStylePr w:type="band1Horz">
      <w:tblPr/>
      <w:tcPr>
        <w:tcBorders>
          <w:top w:val="single" w:sz="8" w:space="0" w:color="0A4270" w:themeColor="accent1"/>
          <w:left w:val="single" w:sz="8" w:space="0" w:color="0A4270" w:themeColor="accent1"/>
          <w:bottom w:val="single" w:sz="8" w:space="0" w:color="0A4270" w:themeColor="accent1"/>
          <w:right w:val="single" w:sz="8" w:space="0" w:color="0A4270" w:themeColor="accent1"/>
        </w:tcBorders>
      </w:tcPr>
    </w:tblStylePr>
  </w:style>
  <w:style w:type="table" w:styleId="HelleListe-Akzent2">
    <w:name w:val="Light List Accent 2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24ABFF" w:themeColor="accent2"/>
        <w:left w:val="single" w:sz="8" w:space="0" w:color="24ABFF" w:themeColor="accent2"/>
        <w:bottom w:val="single" w:sz="8" w:space="0" w:color="24ABFF" w:themeColor="accent2"/>
        <w:right w:val="single" w:sz="8" w:space="0" w:color="24ABF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B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</w:tcBorders>
      </w:tcPr>
    </w:tblStylePr>
    <w:tblStylePr w:type="band1Horz">
      <w:tblPr/>
      <w:tcPr>
        <w:tcBorders>
          <w:top w:val="single" w:sz="8" w:space="0" w:color="24ABFF" w:themeColor="accent2"/>
          <w:left w:val="single" w:sz="8" w:space="0" w:color="24ABFF" w:themeColor="accent2"/>
          <w:bottom w:val="single" w:sz="8" w:space="0" w:color="24ABFF" w:themeColor="accent2"/>
          <w:right w:val="single" w:sz="8" w:space="0" w:color="24ABFF" w:themeColor="accent2"/>
        </w:tcBorders>
      </w:tcPr>
    </w:tblStylePr>
  </w:style>
  <w:style w:type="table" w:styleId="HelleListe-Akzent3">
    <w:name w:val="Light List Accent 3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37A9B" w:themeColor="accent3"/>
        <w:left w:val="single" w:sz="8" w:space="0" w:color="537A9B" w:themeColor="accent3"/>
        <w:bottom w:val="single" w:sz="8" w:space="0" w:color="537A9B" w:themeColor="accent3"/>
        <w:right w:val="single" w:sz="8" w:space="0" w:color="537A9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7A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</w:tcBorders>
      </w:tcPr>
    </w:tblStylePr>
    <w:tblStylePr w:type="band1Horz">
      <w:tblPr/>
      <w:tcPr>
        <w:tcBorders>
          <w:top w:val="single" w:sz="8" w:space="0" w:color="537A9B" w:themeColor="accent3"/>
          <w:left w:val="single" w:sz="8" w:space="0" w:color="537A9B" w:themeColor="accent3"/>
          <w:bottom w:val="single" w:sz="8" w:space="0" w:color="537A9B" w:themeColor="accent3"/>
          <w:right w:val="single" w:sz="8" w:space="0" w:color="537A9B" w:themeColor="accent3"/>
        </w:tcBorders>
      </w:tcPr>
    </w:tblStylePr>
  </w:style>
  <w:style w:type="table" w:styleId="HelleListe-Akzent4">
    <w:name w:val="Light List Accent 4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6052" w:themeColor="accent4"/>
        <w:left w:val="single" w:sz="8" w:space="0" w:color="FF6052" w:themeColor="accent4"/>
        <w:bottom w:val="single" w:sz="8" w:space="0" w:color="FF6052" w:themeColor="accent4"/>
        <w:right w:val="single" w:sz="8" w:space="0" w:color="FF605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05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</w:tcBorders>
      </w:tcPr>
    </w:tblStylePr>
    <w:tblStylePr w:type="band1Horz">
      <w:tblPr/>
      <w:tcPr>
        <w:tcBorders>
          <w:top w:val="single" w:sz="8" w:space="0" w:color="FF6052" w:themeColor="accent4"/>
          <w:left w:val="single" w:sz="8" w:space="0" w:color="FF6052" w:themeColor="accent4"/>
          <w:bottom w:val="single" w:sz="8" w:space="0" w:color="FF6052" w:themeColor="accent4"/>
          <w:right w:val="single" w:sz="8" w:space="0" w:color="FF6052" w:themeColor="accent4"/>
        </w:tcBorders>
      </w:tcPr>
    </w:tblStylePr>
  </w:style>
  <w:style w:type="table" w:styleId="HelleListe-Akzent5">
    <w:name w:val="Light List Accent 5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FC7E5" w:themeColor="accent5"/>
        <w:left w:val="single" w:sz="8" w:space="0" w:color="7FC7E5" w:themeColor="accent5"/>
        <w:bottom w:val="single" w:sz="8" w:space="0" w:color="7FC7E5" w:themeColor="accent5"/>
        <w:right w:val="single" w:sz="8" w:space="0" w:color="7FC7E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C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</w:tcBorders>
      </w:tcPr>
    </w:tblStylePr>
    <w:tblStylePr w:type="band1Horz">
      <w:tblPr/>
      <w:tcPr>
        <w:tcBorders>
          <w:top w:val="single" w:sz="8" w:space="0" w:color="7FC7E5" w:themeColor="accent5"/>
          <w:left w:val="single" w:sz="8" w:space="0" w:color="7FC7E5" w:themeColor="accent5"/>
          <w:bottom w:val="single" w:sz="8" w:space="0" w:color="7FC7E5" w:themeColor="accent5"/>
          <w:right w:val="single" w:sz="8" w:space="0" w:color="7FC7E5" w:themeColor="accent5"/>
        </w:tcBorders>
      </w:tcPr>
    </w:tblStylePr>
  </w:style>
  <w:style w:type="table" w:styleId="HelleListe-Akzent6">
    <w:name w:val="Light List Accent 6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28F9A" w:themeColor="accent6"/>
        <w:left w:val="single" w:sz="8" w:space="0" w:color="828F9A" w:themeColor="accent6"/>
        <w:bottom w:val="single" w:sz="8" w:space="0" w:color="828F9A" w:themeColor="accent6"/>
        <w:right w:val="single" w:sz="8" w:space="0" w:color="828F9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8F9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</w:tcBorders>
      </w:tcPr>
    </w:tblStylePr>
    <w:tblStylePr w:type="band1Horz">
      <w:tblPr/>
      <w:tcPr>
        <w:tcBorders>
          <w:top w:val="single" w:sz="8" w:space="0" w:color="828F9A" w:themeColor="accent6"/>
          <w:left w:val="single" w:sz="8" w:space="0" w:color="828F9A" w:themeColor="accent6"/>
          <w:bottom w:val="single" w:sz="8" w:space="0" w:color="828F9A" w:themeColor="accent6"/>
          <w:right w:val="single" w:sz="8" w:space="0" w:color="828F9A" w:themeColor="accent6"/>
        </w:tcBorders>
      </w:tcPr>
    </w:tblStylePr>
  </w:style>
  <w:style w:type="table" w:styleId="HelleSchattierung">
    <w:name w:val="Light Shading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99"/>
    <w:semiHidden/>
    <w:unhideWhenUsed/>
    <w:rsid w:val="00911DE3"/>
    <w:pPr>
      <w:spacing w:line="240" w:lineRule="auto"/>
    </w:pPr>
    <w:rPr>
      <w:color w:val="073153" w:themeColor="accent1" w:themeShade="BF"/>
    </w:rPr>
    <w:tblPr>
      <w:tblStyleRowBandSize w:val="1"/>
      <w:tblStyleColBandSize w:val="1"/>
      <w:tblBorders>
        <w:top w:val="single" w:sz="8" w:space="0" w:color="0A4270" w:themeColor="accent1"/>
        <w:bottom w:val="single" w:sz="8" w:space="0" w:color="0A427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4270" w:themeColor="accent1"/>
          <w:left w:val="nil"/>
          <w:bottom w:val="single" w:sz="8" w:space="0" w:color="0A427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4270" w:themeColor="accent1"/>
          <w:left w:val="nil"/>
          <w:bottom w:val="single" w:sz="8" w:space="0" w:color="0A427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2F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2F7" w:themeFill="accent1" w:themeFillTint="3F"/>
      </w:tcPr>
    </w:tblStylePr>
  </w:style>
  <w:style w:type="table" w:styleId="HelleSchattierung-Akzent2">
    <w:name w:val="Light Shading Accent 2"/>
    <w:basedOn w:val="NormaleTabelle"/>
    <w:uiPriority w:val="99"/>
    <w:semiHidden/>
    <w:unhideWhenUsed/>
    <w:rsid w:val="00911DE3"/>
    <w:pPr>
      <w:spacing w:line="240" w:lineRule="auto"/>
    </w:pPr>
    <w:rPr>
      <w:color w:val="0086D9" w:themeColor="accent2" w:themeShade="BF"/>
    </w:rPr>
    <w:tblPr>
      <w:tblStyleRowBandSize w:val="1"/>
      <w:tblStyleColBandSize w:val="1"/>
      <w:tblBorders>
        <w:top w:val="single" w:sz="8" w:space="0" w:color="24ABFF" w:themeColor="accent2"/>
        <w:bottom w:val="single" w:sz="8" w:space="0" w:color="24ABF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BFF" w:themeColor="accent2"/>
          <w:left w:val="nil"/>
          <w:bottom w:val="single" w:sz="8" w:space="0" w:color="24ABF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BFF" w:themeColor="accent2"/>
          <w:left w:val="nil"/>
          <w:bottom w:val="single" w:sz="8" w:space="0" w:color="24ABF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AFF" w:themeFill="accent2" w:themeFillTint="3F"/>
      </w:tcPr>
    </w:tblStylePr>
  </w:style>
  <w:style w:type="table" w:styleId="HelleSchattierung-Akzent3">
    <w:name w:val="Light Shading Accent 3"/>
    <w:basedOn w:val="NormaleTabelle"/>
    <w:uiPriority w:val="99"/>
    <w:semiHidden/>
    <w:unhideWhenUsed/>
    <w:rsid w:val="00911DE3"/>
    <w:pPr>
      <w:spacing w:line="240" w:lineRule="auto"/>
    </w:pPr>
    <w:rPr>
      <w:color w:val="3E5B73" w:themeColor="accent3" w:themeShade="BF"/>
    </w:rPr>
    <w:tblPr>
      <w:tblStyleRowBandSize w:val="1"/>
      <w:tblStyleColBandSize w:val="1"/>
      <w:tblBorders>
        <w:top w:val="single" w:sz="8" w:space="0" w:color="537A9B" w:themeColor="accent3"/>
        <w:bottom w:val="single" w:sz="8" w:space="0" w:color="537A9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7A9B" w:themeColor="accent3"/>
          <w:left w:val="nil"/>
          <w:bottom w:val="single" w:sz="8" w:space="0" w:color="537A9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7A9B" w:themeColor="accent3"/>
          <w:left w:val="nil"/>
          <w:bottom w:val="single" w:sz="8" w:space="0" w:color="537A9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EE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EE7" w:themeFill="accent3" w:themeFillTint="3F"/>
      </w:tcPr>
    </w:tblStylePr>
  </w:style>
  <w:style w:type="table" w:styleId="HelleSchattierung-Akzent4">
    <w:name w:val="Light Shading Accent 4"/>
    <w:basedOn w:val="NormaleTabelle"/>
    <w:uiPriority w:val="99"/>
    <w:semiHidden/>
    <w:unhideWhenUsed/>
    <w:rsid w:val="00911DE3"/>
    <w:pPr>
      <w:spacing w:line="240" w:lineRule="auto"/>
    </w:pPr>
    <w:rPr>
      <w:color w:val="FC1300" w:themeColor="accent4" w:themeShade="BF"/>
    </w:rPr>
    <w:tblPr>
      <w:tblStyleRowBandSize w:val="1"/>
      <w:tblStyleColBandSize w:val="1"/>
      <w:tblBorders>
        <w:top w:val="single" w:sz="8" w:space="0" w:color="FF6052" w:themeColor="accent4"/>
        <w:bottom w:val="single" w:sz="8" w:space="0" w:color="FF605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052" w:themeColor="accent4"/>
          <w:left w:val="nil"/>
          <w:bottom w:val="single" w:sz="8" w:space="0" w:color="FF605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052" w:themeColor="accent4"/>
          <w:left w:val="nil"/>
          <w:bottom w:val="single" w:sz="8" w:space="0" w:color="FF605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7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7D4" w:themeFill="accent4" w:themeFillTint="3F"/>
      </w:tcPr>
    </w:tblStylePr>
  </w:style>
  <w:style w:type="table" w:styleId="HelleSchattierung-Akzent5">
    <w:name w:val="Light Shading Accent 5"/>
    <w:basedOn w:val="NormaleTabelle"/>
    <w:uiPriority w:val="99"/>
    <w:semiHidden/>
    <w:unhideWhenUsed/>
    <w:rsid w:val="00911DE3"/>
    <w:pPr>
      <w:spacing w:line="240" w:lineRule="auto"/>
    </w:pPr>
    <w:rPr>
      <w:color w:val="34A6D5" w:themeColor="accent5" w:themeShade="BF"/>
    </w:rPr>
    <w:tblPr>
      <w:tblStyleRowBandSize w:val="1"/>
      <w:tblStyleColBandSize w:val="1"/>
      <w:tblBorders>
        <w:top w:val="single" w:sz="8" w:space="0" w:color="7FC7E5" w:themeColor="accent5"/>
        <w:bottom w:val="single" w:sz="8" w:space="0" w:color="7FC7E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C7E5" w:themeColor="accent5"/>
          <w:left w:val="nil"/>
          <w:bottom w:val="single" w:sz="8" w:space="0" w:color="7FC7E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C7E5" w:themeColor="accent5"/>
          <w:left w:val="nil"/>
          <w:bottom w:val="single" w:sz="8" w:space="0" w:color="7FC7E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F1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F1F8" w:themeFill="accent5" w:themeFillTint="3F"/>
      </w:tcPr>
    </w:tblStylePr>
  </w:style>
  <w:style w:type="table" w:styleId="HelleSchattierung-Akzent6">
    <w:name w:val="Light Shading Accent 6"/>
    <w:basedOn w:val="NormaleTabelle"/>
    <w:uiPriority w:val="99"/>
    <w:semiHidden/>
    <w:unhideWhenUsed/>
    <w:rsid w:val="00911DE3"/>
    <w:pPr>
      <w:spacing w:line="240" w:lineRule="auto"/>
    </w:pPr>
    <w:rPr>
      <w:color w:val="5F6B75" w:themeColor="accent6" w:themeShade="BF"/>
    </w:rPr>
    <w:tblPr>
      <w:tblStyleRowBandSize w:val="1"/>
      <w:tblStyleColBandSize w:val="1"/>
      <w:tblBorders>
        <w:top w:val="single" w:sz="8" w:space="0" w:color="828F9A" w:themeColor="accent6"/>
        <w:bottom w:val="single" w:sz="8" w:space="0" w:color="828F9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F9A" w:themeColor="accent6"/>
          <w:left w:val="nil"/>
          <w:bottom w:val="single" w:sz="8" w:space="0" w:color="828F9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F9A" w:themeColor="accent6"/>
          <w:left w:val="nil"/>
          <w:bottom w:val="single" w:sz="8" w:space="0" w:color="828F9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3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3E6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rsid w:val="00911DE3"/>
    <w:rPr>
      <w:lang w:val="en-GB"/>
    </w:rPr>
  </w:style>
  <w:style w:type="paragraph" w:styleId="Liste">
    <w:name w:val="List"/>
    <w:basedOn w:val="Standard"/>
    <w:uiPriority w:val="99"/>
    <w:semiHidden/>
    <w:rsid w:val="00911DE3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rsid w:val="00911DE3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rsid w:val="00911DE3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rsid w:val="00911DE3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911DE3"/>
    <w:pPr>
      <w:ind w:left="1415" w:hanging="283"/>
      <w:contextualSpacing/>
    </w:pPr>
  </w:style>
  <w:style w:type="paragraph" w:styleId="Aufzhlungszeichen">
    <w:name w:val="List Bullet"/>
    <w:basedOn w:val="Standard"/>
    <w:uiPriority w:val="2"/>
    <w:qFormat/>
    <w:rsid w:val="00915071"/>
    <w:pPr>
      <w:numPr>
        <w:numId w:val="20"/>
      </w:numPr>
      <w:spacing w:after="120"/>
      <w:contextualSpacing/>
    </w:pPr>
  </w:style>
  <w:style w:type="paragraph" w:styleId="Aufzhlungszeichen2">
    <w:name w:val="List Bullet 2"/>
    <w:basedOn w:val="Standard"/>
    <w:uiPriority w:val="2"/>
    <w:rsid w:val="00915071"/>
    <w:pPr>
      <w:numPr>
        <w:ilvl w:val="1"/>
        <w:numId w:val="20"/>
      </w:numPr>
      <w:contextualSpacing/>
    </w:pPr>
  </w:style>
  <w:style w:type="paragraph" w:styleId="Aufzhlungszeichen3">
    <w:name w:val="List Bullet 3"/>
    <w:basedOn w:val="Standard"/>
    <w:uiPriority w:val="2"/>
    <w:rsid w:val="00915071"/>
    <w:pPr>
      <w:numPr>
        <w:ilvl w:val="2"/>
        <w:numId w:val="20"/>
      </w:numPr>
      <w:contextualSpacing/>
    </w:pPr>
  </w:style>
  <w:style w:type="paragraph" w:styleId="Aufzhlungszeichen4">
    <w:name w:val="List Bullet 4"/>
    <w:basedOn w:val="Standard"/>
    <w:uiPriority w:val="2"/>
    <w:semiHidden/>
    <w:rsid w:val="00911DE3"/>
    <w:pPr>
      <w:numPr>
        <w:numId w:val="3"/>
      </w:numPr>
      <w:contextualSpacing/>
    </w:pPr>
  </w:style>
  <w:style w:type="paragraph" w:styleId="Aufzhlungszeichen5">
    <w:name w:val="List Bullet 5"/>
    <w:basedOn w:val="Standard"/>
    <w:uiPriority w:val="2"/>
    <w:semiHidden/>
    <w:rsid w:val="00911DE3"/>
    <w:pPr>
      <w:numPr>
        <w:numId w:val="4"/>
      </w:numPr>
      <w:contextualSpacing/>
    </w:pPr>
  </w:style>
  <w:style w:type="paragraph" w:styleId="Listenfortsetzung">
    <w:name w:val="List Continue"/>
    <w:basedOn w:val="Standard"/>
    <w:uiPriority w:val="99"/>
    <w:semiHidden/>
    <w:rsid w:val="00911DE3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rsid w:val="00911DE3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rsid w:val="00911DE3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rsid w:val="00911DE3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rsid w:val="00911DE3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2"/>
    <w:qFormat/>
    <w:rsid w:val="00F16D57"/>
    <w:pPr>
      <w:numPr>
        <w:numId w:val="21"/>
      </w:numPr>
      <w:contextualSpacing/>
    </w:pPr>
  </w:style>
  <w:style w:type="paragraph" w:styleId="Listennummer2">
    <w:name w:val="List Number 2"/>
    <w:basedOn w:val="Standard"/>
    <w:uiPriority w:val="2"/>
    <w:rsid w:val="00F16D57"/>
    <w:pPr>
      <w:numPr>
        <w:ilvl w:val="1"/>
        <w:numId w:val="21"/>
      </w:numPr>
      <w:contextualSpacing/>
    </w:pPr>
  </w:style>
  <w:style w:type="paragraph" w:styleId="Listennummer3">
    <w:name w:val="List Number 3"/>
    <w:basedOn w:val="Standard"/>
    <w:uiPriority w:val="2"/>
    <w:rsid w:val="00F16D57"/>
    <w:pPr>
      <w:numPr>
        <w:ilvl w:val="2"/>
        <w:numId w:val="21"/>
      </w:numPr>
      <w:contextualSpacing/>
    </w:pPr>
  </w:style>
  <w:style w:type="paragraph" w:styleId="Listennummer4">
    <w:name w:val="List Number 4"/>
    <w:basedOn w:val="Standard"/>
    <w:uiPriority w:val="2"/>
    <w:semiHidden/>
    <w:rsid w:val="00911DE3"/>
    <w:pPr>
      <w:numPr>
        <w:numId w:val="5"/>
      </w:numPr>
      <w:contextualSpacing/>
    </w:pPr>
  </w:style>
  <w:style w:type="paragraph" w:styleId="Listennummer5">
    <w:name w:val="List Number 5"/>
    <w:basedOn w:val="Standard"/>
    <w:uiPriority w:val="2"/>
    <w:semiHidden/>
    <w:rsid w:val="00911DE3"/>
    <w:pPr>
      <w:numPr>
        <w:numId w:val="6"/>
      </w:numPr>
      <w:contextualSpacing/>
    </w:pPr>
  </w:style>
  <w:style w:type="paragraph" w:styleId="Listenabsatz">
    <w:name w:val="List Paragraph"/>
    <w:aliases w:val="Tabelle Aufzählung 2 Appendix"/>
    <w:basedOn w:val="Standard"/>
    <w:uiPriority w:val="34"/>
    <w:qFormat/>
    <w:rsid w:val="00911DE3"/>
    <w:pPr>
      <w:ind w:left="720"/>
      <w:contextualSpacing/>
    </w:pPr>
  </w:style>
  <w:style w:type="table" w:styleId="Listentabelle1hell">
    <w:name w:val="List Table 1 Light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994E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994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Listentabelle1hellAkzent2">
    <w:name w:val="List Table 1 Light Accent 2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BC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BC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Listentabelle1hellAkzent3">
    <w:name w:val="List Table 1 Light Accent 3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AF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AF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Listentabelle1hellAkzent4">
    <w:name w:val="List Table 1 Light Accent 4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F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F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Listentabelle1hellAkzent5">
    <w:name w:val="List Table 1 Light Accent 5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DDE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DDE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Listentabelle1hellAkzent6">
    <w:name w:val="List Table 1 Light Accent 6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BBC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BBC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Listentabelle2">
    <w:name w:val="List Table 2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2994EC" w:themeColor="accent1" w:themeTint="99"/>
        <w:bottom w:val="single" w:sz="4" w:space="0" w:color="2994EC" w:themeColor="accent1" w:themeTint="99"/>
        <w:insideH w:val="single" w:sz="4" w:space="0" w:color="2994E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Listentabelle2Akzent2">
    <w:name w:val="List Table 2 Accent 2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BCCFF" w:themeColor="accent2" w:themeTint="99"/>
        <w:bottom w:val="single" w:sz="4" w:space="0" w:color="7BCCFF" w:themeColor="accent2" w:themeTint="99"/>
        <w:insideH w:val="single" w:sz="4" w:space="0" w:color="7BCC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Listentabelle2Akzent3">
    <w:name w:val="List Table 2 Accent 3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4AFC6" w:themeColor="accent3" w:themeTint="99"/>
        <w:bottom w:val="single" w:sz="4" w:space="0" w:color="94AFC6" w:themeColor="accent3" w:themeTint="99"/>
        <w:insideH w:val="single" w:sz="4" w:space="0" w:color="94AFC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Listentabelle2Akzent4">
    <w:name w:val="List Table 2 Accent 4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9F97" w:themeColor="accent4" w:themeTint="99"/>
        <w:bottom w:val="single" w:sz="4" w:space="0" w:color="FF9F97" w:themeColor="accent4" w:themeTint="99"/>
        <w:insideH w:val="single" w:sz="4" w:space="0" w:color="FF9F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Listentabelle2Akzent5">
    <w:name w:val="List Table 2 Accent 5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1DDEF" w:themeColor="accent5" w:themeTint="99"/>
        <w:bottom w:val="single" w:sz="4" w:space="0" w:color="B1DDEF" w:themeColor="accent5" w:themeTint="99"/>
        <w:insideH w:val="single" w:sz="4" w:space="0" w:color="B1DDE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Listentabelle2Akzent6">
    <w:name w:val="List Table 2 Accent 6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3BBC2" w:themeColor="accent6" w:themeTint="99"/>
        <w:bottom w:val="single" w:sz="4" w:space="0" w:color="B3BBC2" w:themeColor="accent6" w:themeTint="99"/>
        <w:insideH w:val="single" w:sz="4" w:space="0" w:color="B3BBC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Listentabelle3">
    <w:name w:val="List Table 3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A4270" w:themeColor="accent1"/>
        <w:left w:val="single" w:sz="4" w:space="0" w:color="0A4270" w:themeColor="accent1"/>
        <w:bottom w:val="single" w:sz="4" w:space="0" w:color="0A4270" w:themeColor="accent1"/>
        <w:right w:val="single" w:sz="4" w:space="0" w:color="0A427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4270" w:themeFill="accent1"/>
      </w:tcPr>
    </w:tblStylePr>
    <w:tblStylePr w:type="lastRow">
      <w:rPr>
        <w:b/>
        <w:bCs/>
      </w:rPr>
      <w:tblPr/>
      <w:tcPr>
        <w:tcBorders>
          <w:top w:val="double" w:sz="4" w:space="0" w:color="0A427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4270" w:themeColor="accent1"/>
          <w:right w:val="single" w:sz="4" w:space="0" w:color="0A4270" w:themeColor="accent1"/>
        </w:tcBorders>
      </w:tcPr>
    </w:tblStylePr>
    <w:tblStylePr w:type="band1Horz">
      <w:tblPr/>
      <w:tcPr>
        <w:tcBorders>
          <w:top w:val="single" w:sz="4" w:space="0" w:color="0A4270" w:themeColor="accent1"/>
          <w:bottom w:val="single" w:sz="4" w:space="0" w:color="0A427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4270" w:themeColor="accent1"/>
          <w:left w:val="nil"/>
        </w:tcBorders>
      </w:tcPr>
    </w:tblStylePr>
    <w:tblStylePr w:type="swCell">
      <w:tblPr/>
      <w:tcPr>
        <w:tcBorders>
          <w:top w:val="double" w:sz="4" w:space="0" w:color="0A4270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24ABFF" w:themeColor="accent2"/>
        <w:left w:val="single" w:sz="4" w:space="0" w:color="24ABFF" w:themeColor="accent2"/>
        <w:bottom w:val="single" w:sz="4" w:space="0" w:color="24ABFF" w:themeColor="accent2"/>
        <w:right w:val="single" w:sz="4" w:space="0" w:color="24ABF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BFF" w:themeFill="accent2"/>
      </w:tcPr>
    </w:tblStylePr>
    <w:tblStylePr w:type="lastRow">
      <w:rPr>
        <w:b/>
        <w:bCs/>
      </w:rPr>
      <w:tblPr/>
      <w:tcPr>
        <w:tcBorders>
          <w:top w:val="double" w:sz="4" w:space="0" w:color="24ABF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BFF" w:themeColor="accent2"/>
          <w:right w:val="single" w:sz="4" w:space="0" w:color="24ABFF" w:themeColor="accent2"/>
        </w:tcBorders>
      </w:tcPr>
    </w:tblStylePr>
    <w:tblStylePr w:type="band1Horz">
      <w:tblPr/>
      <w:tcPr>
        <w:tcBorders>
          <w:top w:val="single" w:sz="4" w:space="0" w:color="24ABFF" w:themeColor="accent2"/>
          <w:bottom w:val="single" w:sz="4" w:space="0" w:color="24ABF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BFF" w:themeColor="accent2"/>
          <w:left w:val="nil"/>
        </w:tcBorders>
      </w:tcPr>
    </w:tblStylePr>
    <w:tblStylePr w:type="swCell">
      <w:tblPr/>
      <w:tcPr>
        <w:tcBorders>
          <w:top w:val="double" w:sz="4" w:space="0" w:color="24ABFF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537A9B" w:themeColor="accent3"/>
        <w:left w:val="single" w:sz="4" w:space="0" w:color="537A9B" w:themeColor="accent3"/>
        <w:bottom w:val="single" w:sz="4" w:space="0" w:color="537A9B" w:themeColor="accent3"/>
        <w:right w:val="single" w:sz="4" w:space="0" w:color="537A9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7A9B" w:themeFill="accent3"/>
      </w:tcPr>
    </w:tblStylePr>
    <w:tblStylePr w:type="lastRow">
      <w:rPr>
        <w:b/>
        <w:bCs/>
      </w:rPr>
      <w:tblPr/>
      <w:tcPr>
        <w:tcBorders>
          <w:top w:val="double" w:sz="4" w:space="0" w:color="537A9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7A9B" w:themeColor="accent3"/>
          <w:right w:val="single" w:sz="4" w:space="0" w:color="537A9B" w:themeColor="accent3"/>
        </w:tcBorders>
      </w:tcPr>
    </w:tblStylePr>
    <w:tblStylePr w:type="band1Horz">
      <w:tblPr/>
      <w:tcPr>
        <w:tcBorders>
          <w:top w:val="single" w:sz="4" w:space="0" w:color="537A9B" w:themeColor="accent3"/>
          <w:bottom w:val="single" w:sz="4" w:space="0" w:color="537A9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7A9B" w:themeColor="accent3"/>
          <w:left w:val="nil"/>
        </w:tcBorders>
      </w:tcPr>
    </w:tblStylePr>
    <w:tblStylePr w:type="swCell">
      <w:tblPr/>
      <w:tcPr>
        <w:tcBorders>
          <w:top w:val="double" w:sz="4" w:space="0" w:color="537A9B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6052" w:themeColor="accent4"/>
        <w:left w:val="single" w:sz="4" w:space="0" w:color="FF6052" w:themeColor="accent4"/>
        <w:bottom w:val="single" w:sz="4" w:space="0" w:color="FF6052" w:themeColor="accent4"/>
        <w:right w:val="single" w:sz="4" w:space="0" w:color="FF605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052" w:themeFill="accent4"/>
      </w:tcPr>
    </w:tblStylePr>
    <w:tblStylePr w:type="lastRow">
      <w:rPr>
        <w:b/>
        <w:bCs/>
      </w:rPr>
      <w:tblPr/>
      <w:tcPr>
        <w:tcBorders>
          <w:top w:val="double" w:sz="4" w:space="0" w:color="FF605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052" w:themeColor="accent4"/>
          <w:right w:val="single" w:sz="4" w:space="0" w:color="FF6052" w:themeColor="accent4"/>
        </w:tcBorders>
      </w:tcPr>
    </w:tblStylePr>
    <w:tblStylePr w:type="band1Horz">
      <w:tblPr/>
      <w:tcPr>
        <w:tcBorders>
          <w:top w:val="single" w:sz="4" w:space="0" w:color="FF6052" w:themeColor="accent4"/>
          <w:bottom w:val="single" w:sz="4" w:space="0" w:color="FF605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052" w:themeColor="accent4"/>
          <w:left w:val="nil"/>
        </w:tcBorders>
      </w:tcPr>
    </w:tblStylePr>
    <w:tblStylePr w:type="swCell">
      <w:tblPr/>
      <w:tcPr>
        <w:tcBorders>
          <w:top w:val="double" w:sz="4" w:space="0" w:color="FF6052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FC7E5" w:themeColor="accent5"/>
        <w:left w:val="single" w:sz="4" w:space="0" w:color="7FC7E5" w:themeColor="accent5"/>
        <w:bottom w:val="single" w:sz="4" w:space="0" w:color="7FC7E5" w:themeColor="accent5"/>
        <w:right w:val="single" w:sz="4" w:space="0" w:color="7FC7E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C7E5" w:themeFill="accent5"/>
      </w:tcPr>
    </w:tblStylePr>
    <w:tblStylePr w:type="lastRow">
      <w:rPr>
        <w:b/>
        <w:bCs/>
      </w:rPr>
      <w:tblPr/>
      <w:tcPr>
        <w:tcBorders>
          <w:top w:val="double" w:sz="4" w:space="0" w:color="7FC7E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C7E5" w:themeColor="accent5"/>
          <w:right w:val="single" w:sz="4" w:space="0" w:color="7FC7E5" w:themeColor="accent5"/>
        </w:tcBorders>
      </w:tcPr>
    </w:tblStylePr>
    <w:tblStylePr w:type="band1Horz">
      <w:tblPr/>
      <w:tcPr>
        <w:tcBorders>
          <w:top w:val="single" w:sz="4" w:space="0" w:color="7FC7E5" w:themeColor="accent5"/>
          <w:bottom w:val="single" w:sz="4" w:space="0" w:color="7FC7E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C7E5" w:themeColor="accent5"/>
          <w:left w:val="nil"/>
        </w:tcBorders>
      </w:tcPr>
    </w:tblStylePr>
    <w:tblStylePr w:type="swCell">
      <w:tblPr/>
      <w:tcPr>
        <w:tcBorders>
          <w:top w:val="double" w:sz="4" w:space="0" w:color="7FC7E5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28F9A" w:themeColor="accent6"/>
        <w:left w:val="single" w:sz="4" w:space="0" w:color="828F9A" w:themeColor="accent6"/>
        <w:bottom w:val="single" w:sz="4" w:space="0" w:color="828F9A" w:themeColor="accent6"/>
        <w:right w:val="single" w:sz="4" w:space="0" w:color="828F9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8F9A" w:themeFill="accent6"/>
      </w:tcPr>
    </w:tblStylePr>
    <w:tblStylePr w:type="lastRow">
      <w:rPr>
        <w:b/>
        <w:bCs/>
      </w:rPr>
      <w:tblPr/>
      <w:tcPr>
        <w:tcBorders>
          <w:top w:val="double" w:sz="4" w:space="0" w:color="828F9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8F9A" w:themeColor="accent6"/>
          <w:right w:val="single" w:sz="4" w:space="0" w:color="828F9A" w:themeColor="accent6"/>
        </w:tcBorders>
      </w:tcPr>
    </w:tblStylePr>
    <w:tblStylePr w:type="band1Horz">
      <w:tblPr/>
      <w:tcPr>
        <w:tcBorders>
          <w:top w:val="single" w:sz="4" w:space="0" w:color="828F9A" w:themeColor="accent6"/>
          <w:bottom w:val="single" w:sz="4" w:space="0" w:color="828F9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8F9A" w:themeColor="accent6"/>
          <w:left w:val="nil"/>
        </w:tcBorders>
      </w:tcPr>
    </w:tblStylePr>
    <w:tblStylePr w:type="swCell">
      <w:tblPr/>
      <w:tcPr>
        <w:tcBorders>
          <w:top w:val="double" w:sz="4" w:space="0" w:color="828F9A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2994EC" w:themeColor="accent1" w:themeTint="99"/>
        <w:left w:val="single" w:sz="4" w:space="0" w:color="2994EC" w:themeColor="accent1" w:themeTint="99"/>
        <w:bottom w:val="single" w:sz="4" w:space="0" w:color="2994EC" w:themeColor="accent1" w:themeTint="99"/>
        <w:right w:val="single" w:sz="4" w:space="0" w:color="2994EC" w:themeColor="accent1" w:themeTint="99"/>
        <w:insideH w:val="single" w:sz="4" w:space="0" w:color="2994E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4270" w:themeColor="accent1"/>
          <w:left w:val="single" w:sz="4" w:space="0" w:color="0A4270" w:themeColor="accent1"/>
          <w:bottom w:val="single" w:sz="4" w:space="0" w:color="0A4270" w:themeColor="accent1"/>
          <w:right w:val="single" w:sz="4" w:space="0" w:color="0A4270" w:themeColor="accent1"/>
          <w:insideH w:val="nil"/>
        </w:tcBorders>
        <w:shd w:val="clear" w:color="auto" w:fill="0A4270" w:themeFill="accent1"/>
      </w:tcPr>
    </w:tblStylePr>
    <w:tblStylePr w:type="lastRow">
      <w:rPr>
        <w:b/>
        <w:bCs/>
      </w:rPr>
      <w:tblPr/>
      <w:tcPr>
        <w:tcBorders>
          <w:top w:val="double" w:sz="4" w:space="0" w:color="2994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Listentabelle4Akzent2">
    <w:name w:val="List Table 4 Accent 2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BCCFF" w:themeColor="accent2" w:themeTint="99"/>
        <w:left w:val="single" w:sz="4" w:space="0" w:color="7BCCFF" w:themeColor="accent2" w:themeTint="99"/>
        <w:bottom w:val="single" w:sz="4" w:space="0" w:color="7BCCFF" w:themeColor="accent2" w:themeTint="99"/>
        <w:right w:val="single" w:sz="4" w:space="0" w:color="7BCCFF" w:themeColor="accent2" w:themeTint="99"/>
        <w:insideH w:val="single" w:sz="4" w:space="0" w:color="7BCC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BFF" w:themeColor="accent2"/>
          <w:left w:val="single" w:sz="4" w:space="0" w:color="24ABFF" w:themeColor="accent2"/>
          <w:bottom w:val="single" w:sz="4" w:space="0" w:color="24ABFF" w:themeColor="accent2"/>
          <w:right w:val="single" w:sz="4" w:space="0" w:color="24ABFF" w:themeColor="accent2"/>
          <w:insideH w:val="nil"/>
        </w:tcBorders>
        <w:shd w:val="clear" w:color="auto" w:fill="24ABFF" w:themeFill="accent2"/>
      </w:tcPr>
    </w:tblStylePr>
    <w:tblStylePr w:type="lastRow">
      <w:rPr>
        <w:b/>
        <w:bCs/>
      </w:rPr>
      <w:tblPr/>
      <w:tcPr>
        <w:tcBorders>
          <w:top w:val="double" w:sz="4" w:space="0" w:color="7BC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Listentabelle4Akzent3">
    <w:name w:val="List Table 4 Accent 3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4AFC6" w:themeColor="accent3" w:themeTint="99"/>
        <w:left w:val="single" w:sz="4" w:space="0" w:color="94AFC6" w:themeColor="accent3" w:themeTint="99"/>
        <w:bottom w:val="single" w:sz="4" w:space="0" w:color="94AFC6" w:themeColor="accent3" w:themeTint="99"/>
        <w:right w:val="single" w:sz="4" w:space="0" w:color="94AFC6" w:themeColor="accent3" w:themeTint="99"/>
        <w:insideH w:val="single" w:sz="4" w:space="0" w:color="94AFC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7A9B" w:themeColor="accent3"/>
          <w:left w:val="single" w:sz="4" w:space="0" w:color="537A9B" w:themeColor="accent3"/>
          <w:bottom w:val="single" w:sz="4" w:space="0" w:color="537A9B" w:themeColor="accent3"/>
          <w:right w:val="single" w:sz="4" w:space="0" w:color="537A9B" w:themeColor="accent3"/>
          <w:insideH w:val="nil"/>
        </w:tcBorders>
        <w:shd w:val="clear" w:color="auto" w:fill="537A9B" w:themeFill="accent3"/>
      </w:tcPr>
    </w:tblStylePr>
    <w:tblStylePr w:type="lastRow">
      <w:rPr>
        <w:b/>
        <w:bCs/>
      </w:rPr>
      <w:tblPr/>
      <w:tcPr>
        <w:tcBorders>
          <w:top w:val="double" w:sz="4" w:space="0" w:color="94AF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Listentabelle4Akzent4">
    <w:name w:val="List Table 4 Accent 4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9F97" w:themeColor="accent4" w:themeTint="99"/>
        <w:left w:val="single" w:sz="4" w:space="0" w:color="FF9F97" w:themeColor="accent4" w:themeTint="99"/>
        <w:bottom w:val="single" w:sz="4" w:space="0" w:color="FF9F97" w:themeColor="accent4" w:themeTint="99"/>
        <w:right w:val="single" w:sz="4" w:space="0" w:color="FF9F97" w:themeColor="accent4" w:themeTint="99"/>
        <w:insideH w:val="single" w:sz="4" w:space="0" w:color="FF9F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052" w:themeColor="accent4"/>
          <w:left w:val="single" w:sz="4" w:space="0" w:color="FF6052" w:themeColor="accent4"/>
          <w:bottom w:val="single" w:sz="4" w:space="0" w:color="FF6052" w:themeColor="accent4"/>
          <w:right w:val="single" w:sz="4" w:space="0" w:color="FF6052" w:themeColor="accent4"/>
          <w:insideH w:val="nil"/>
        </w:tcBorders>
        <w:shd w:val="clear" w:color="auto" w:fill="FF6052" w:themeFill="accent4"/>
      </w:tcPr>
    </w:tblStylePr>
    <w:tblStylePr w:type="lastRow">
      <w:rPr>
        <w:b/>
        <w:bCs/>
      </w:rPr>
      <w:tblPr/>
      <w:tcPr>
        <w:tcBorders>
          <w:top w:val="double" w:sz="4" w:space="0" w:color="FF9F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Listentabelle4Akzent5">
    <w:name w:val="List Table 4 Accent 5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1DDEF" w:themeColor="accent5" w:themeTint="99"/>
        <w:left w:val="single" w:sz="4" w:space="0" w:color="B1DDEF" w:themeColor="accent5" w:themeTint="99"/>
        <w:bottom w:val="single" w:sz="4" w:space="0" w:color="B1DDEF" w:themeColor="accent5" w:themeTint="99"/>
        <w:right w:val="single" w:sz="4" w:space="0" w:color="B1DDEF" w:themeColor="accent5" w:themeTint="99"/>
        <w:insideH w:val="single" w:sz="4" w:space="0" w:color="B1DDE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C7E5" w:themeColor="accent5"/>
          <w:left w:val="single" w:sz="4" w:space="0" w:color="7FC7E5" w:themeColor="accent5"/>
          <w:bottom w:val="single" w:sz="4" w:space="0" w:color="7FC7E5" w:themeColor="accent5"/>
          <w:right w:val="single" w:sz="4" w:space="0" w:color="7FC7E5" w:themeColor="accent5"/>
          <w:insideH w:val="nil"/>
        </w:tcBorders>
        <w:shd w:val="clear" w:color="auto" w:fill="7FC7E5" w:themeFill="accent5"/>
      </w:tcPr>
    </w:tblStylePr>
    <w:tblStylePr w:type="lastRow">
      <w:rPr>
        <w:b/>
        <w:bCs/>
      </w:rPr>
      <w:tblPr/>
      <w:tcPr>
        <w:tcBorders>
          <w:top w:val="double" w:sz="4" w:space="0" w:color="B1DDE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Listentabelle4Akzent6">
    <w:name w:val="List Table 4 Accent 6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3BBC2" w:themeColor="accent6" w:themeTint="99"/>
        <w:left w:val="single" w:sz="4" w:space="0" w:color="B3BBC2" w:themeColor="accent6" w:themeTint="99"/>
        <w:bottom w:val="single" w:sz="4" w:space="0" w:color="B3BBC2" w:themeColor="accent6" w:themeTint="99"/>
        <w:right w:val="single" w:sz="4" w:space="0" w:color="B3BBC2" w:themeColor="accent6" w:themeTint="99"/>
        <w:insideH w:val="single" w:sz="4" w:space="0" w:color="B3BBC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8F9A" w:themeColor="accent6"/>
          <w:left w:val="single" w:sz="4" w:space="0" w:color="828F9A" w:themeColor="accent6"/>
          <w:bottom w:val="single" w:sz="4" w:space="0" w:color="828F9A" w:themeColor="accent6"/>
          <w:right w:val="single" w:sz="4" w:space="0" w:color="828F9A" w:themeColor="accent6"/>
          <w:insideH w:val="nil"/>
        </w:tcBorders>
        <w:shd w:val="clear" w:color="auto" w:fill="828F9A" w:themeFill="accent6"/>
      </w:tcPr>
    </w:tblStylePr>
    <w:tblStylePr w:type="lastRow">
      <w:rPr>
        <w:b/>
        <w:bCs/>
      </w:rPr>
      <w:tblPr/>
      <w:tcPr>
        <w:tcBorders>
          <w:top w:val="double" w:sz="4" w:space="0" w:color="B3BBC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Listentabelle5dunkel">
    <w:name w:val="List Table 5 Dark"/>
    <w:basedOn w:val="NormaleTabelle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4270" w:themeColor="accent1"/>
        <w:left w:val="single" w:sz="24" w:space="0" w:color="0A4270" w:themeColor="accent1"/>
        <w:bottom w:val="single" w:sz="24" w:space="0" w:color="0A4270" w:themeColor="accent1"/>
        <w:right w:val="single" w:sz="24" w:space="0" w:color="0A4270" w:themeColor="accent1"/>
      </w:tblBorders>
    </w:tblPr>
    <w:tcPr>
      <w:shd w:val="clear" w:color="auto" w:fill="0A427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BFF" w:themeColor="accent2"/>
        <w:left w:val="single" w:sz="24" w:space="0" w:color="24ABFF" w:themeColor="accent2"/>
        <w:bottom w:val="single" w:sz="24" w:space="0" w:color="24ABFF" w:themeColor="accent2"/>
        <w:right w:val="single" w:sz="24" w:space="0" w:color="24ABFF" w:themeColor="accent2"/>
      </w:tblBorders>
    </w:tblPr>
    <w:tcPr>
      <w:shd w:val="clear" w:color="auto" w:fill="24ABF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7A9B" w:themeColor="accent3"/>
        <w:left w:val="single" w:sz="24" w:space="0" w:color="537A9B" w:themeColor="accent3"/>
        <w:bottom w:val="single" w:sz="24" w:space="0" w:color="537A9B" w:themeColor="accent3"/>
        <w:right w:val="single" w:sz="24" w:space="0" w:color="537A9B" w:themeColor="accent3"/>
      </w:tblBorders>
    </w:tblPr>
    <w:tcPr>
      <w:shd w:val="clear" w:color="auto" w:fill="537A9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052" w:themeColor="accent4"/>
        <w:left w:val="single" w:sz="24" w:space="0" w:color="FF6052" w:themeColor="accent4"/>
        <w:bottom w:val="single" w:sz="24" w:space="0" w:color="FF6052" w:themeColor="accent4"/>
        <w:right w:val="single" w:sz="24" w:space="0" w:color="FF6052" w:themeColor="accent4"/>
      </w:tblBorders>
    </w:tblPr>
    <w:tcPr>
      <w:shd w:val="clear" w:color="auto" w:fill="FF605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C7E5" w:themeColor="accent5"/>
        <w:left w:val="single" w:sz="24" w:space="0" w:color="7FC7E5" w:themeColor="accent5"/>
        <w:bottom w:val="single" w:sz="24" w:space="0" w:color="7FC7E5" w:themeColor="accent5"/>
        <w:right w:val="single" w:sz="24" w:space="0" w:color="7FC7E5" w:themeColor="accent5"/>
      </w:tblBorders>
    </w:tblPr>
    <w:tcPr>
      <w:shd w:val="clear" w:color="auto" w:fill="7FC7E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28F9A" w:themeColor="accent6"/>
        <w:left w:val="single" w:sz="24" w:space="0" w:color="828F9A" w:themeColor="accent6"/>
        <w:bottom w:val="single" w:sz="24" w:space="0" w:color="828F9A" w:themeColor="accent6"/>
        <w:right w:val="single" w:sz="24" w:space="0" w:color="828F9A" w:themeColor="accent6"/>
      </w:tblBorders>
    </w:tblPr>
    <w:tcPr>
      <w:shd w:val="clear" w:color="auto" w:fill="828F9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99"/>
    <w:rsid w:val="00911DE3"/>
    <w:pPr>
      <w:spacing w:line="240" w:lineRule="auto"/>
    </w:pPr>
    <w:rPr>
      <w:color w:val="073153" w:themeColor="accent1" w:themeShade="BF"/>
    </w:rPr>
    <w:tblPr>
      <w:tblStyleRowBandSize w:val="1"/>
      <w:tblStyleColBandSize w:val="1"/>
      <w:tblBorders>
        <w:top w:val="single" w:sz="4" w:space="0" w:color="0A4270" w:themeColor="accent1"/>
        <w:bottom w:val="single" w:sz="4" w:space="0" w:color="0A427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A427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A427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99"/>
    <w:rsid w:val="00911DE3"/>
    <w:pPr>
      <w:spacing w:line="240" w:lineRule="auto"/>
    </w:pPr>
    <w:rPr>
      <w:color w:val="0086D9" w:themeColor="accent2" w:themeShade="BF"/>
    </w:rPr>
    <w:tblPr>
      <w:tblStyleRowBandSize w:val="1"/>
      <w:tblStyleColBandSize w:val="1"/>
      <w:tblBorders>
        <w:top w:val="single" w:sz="4" w:space="0" w:color="24ABFF" w:themeColor="accent2"/>
        <w:bottom w:val="single" w:sz="4" w:space="0" w:color="24ABF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4ABF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4AB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99"/>
    <w:rsid w:val="00911DE3"/>
    <w:pPr>
      <w:spacing w:line="240" w:lineRule="auto"/>
    </w:pPr>
    <w:rPr>
      <w:color w:val="3E5B73" w:themeColor="accent3" w:themeShade="BF"/>
    </w:rPr>
    <w:tblPr>
      <w:tblStyleRowBandSize w:val="1"/>
      <w:tblStyleColBandSize w:val="1"/>
      <w:tblBorders>
        <w:top w:val="single" w:sz="4" w:space="0" w:color="537A9B" w:themeColor="accent3"/>
        <w:bottom w:val="single" w:sz="4" w:space="0" w:color="537A9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37A9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37A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99"/>
    <w:rsid w:val="00911DE3"/>
    <w:pPr>
      <w:spacing w:line="240" w:lineRule="auto"/>
    </w:pPr>
    <w:rPr>
      <w:color w:val="FC1300" w:themeColor="accent4" w:themeShade="BF"/>
    </w:rPr>
    <w:tblPr>
      <w:tblStyleRowBandSize w:val="1"/>
      <w:tblStyleColBandSize w:val="1"/>
      <w:tblBorders>
        <w:top w:val="single" w:sz="4" w:space="0" w:color="FF6052" w:themeColor="accent4"/>
        <w:bottom w:val="single" w:sz="4" w:space="0" w:color="FF605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605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605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99"/>
    <w:rsid w:val="00911DE3"/>
    <w:pPr>
      <w:spacing w:line="240" w:lineRule="auto"/>
    </w:pPr>
    <w:rPr>
      <w:color w:val="34A6D5" w:themeColor="accent5" w:themeShade="BF"/>
    </w:rPr>
    <w:tblPr>
      <w:tblStyleRowBandSize w:val="1"/>
      <w:tblStyleColBandSize w:val="1"/>
      <w:tblBorders>
        <w:top w:val="single" w:sz="4" w:space="0" w:color="7FC7E5" w:themeColor="accent5"/>
        <w:bottom w:val="single" w:sz="4" w:space="0" w:color="7FC7E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C7E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C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99"/>
    <w:rsid w:val="00911DE3"/>
    <w:pPr>
      <w:spacing w:line="240" w:lineRule="auto"/>
    </w:pPr>
    <w:rPr>
      <w:color w:val="5F6B75" w:themeColor="accent6" w:themeShade="BF"/>
    </w:rPr>
    <w:tblPr>
      <w:tblStyleRowBandSize w:val="1"/>
      <w:tblStyleColBandSize w:val="1"/>
      <w:tblBorders>
        <w:top w:val="single" w:sz="4" w:space="0" w:color="828F9A" w:themeColor="accent6"/>
        <w:bottom w:val="single" w:sz="4" w:space="0" w:color="828F9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28F9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28F9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</w:style>
  <w:style w:type="table" w:styleId="Listentabelle7farbig">
    <w:name w:val="List Table 7 Colorful"/>
    <w:basedOn w:val="NormaleTabelle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99"/>
    <w:rsid w:val="00911DE3"/>
    <w:pPr>
      <w:spacing w:line="240" w:lineRule="auto"/>
    </w:pPr>
    <w:rPr>
      <w:color w:val="07315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427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427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427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427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7DBF8" w:themeFill="accent1" w:themeFillTint="33"/>
      </w:tcPr>
    </w:tblStylePr>
    <w:tblStylePr w:type="band1Horz">
      <w:tblPr/>
      <w:tcPr>
        <w:shd w:val="clear" w:color="auto" w:fill="B7DB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99"/>
    <w:rsid w:val="00911DE3"/>
    <w:pPr>
      <w:spacing w:line="240" w:lineRule="auto"/>
    </w:pPr>
    <w:rPr>
      <w:color w:val="0086D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BF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BF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BF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BF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EFF" w:themeFill="accent2" w:themeFillTint="33"/>
      </w:tcPr>
    </w:tblStylePr>
    <w:tblStylePr w:type="band1Horz">
      <w:tblPr/>
      <w:tcPr>
        <w:shd w:val="clear" w:color="auto" w:fill="D3E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99"/>
    <w:rsid w:val="00911DE3"/>
    <w:pPr>
      <w:spacing w:line="240" w:lineRule="auto"/>
    </w:pPr>
    <w:rPr>
      <w:color w:val="3E5B7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7A9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7A9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7A9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7A9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4EC" w:themeFill="accent3" w:themeFillTint="33"/>
      </w:tcPr>
    </w:tblStylePr>
    <w:tblStylePr w:type="band1Horz">
      <w:tblPr/>
      <w:tcPr>
        <w:shd w:val="clear" w:color="auto" w:fill="DBE4E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99"/>
    <w:rsid w:val="00911DE3"/>
    <w:pPr>
      <w:spacing w:line="240" w:lineRule="auto"/>
    </w:pPr>
    <w:rPr>
      <w:color w:val="FC13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05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05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05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05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DFDC" w:themeFill="accent4" w:themeFillTint="33"/>
      </w:tcPr>
    </w:tblStylePr>
    <w:tblStylePr w:type="band1Horz">
      <w:tblPr/>
      <w:tcPr>
        <w:shd w:val="clear" w:color="auto" w:fill="FFDF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99"/>
    <w:rsid w:val="00911DE3"/>
    <w:pPr>
      <w:spacing w:line="240" w:lineRule="auto"/>
    </w:pPr>
    <w:rPr>
      <w:color w:val="34A6D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C7E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C7E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C7E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C7E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5F3F9" w:themeFill="accent5" w:themeFillTint="33"/>
      </w:tcPr>
    </w:tblStylePr>
    <w:tblStylePr w:type="band1Horz">
      <w:tblPr/>
      <w:tcPr>
        <w:shd w:val="clear" w:color="auto" w:fill="E5F3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99"/>
    <w:rsid w:val="00911DE3"/>
    <w:pPr>
      <w:spacing w:line="240" w:lineRule="auto"/>
    </w:pPr>
    <w:rPr>
      <w:color w:val="5F6B7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28F9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28F9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28F9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28F9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8EA" w:themeFill="accent6" w:themeFillTint="33"/>
      </w:tcPr>
    </w:tblStylePr>
    <w:tblStylePr w:type="band1Horz">
      <w:tblPr/>
      <w:tcPr>
        <w:shd w:val="clear" w:color="auto" w:fill="E5E8E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rsid w:val="00911D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A44986"/>
    <w:rPr>
      <w:rFonts w:cs="Arial"/>
      <w:lang w:val="en-GB"/>
    </w:rPr>
  </w:style>
  <w:style w:type="table" w:styleId="MittleresRaster1">
    <w:name w:val="Medium Grid 1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1276C9" w:themeColor="accent1" w:themeTint="BF"/>
        <w:left w:val="single" w:sz="8" w:space="0" w:color="1276C9" w:themeColor="accent1" w:themeTint="BF"/>
        <w:bottom w:val="single" w:sz="8" w:space="0" w:color="1276C9" w:themeColor="accent1" w:themeTint="BF"/>
        <w:right w:val="single" w:sz="8" w:space="0" w:color="1276C9" w:themeColor="accent1" w:themeTint="BF"/>
        <w:insideH w:val="single" w:sz="8" w:space="0" w:color="1276C9" w:themeColor="accent1" w:themeTint="BF"/>
        <w:insideV w:val="single" w:sz="8" w:space="0" w:color="1276C9" w:themeColor="accent1" w:themeTint="BF"/>
      </w:tblBorders>
    </w:tblPr>
    <w:tcPr>
      <w:shd w:val="clear" w:color="auto" w:fill="A6D2F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276C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DA6EF" w:themeFill="accent1" w:themeFillTint="7F"/>
      </w:tcPr>
    </w:tblStylePr>
    <w:tblStylePr w:type="band1Horz">
      <w:tblPr/>
      <w:tcPr>
        <w:shd w:val="clear" w:color="auto" w:fill="4DA6EF" w:themeFill="accent1" w:themeFillTint="7F"/>
      </w:tcPr>
    </w:tblStylePr>
  </w:style>
  <w:style w:type="table" w:styleId="MittleresRaster1-Akzent2">
    <w:name w:val="Medium Grid 1 Accent 2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ABFFF" w:themeColor="accent2" w:themeTint="BF"/>
        <w:left w:val="single" w:sz="8" w:space="0" w:color="5ABFFF" w:themeColor="accent2" w:themeTint="BF"/>
        <w:bottom w:val="single" w:sz="8" w:space="0" w:color="5ABFFF" w:themeColor="accent2" w:themeTint="BF"/>
        <w:right w:val="single" w:sz="8" w:space="0" w:color="5ABFFF" w:themeColor="accent2" w:themeTint="BF"/>
        <w:insideH w:val="single" w:sz="8" w:space="0" w:color="5ABFFF" w:themeColor="accent2" w:themeTint="BF"/>
        <w:insideV w:val="single" w:sz="8" w:space="0" w:color="5ABFFF" w:themeColor="accent2" w:themeTint="BF"/>
      </w:tblBorders>
    </w:tblPr>
    <w:tcPr>
      <w:shd w:val="clear" w:color="auto" w:fill="C8EA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BF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4FF" w:themeFill="accent2" w:themeFillTint="7F"/>
      </w:tcPr>
    </w:tblStylePr>
    <w:tblStylePr w:type="band1Horz">
      <w:tblPr/>
      <w:tcPr>
        <w:shd w:val="clear" w:color="auto" w:fill="91D4FF" w:themeFill="accent2" w:themeFillTint="7F"/>
      </w:tcPr>
    </w:tblStylePr>
  </w:style>
  <w:style w:type="table" w:styleId="MittleresRaster1-Akzent3">
    <w:name w:val="Medium Grid 1 Accent 3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A9BB7" w:themeColor="accent3" w:themeTint="BF"/>
        <w:left w:val="single" w:sz="8" w:space="0" w:color="7A9BB7" w:themeColor="accent3" w:themeTint="BF"/>
        <w:bottom w:val="single" w:sz="8" w:space="0" w:color="7A9BB7" w:themeColor="accent3" w:themeTint="BF"/>
        <w:right w:val="single" w:sz="8" w:space="0" w:color="7A9BB7" w:themeColor="accent3" w:themeTint="BF"/>
        <w:insideH w:val="single" w:sz="8" w:space="0" w:color="7A9BB7" w:themeColor="accent3" w:themeTint="BF"/>
        <w:insideV w:val="single" w:sz="8" w:space="0" w:color="7A9BB7" w:themeColor="accent3" w:themeTint="BF"/>
      </w:tblBorders>
    </w:tblPr>
    <w:tcPr>
      <w:shd w:val="clear" w:color="auto" w:fill="D3DEE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9BB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CCF" w:themeFill="accent3" w:themeFillTint="7F"/>
      </w:tcPr>
    </w:tblStylePr>
    <w:tblStylePr w:type="band1Horz">
      <w:tblPr/>
      <w:tcPr>
        <w:shd w:val="clear" w:color="auto" w:fill="A6BCCF" w:themeFill="accent3" w:themeFillTint="7F"/>
      </w:tcPr>
    </w:tblStylePr>
  </w:style>
  <w:style w:type="table" w:styleId="MittleresRaster1-Akzent4">
    <w:name w:val="Medium Grid 1 Accent 4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877D" w:themeColor="accent4" w:themeTint="BF"/>
        <w:left w:val="single" w:sz="8" w:space="0" w:color="FF877D" w:themeColor="accent4" w:themeTint="BF"/>
        <w:bottom w:val="single" w:sz="8" w:space="0" w:color="FF877D" w:themeColor="accent4" w:themeTint="BF"/>
        <w:right w:val="single" w:sz="8" w:space="0" w:color="FF877D" w:themeColor="accent4" w:themeTint="BF"/>
        <w:insideH w:val="single" w:sz="8" w:space="0" w:color="FF877D" w:themeColor="accent4" w:themeTint="BF"/>
        <w:insideV w:val="single" w:sz="8" w:space="0" w:color="FF877D" w:themeColor="accent4" w:themeTint="BF"/>
      </w:tblBorders>
    </w:tblPr>
    <w:tcPr>
      <w:shd w:val="clear" w:color="auto" w:fill="FFD7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77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FA8" w:themeFill="accent4" w:themeFillTint="7F"/>
      </w:tcPr>
    </w:tblStylePr>
    <w:tblStylePr w:type="band1Horz">
      <w:tblPr/>
      <w:tcPr>
        <w:shd w:val="clear" w:color="auto" w:fill="FFAFA8" w:themeFill="accent4" w:themeFillTint="7F"/>
      </w:tcPr>
    </w:tblStylePr>
  </w:style>
  <w:style w:type="table" w:styleId="MittleresRaster1-Akzent5">
    <w:name w:val="Medium Grid 1 Accent 5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9ED4EB" w:themeColor="accent5" w:themeTint="BF"/>
        <w:left w:val="single" w:sz="8" w:space="0" w:color="9ED4EB" w:themeColor="accent5" w:themeTint="BF"/>
        <w:bottom w:val="single" w:sz="8" w:space="0" w:color="9ED4EB" w:themeColor="accent5" w:themeTint="BF"/>
        <w:right w:val="single" w:sz="8" w:space="0" w:color="9ED4EB" w:themeColor="accent5" w:themeTint="BF"/>
        <w:insideH w:val="single" w:sz="8" w:space="0" w:color="9ED4EB" w:themeColor="accent5" w:themeTint="BF"/>
        <w:insideV w:val="single" w:sz="8" w:space="0" w:color="9ED4EB" w:themeColor="accent5" w:themeTint="BF"/>
      </w:tblBorders>
    </w:tblPr>
    <w:tcPr>
      <w:shd w:val="clear" w:color="auto" w:fill="DFF1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D4E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3F2" w:themeFill="accent5" w:themeFillTint="7F"/>
      </w:tcPr>
    </w:tblStylePr>
    <w:tblStylePr w:type="band1Horz">
      <w:tblPr/>
      <w:tcPr>
        <w:shd w:val="clear" w:color="auto" w:fill="BFE3F2" w:themeFill="accent5" w:themeFillTint="7F"/>
      </w:tcPr>
    </w:tblStylePr>
  </w:style>
  <w:style w:type="table" w:styleId="MittleresRaster1-Akzent6">
    <w:name w:val="Medium Grid 1 Accent 6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A1ABB3" w:themeColor="accent6" w:themeTint="BF"/>
        <w:left w:val="single" w:sz="8" w:space="0" w:color="A1ABB3" w:themeColor="accent6" w:themeTint="BF"/>
        <w:bottom w:val="single" w:sz="8" w:space="0" w:color="A1ABB3" w:themeColor="accent6" w:themeTint="BF"/>
        <w:right w:val="single" w:sz="8" w:space="0" w:color="A1ABB3" w:themeColor="accent6" w:themeTint="BF"/>
        <w:insideH w:val="single" w:sz="8" w:space="0" w:color="A1ABB3" w:themeColor="accent6" w:themeTint="BF"/>
        <w:insideV w:val="single" w:sz="8" w:space="0" w:color="A1ABB3" w:themeColor="accent6" w:themeTint="BF"/>
      </w:tblBorders>
    </w:tblPr>
    <w:tcPr>
      <w:shd w:val="clear" w:color="auto" w:fill="E0E3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ABB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7CC" w:themeFill="accent6" w:themeFillTint="7F"/>
      </w:tcPr>
    </w:tblStylePr>
    <w:tblStylePr w:type="band1Horz">
      <w:tblPr/>
      <w:tcPr>
        <w:shd w:val="clear" w:color="auto" w:fill="C0C7CC" w:themeFill="accent6" w:themeFillTint="7F"/>
      </w:tcPr>
    </w:tblStylePr>
  </w:style>
  <w:style w:type="table" w:styleId="MittleresRaster2">
    <w:name w:val="Medium Grid 2"/>
    <w:basedOn w:val="NormaleTabelle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A4270" w:themeColor="accent1"/>
        <w:left w:val="single" w:sz="8" w:space="0" w:color="0A4270" w:themeColor="accent1"/>
        <w:bottom w:val="single" w:sz="8" w:space="0" w:color="0A4270" w:themeColor="accent1"/>
        <w:right w:val="single" w:sz="8" w:space="0" w:color="0A4270" w:themeColor="accent1"/>
        <w:insideH w:val="single" w:sz="8" w:space="0" w:color="0A4270" w:themeColor="accent1"/>
        <w:insideV w:val="single" w:sz="8" w:space="0" w:color="0A4270" w:themeColor="accent1"/>
      </w:tblBorders>
    </w:tblPr>
    <w:tcPr>
      <w:shd w:val="clear" w:color="auto" w:fill="A6D2F7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BED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DBF8" w:themeFill="accent1" w:themeFillTint="33"/>
      </w:tcPr>
    </w:tblStylePr>
    <w:tblStylePr w:type="band1Vert">
      <w:tblPr/>
      <w:tcPr>
        <w:shd w:val="clear" w:color="auto" w:fill="4DA6EF" w:themeFill="accent1" w:themeFillTint="7F"/>
      </w:tcPr>
    </w:tblStylePr>
    <w:tblStylePr w:type="band1Horz">
      <w:tblPr/>
      <w:tcPr>
        <w:tcBorders>
          <w:insideH w:val="single" w:sz="6" w:space="0" w:color="0A4270" w:themeColor="accent1"/>
          <w:insideV w:val="single" w:sz="6" w:space="0" w:color="0A4270" w:themeColor="accent1"/>
        </w:tcBorders>
        <w:shd w:val="clear" w:color="auto" w:fill="4DA6E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4ABFF" w:themeColor="accent2"/>
        <w:left w:val="single" w:sz="8" w:space="0" w:color="24ABFF" w:themeColor="accent2"/>
        <w:bottom w:val="single" w:sz="8" w:space="0" w:color="24ABFF" w:themeColor="accent2"/>
        <w:right w:val="single" w:sz="8" w:space="0" w:color="24ABFF" w:themeColor="accent2"/>
        <w:insideH w:val="single" w:sz="8" w:space="0" w:color="24ABFF" w:themeColor="accent2"/>
        <w:insideV w:val="single" w:sz="8" w:space="0" w:color="24ABFF" w:themeColor="accent2"/>
      </w:tblBorders>
    </w:tblPr>
    <w:tcPr>
      <w:shd w:val="clear" w:color="auto" w:fill="C8EA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EFF" w:themeFill="accent2" w:themeFillTint="33"/>
      </w:tcPr>
    </w:tblStylePr>
    <w:tblStylePr w:type="band1Vert">
      <w:tblPr/>
      <w:tcPr>
        <w:shd w:val="clear" w:color="auto" w:fill="91D4FF" w:themeFill="accent2" w:themeFillTint="7F"/>
      </w:tcPr>
    </w:tblStylePr>
    <w:tblStylePr w:type="band1Horz">
      <w:tblPr/>
      <w:tcPr>
        <w:tcBorders>
          <w:insideH w:val="single" w:sz="6" w:space="0" w:color="24ABFF" w:themeColor="accent2"/>
          <w:insideV w:val="single" w:sz="6" w:space="0" w:color="24ABFF" w:themeColor="accent2"/>
        </w:tcBorders>
        <w:shd w:val="clear" w:color="auto" w:fill="91D4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537A9B" w:themeColor="accent3"/>
        <w:left w:val="single" w:sz="8" w:space="0" w:color="537A9B" w:themeColor="accent3"/>
        <w:bottom w:val="single" w:sz="8" w:space="0" w:color="537A9B" w:themeColor="accent3"/>
        <w:right w:val="single" w:sz="8" w:space="0" w:color="537A9B" w:themeColor="accent3"/>
        <w:insideH w:val="single" w:sz="8" w:space="0" w:color="537A9B" w:themeColor="accent3"/>
        <w:insideV w:val="single" w:sz="8" w:space="0" w:color="537A9B" w:themeColor="accent3"/>
      </w:tblBorders>
    </w:tblPr>
    <w:tcPr>
      <w:shd w:val="clear" w:color="auto" w:fill="D3DEE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4EC" w:themeFill="accent3" w:themeFillTint="33"/>
      </w:tcPr>
    </w:tblStylePr>
    <w:tblStylePr w:type="band1Vert">
      <w:tblPr/>
      <w:tcPr>
        <w:shd w:val="clear" w:color="auto" w:fill="A6BCCF" w:themeFill="accent3" w:themeFillTint="7F"/>
      </w:tcPr>
    </w:tblStylePr>
    <w:tblStylePr w:type="band1Horz">
      <w:tblPr/>
      <w:tcPr>
        <w:tcBorders>
          <w:insideH w:val="single" w:sz="6" w:space="0" w:color="537A9B" w:themeColor="accent3"/>
          <w:insideV w:val="single" w:sz="6" w:space="0" w:color="537A9B" w:themeColor="accent3"/>
        </w:tcBorders>
        <w:shd w:val="clear" w:color="auto" w:fill="A6BCC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F6052" w:themeColor="accent4"/>
        <w:left w:val="single" w:sz="8" w:space="0" w:color="FF6052" w:themeColor="accent4"/>
        <w:bottom w:val="single" w:sz="8" w:space="0" w:color="FF6052" w:themeColor="accent4"/>
        <w:right w:val="single" w:sz="8" w:space="0" w:color="FF6052" w:themeColor="accent4"/>
        <w:insideH w:val="single" w:sz="8" w:space="0" w:color="FF6052" w:themeColor="accent4"/>
        <w:insideV w:val="single" w:sz="8" w:space="0" w:color="FF6052" w:themeColor="accent4"/>
      </w:tblBorders>
    </w:tblPr>
    <w:tcPr>
      <w:shd w:val="clear" w:color="auto" w:fill="FFD7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DC" w:themeFill="accent4" w:themeFillTint="33"/>
      </w:tcPr>
    </w:tblStylePr>
    <w:tblStylePr w:type="band1Vert">
      <w:tblPr/>
      <w:tcPr>
        <w:shd w:val="clear" w:color="auto" w:fill="FFAFA8" w:themeFill="accent4" w:themeFillTint="7F"/>
      </w:tcPr>
    </w:tblStylePr>
    <w:tblStylePr w:type="band1Horz">
      <w:tblPr/>
      <w:tcPr>
        <w:tcBorders>
          <w:insideH w:val="single" w:sz="6" w:space="0" w:color="FF6052" w:themeColor="accent4"/>
          <w:insideV w:val="single" w:sz="6" w:space="0" w:color="FF6052" w:themeColor="accent4"/>
        </w:tcBorders>
        <w:shd w:val="clear" w:color="auto" w:fill="FFAFA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7FC7E5" w:themeColor="accent5"/>
        <w:left w:val="single" w:sz="8" w:space="0" w:color="7FC7E5" w:themeColor="accent5"/>
        <w:bottom w:val="single" w:sz="8" w:space="0" w:color="7FC7E5" w:themeColor="accent5"/>
        <w:right w:val="single" w:sz="8" w:space="0" w:color="7FC7E5" w:themeColor="accent5"/>
        <w:insideH w:val="single" w:sz="8" w:space="0" w:color="7FC7E5" w:themeColor="accent5"/>
        <w:insideV w:val="single" w:sz="8" w:space="0" w:color="7FC7E5" w:themeColor="accent5"/>
      </w:tblBorders>
    </w:tblPr>
    <w:tcPr>
      <w:shd w:val="clear" w:color="auto" w:fill="DFF1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9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3F9" w:themeFill="accent5" w:themeFillTint="33"/>
      </w:tcPr>
    </w:tblStylePr>
    <w:tblStylePr w:type="band1Vert">
      <w:tblPr/>
      <w:tcPr>
        <w:shd w:val="clear" w:color="auto" w:fill="BFE3F2" w:themeFill="accent5" w:themeFillTint="7F"/>
      </w:tcPr>
    </w:tblStylePr>
    <w:tblStylePr w:type="band1Horz">
      <w:tblPr/>
      <w:tcPr>
        <w:tcBorders>
          <w:insideH w:val="single" w:sz="6" w:space="0" w:color="7FC7E5" w:themeColor="accent5"/>
          <w:insideV w:val="single" w:sz="6" w:space="0" w:color="7FC7E5" w:themeColor="accent5"/>
        </w:tcBorders>
        <w:shd w:val="clear" w:color="auto" w:fill="BFE3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28F9A" w:themeColor="accent6"/>
        <w:left w:val="single" w:sz="8" w:space="0" w:color="828F9A" w:themeColor="accent6"/>
        <w:bottom w:val="single" w:sz="8" w:space="0" w:color="828F9A" w:themeColor="accent6"/>
        <w:right w:val="single" w:sz="8" w:space="0" w:color="828F9A" w:themeColor="accent6"/>
        <w:insideH w:val="single" w:sz="8" w:space="0" w:color="828F9A" w:themeColor="accent6"/>
        <w:insideV w:val="single" w:sz="8" w:space="0" w:color="828F9A" w:themeColor="accent6"/>
      </w:tblBorders>
    </w:tblPr>
    <w:tcPr>
      <w:shd w:val="clear" w:color="auto" w:fill="E0E3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A" w:themeFill="accent6" w:themeFillTint="33"/>
      </w:tcPr>
    </w:tblStylePr>
    <w:tblStylePr w:type="band1Vert">
      <w:tblPr/>
      <w:tcPr>
        <w:shd w:val="clear" w:color="auto" w:fill="C0C7CC" w:themeFill="accent6" w:themeFillTint="7F"/>
      </w:tcPr>
    </w:tblStylePr>
    <w:tblStylePr w:type="band1Horz">
      <w:tblPr/>
      <w:tcPr>
        <w:tcBorders>
          <w:insideH w:val="single" w:sz="6" w:space="0" w:color="828F9A" w:themeColor="accent6"/>
          <w:insideV w:val="single" w:sz="6" w:space="0" w:color="828F9A" w:themeColor="accent6"/>
        </w:tcBorders>
        <w:shd w:val="clear" w:color="auto" w:fill="C0C7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D2F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427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427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427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427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DA6E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DA6EF" w:themeFill="accent1" w:themeFillTint="7F"/>
      </w:tcPr>
    </w:tblStylePr>
  </w:style>
  <w:style w:type="table" w:styleId="MittleresRaster3-Akzent2">
    <w:name w:val="Medium Grid 3 Accent 2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A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BF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BF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BF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BF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4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4FF" w:themeFill="accent2" w:themeFillTint="7F"/>
      </w:tcPr>
    </w:tblStylePr>
  </w:style>
  <w:style w:type="table" w:styleId="MittleresRaster3-Akzent3">
    <w:name w:val="Medium Grid 3 Accent 3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EE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7A9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7A9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7A9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7A9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BCC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BCCF" w:themeFill="accent3" w:themeFillTint="7F"/>
      </w:tcPr>
    </w:tblStylePr>
  </w:style>
  <w:style w:type="table" w:styleId="MittleresRaster3-Akzent4">
    <w:name w:val="Medium Grid 3 Accent 4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7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05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05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05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05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FA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FA8" w:themeFill="accent4" w:themeFillTint="7F"/>
      </w:tcPr>
    </w:tblStylePr>
  </w:style>
  <w:style w:type="table" w:styleId="MittleresRaster3-Akzent5">
    <w:name w:val="Medium Grid 3 Accent 5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F1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C7E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C7E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C7E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C7E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E3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E3F2" w:themeFill="accent5" w:themeFillTint="7F"/>
      </w:tcPr>
    </w:tblStylePr>
  </w:style>
  <w:style w:type="table" w:styleId="MittleresRaster3-Akzent6">
    <w:name w:val="Medium Grid 3 Accent 6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3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F9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F9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28F9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28F9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C7C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C7CC" w:themeFill="accent6" w:themeFillTint="7F"/>
      </w:tcPr>
    </w:tblStylePr>
  </w:style>
  <w:style w:type="table" w:styleId="MittlereListe1">
    <w:name w:val="Medium List 1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A4270" w:themeColor="accent1"/>
        <w:bottom w:val="single" w:sz="8" w:space="0" w:color="0A427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4270" w:themeColor="accent1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0A4270" w:themeColor="accent1"/>
          <w:bottom w:val="single" w:sz="8" w:space="0" w:color="0A427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4270" w:themeColor="accent1"/>
          <w:bottom w:val="single" w:sz="8" w:space="0" w:color="0A4270" w:themeColor="accent1"/>
        </w:tcBorders>
      </w:tcPr>
    </w:tblStylePr>
    <w:tblStylePr w:type="band1Vert">
      <w:tblPr/>
      <w:tcPr>
        <w:shd w:val="clear" w:color="auto" w:fill="A6D2F7" w:themeFill="accent1" w:themeFillTint="3F"/>
      </w:tcPr>
    </w:tblStylePr>
    <w:tblStylePr w:type="band1Horz">
      <w:tblPr/>
      <w:tcPr>
        <w:shd w:val="clear" w:color="auto" w:fill="A6D2F7" w:themeFill="accent1" w:themeFillTint="3F"/>
      </w:tcPr>
    </w:tblStylePr>
  </w:style>
  <w:style w:type="table" w:styleId="MittlereListe1-Akzent2">
    <w:name w:val="Medium List 1 Accent 2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BFF" w:themeColor="accent2"/>
        <w:bottom w:val="single" w:sz="8" w:space="0" w:color="24ABF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BFF" w:themeColor="accent2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24ABFF" w:themeColor="accent2"/>
          <w:bottom w:val="single" w:sz="8" w:space="0" w:color="24AB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BFF" w:themeColor="accent2"/>
          <w:bottom w:val="single" w:sz="8" w:space="0" w:color="24ABFF" w:themeColor="accent2"/>
        </w:tcBorders>
      </w:tcPr>
    </w:tblStylePr>
    <w:tblStylePr w:type="band1Vert">
      <w:tblPr/>
      <w:tcPr>
        <w:shd w:val="clear" w:color="auto" w:fill="C8EAFF" w:themeFill="accent2" w:themeFillTint="3F"/>
      </w:tcPr>
    </w:tblStylePr>
    <w:tblStylePr w:type="band1Horz">
      <w:tblPr/>
      <w:tcPr>
        <w:shd w:val="clear" w:color="auto" w:fill="C8EAFF" w:themeFill="accent2" w:themeFillTint="3F"/>
      </w:tcPr>
    </w:tblStylePr>
  </w:style>
  <w:style w:type="table" w:styleId="MittlereListe1-Akzent3">
    <w:name w:val="Medium List 1 Accent 3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7A9B" w:themeColor="accent3"/>
        <w:bottom w:val="single" w:sz="8" w:space="0" w:color="537A9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7A9B" w:themeColor="accent3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537A9B" w:themeColor="accent3"/>
          <w:bottom w:val="single" w:sz="8" w:space="0" w:color="537A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7A9B" w:themeColor="accent3"/>
          <w:bottom w:val="single" w:sz="8" w:space="0" w:color="537A9B" w:themeColor="accent3"/>
        </w:tcBorders>
      </w:tcPr>
    </w:tblStylePr>
    <w:tblStylePr w:type="band1Vert">
      <w:tblPr/>
      <w:tcPr>
        <w:shd w:val="clear" w:color="auto" w:fill="D3DEE7" w:themeFill="accent3" w:themeFillTint="3F"/>
      </w:tcPr>
    </w:tblStylePr>
    <w:tblStylePr w:type="band1Horz">
      <w:tblPr/>
      <w:tcPr>
        <w:shd w:val="clear" w:color="auto" w:fill="D3DEE7" w:themeFill="accent3" w:themeFillTint="3F"/>
      </w:tcPr>
    </w:tblStylePr>
  </w:style>
  <w:style w:type="table" w:styleId="MittlereListe1-Akzent4">
    <w:name w:val="Medium List 1 Accent 4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052" w:themeColor="accent4"/>
        <w:bottom w:val="single" w:sz="8" w:space="0" w:color="FF605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052" w:themeColor="accent4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FF6052" w:themeColor="accent4"/>
          <w:bottom w:val="single" w:sz="8" w:space="0" w:color="FF605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052" w:themeColor="accent4"/>
          <w:bottom w:val="single" w:sz="8" w:space="0" w:color="FF6052" w:themeColor="accent4"/>
        </w:tcBorders>
      </w:tcPr>
    </w:tblStylePr>
    <w:tblStylePr w:type="band1Vert">
      <w:tblPr/>
      <w:tcPr>
        <w:shd w:val="clear" w:color="auto" w:fill="FFD7D4" w:themeFill="accent4" w:themeFillTint="3F"/>
      </w:tcPr>
    </w:tblStylePr>
    <w:tblStylePr w:type="band1Horz">
      <w:tblPr/>
      <w:tcPr>
        <w:shd w:val="clear" w:color="auto" w:fill="FFD7D4" w:themeFill="accent4" w:themeFillTint="3F"/>
      </w:tcPr>
    </w:tblStylePr>
  </w:style>
  <w:style w:type="table" w:styleId="MittlereListe1-Akzent5">
    <w:name w:val="Medium List 1 Accent 5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C7E5" w:themeColor="accent5"/>
        <w:bottom w:val="single" w:sz="8" w:space="0" w:color="7FC7E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C7E5" w:themeColor="accent5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7FC7E5" w:themeColor="accent5"/>
          <w:bottom w:val="single" w:sz="8" w:space="0" w:color="7FC7E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C7E5" w:themeColor="accent5"/>
          <w:bottom w:val="single" w:sz="8" w:space="0" w:color="7FC7E5" w:themeColor="accent5"/>
        </w:tcBorders>
      </w:tcPr>
    </w:tblStylePr>
    <w:tblStylePr w:type="band1Vert">
      <w:tblPr/>
      <w:tcPr>
        <w:shd w:val="clear" w:color="auto" w:fill="DFF1F8" w:themeFill="accent5" w:themeFillTint="3F"/>
      </w:tcPr>
    </w:tblStylePr>
    <w:tblStylePr w:type="band1Horz">
      <w:tblPr/>
      <w:tcPr>
        <w:shd w:val="clear" w:color="auto" w:fill="DFF1F8" w:themeFill="accent5" w:themeFillTint="3F"/>
      </w:tcPr>
    </w:tblStylePr>
  </w:style>
  <w:style w:type="table" w:styleId="MittlereListe1-Akzent6">
    <w:name w:val="Medium List 1 Accent 6"/>
    <w:basedOn w:val="NormaleTabelle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28F9A" w:themeColor="accent6"/>
        <w:bottom w:val="single" w:sz="8" w:space="0" w:color="828F9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28F9A" w:themeColor="accent6"/>
        </w:tcBorders>
      </w:tcPr>
    </w:tblStylePr>
    <w:tblStylePr w:type="lastRow">
      <w:rPr>
        <w:b/>
        <w:bCs/>
        <w:color w:val="061F36" w:themeColor="text2"/>
      </w:rPr>
      <w:tblPr/>
      <w:tcPr>
        <w:tcBorders>
          <w:top w:val="single" w:sz="8" w:space="0" w:color="828F9A" w:themeColor="accent6"/>
          <w:bottom w:val="single" w:sz="8" w:space="0" w:color="828F9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8F9A" w:themeColor="accent6"/>
          <w:bottom w:val="single" w:sz="8" w:space="0" w:color="828F9A" w:themeColor="accent6"/>
        </w:tcBorders>
      </w:tcPr>
    </w:tblStylePr>
    <w:tblStylePr w:type="band1Vert">
      <w:tblPr/>
      <w:tcPr>
        <w:shd w:val="clear" w:color="auto" w:fill="E0E3E6" w:themeFill="accent6" w:themeFillTint="3F"/>
      </w:tcPr>
    </w:tblStylePr>
    <w:tblStylePr w:type="band1Horz">
      <w:tblPr/>
      <w:tcPr>
        <w:shd w:val="clear" w:color="auto" w:fill="E0E3E6" w:themeFill="accent6" w:themeFillTint="3F"/>
      </w:tcPr>
    </w:tblStylePr>
  </w:style>
  <w:style w:type="table" w:styleId="MittlereListe2">
    <w:name w:val="Medium List 2"/>
    <w:basedOn w:val="NormaleTabelle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A4270" w:themeColor="accent1"/>
        <w:left w:val="single" w:sz="8" w:space="0" w:color="0A4270" w:themeColor="accent1"/>
        <w:bottom w:val="single" w:sz="8" w:space="0" w:color="0A4270" w:themeColor="accent1"/>
        <w:right w:val="single" w:sz="8" w:space="0" w:color="0A427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427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A427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427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427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2F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D2F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4ABFF" w:themeColor="accent2"/>
        <w:left w:val="single" w:sz="8" w:space="0" w:color="24ABFF" w:themeColor="accent2"/>
        <w:bottom w:val="single" w:sz="8" w:space="0" w:color="24ABFF" w:themeColor="accent2"/>
        <w:right w:val="single" w:sz="8" w:space="0" w:color="24ABF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B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4ABF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BF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BF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A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A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537A9B" w:themeColor="accent3"/>
        <w:left w:val="single" w:sz="8" w:space="0" w:color="537A9B" w:themeColor="accent3"/>
        <w:bottom w:val="single" w:sz="8" w:space="0" w:color="537A9B" w:themeColor="accent3"/>
        <w:right w:val="single" w:sz="8" w:space="0" w:color="537A9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7A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7A9B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7A9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7A9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EE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EE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F6052" w:themeColor="accent4"/>
        <w:left w:val="single" w:sz="8" w:space="0" w:color="FF6052" w:themeColor="accent4"/>
        <w:bottom w:val="single" w:sz="8" w:space="0" w:color="FF6052" w:themeColor="accent4"/>
        <w:right w:val="single" w:sz="8" w:space="0" w:color="FF605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05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05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05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05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7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7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7FC7E5" w:themeColor="accent5"/>
        <w:left w:val="single" w:sz="8" w:space="0" w:color="7FC7E5" w:themeColor="accent5"/>
        <w:bottom w:val="single" w:sz="8" w:space="0" w:color="7FC7E5" w:themeColor="accent5"/>
        <w:right w:val="single" w:sz="8" w:space="0" w:color="7FC7E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C7E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FC7E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C7E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C7E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F1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F1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28F9A" w:themeColor="accent6"/>
        <w:left w:val="single" w:sz="8" w:space="0" w:color="828F9A" w:themeColor="accent6"/>
        <w:bottom w:val="single" w:sz="8" w:space="0" w:color="828F9A" w:themeColor="accent6"/>
        <w:right w:val="single" w:sz="8" w:space="0" w:color="828F9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28F9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28F9A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8F9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28F9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3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3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1276C9" w:themeColor="accent1" w:themeTint="BF"/>
        <w:left w:val="single" w:sz="8" w:space="0" w:color="1276C9" w:themeColor="accent1" w:themeTint="BF"/>
        <w:bottom w:val="single" w:sz="8" w:space="0" w:color="1276C9" w:themeColor="accent1" w:themeTint="BF"/>
        <w:right w:val="single" w:sz="8" w:space="0" w:color="1276C9" w:themeColor="accent1" w:themeTint="BF"/>
        <w:insideH w:val="single" w:sz="8" w:space="0" w:color="1276C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276C9" w:themeColor="accent1" w:themeTint="BF"/>
          <w:left w:val="single" w:sz="8" w:space="0" w:color="1276C9" w:themeColor="accent1" w:themeTint="BF"/>
          <w:bottom w:val="single" w:sz="8" w:space="0" w:color="1276C9" w:themeColor="accent1" w:themeTint="BF"/>
          <w:right w:val="single" w:sz="8" w:space="0" w:color="1276C9" w:themeColor="accent1" w:themeTint="BF"/>
          <w:insideH w:val="nil"/>
          <w:insideV w:val="nil"/>
        </w:tcBorders>
        <w:shd w:val="clear" w:color="auto" w:fill="0A427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76C9" w:themeColor="accent1" w:themeTint="BF"/>
          <w:left w:val="single" w:sz="8" w:space="0" w:color="1276C9" w:themeColor="accent1" w:themeTint="BF"/>
          <w:bottom w:val="single" w:sz="8" w:space="0" w:color="1276C9" w:themeColor="accent1" w:themeTint="BF"/>
          <w:right w:val="single" w:sz="8" w:space="0" w:color="1276C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2F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2F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ABFFF" w:themeColor="accent2" w:themeTint="BF"/>
        <w:left w:val="single" w:sz="8" w:space="0" w:color="5ABFFF" w:themeColor="accent2" w:themeTint="BF"/>
        <w:bottom w:val="single" w:sz="8" w:space="0" w:color="5ABFFF" w:themeColor="accent2" w:themeTint="BF"/>
        <w:right w:val="single" w:sz="8" w:space="0" w:color="5ABFFF" w:themeColor="accent2" w:themeTint="BF"/>
        <w:insideH w:val="single" w:sz="8" w:space="0" w:color="5ABF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BFFF" w:themeColor="accent2" w:themeTint="BF"/>
          <w:left w:val="single" w:sz="8" w:space="0" w:color="5ABFFF" w:themeColor="accent2" w:themeTint="BF"/>
          <w:bottom w:val="single" w:sz="8" w:space="0" w:color="5ABFFF" w:themeColor="accent2" w:themeTint="BF"/>
          <w:right w:val="single" w:sz="8" w:space="0" w:color="5ABFFF" w:themeColor="accent2" w:themeTint="BF"/>
          <w:insideH w:val="nil"/>
          <w:insideV w:val="nil"/>
        </w:tcBorders>
        <w:shd w:val="clear" w:color="auto" w:fill="24AB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BFFF" w:themeColor="accent2" w:themeTint="BF"/>
          <w:left w:val="single" w:sz="8" w:space="0" w:color="5ABFFF" w:themeColor="accent2" w:themeTint="BF"/>
          <w:bottom w:val="single" w:sz="8" w:space="0" w:color="5ABFFF" w:themeColor="accent2" w:themeTint="BF"/>
          <w:right w:val="single" w:sz="8" w:space="0" w:color="5ABF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A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A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A9BB7" w:themeColor="accent3" w:themeTint="BF"/>
        <w:left w:val="single" w:sz="8" w:space="0" w:color="7A9BB7" w:themeColor="accent3" w:themeTint="BF"/>
        <w:bottom w:val="single" w:sz="8" w:space="0" w:color="7A9BB7" w:themeColor="accent3" w:themeTint="BF"/>
        <w:right w:val="single" w:sz="8" w:space="0" w:color="7A9BB7" w:themeColor="accent3" w:themeTint="BF"/>
        <w:insideH w:val="single" w:sz="8" w:space="0" w:color="7A9BB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9BB7" w:themeColor="accent3" w:themeTint="BF"/>
          <w:left w:val="single" w:sz="8" w:space="0" w:color="7A9BB7" w:themeColor="accent3" w:themeTint="BF"/>
          <w:bottom w:val="single" w:sz="8" w:space="0" w:color="7A9BB7" w:themeColor="accent3" w:themeTint="BF"/>
          <w:right w:val="single" w:sz="8" w:space="0" w:color="7A9BB7" w:themeColor="accent3" w:themeTint="BF"/>
          <w:insideH w:val="nil"/>
          <w:insideV w:val="nil"/>
        </w:tcBorders>
        <w:shd w:val="clear" w:color="auto" w:fill="537A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9BB7" w:themeColor="accent3" w:themeTint="BF"/>
          <w:left w:val="single" w:sz="8" w:space="0" w:color="7A9BB7" w:themeColor="accent3" w:themeTint="BF"/>
          <w:bottom w:val="single" w:sz="8" w:space="0" w:color="7A9BB7" w:themeColor="accent3" w:themeTint="BF"/>
          <w:right w:val="single" w:sz="8" w:space="0" w:color="7A9BB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EE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EE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877D" w:themeColor="accent4" w:themeTint="BF"/>
        <w:left w:val="single" w:sz="8" w:space="0" w:color="FF877D" w:themeColor="accent4" w:themeTint="BF"/>
        <w:bottom w:val="single" w:sz="8" w:space="0" w:color="FF877D" w:themeColor="accent4" w:themeTint="BF"/>
        <w:right w:val="single" w:sz="8" w:space="0" w:color="FF877D" w:themeColor="accent4" w:themeTint="BF"/>
        <w:insideH w:val="single" w:sz="8" w:space="0" w:color="FF877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77D" w:themeColor="accent4" w:themeTint="BF"/>
          <w:left w:val="single" w:sz="8" w:space="0" w:color="FF877D" w:themeColor="accent4" w:themeTint="BF"/>
          <w:bottom w:val="single" w:sz="8" w:space="0" w:color="FF877D" w:themeColor="accent4" w:themeTint="BF"/>
          <w:right w:val="single" w:sz="8" w:space="0" w:color="FF877D" w:themeColor="accent4" w:themeTint="BF"/>
          <w:insideH w:val="nil"/>
          <w:insideV w:val="nil"/>
        </w:tcBorders>
        <w:shd w:val="clear" w:color="auto" w:fill="FF605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77D" w:themeColor="accent4" w:themeTint="BF"/>
          <w:left w:val="single" w:sz="8" w:space="0" w:color="FF877D" w:themeColor="accent4" w:themeTint="BF"/>
          <w:bottom w:val="single" w:sz="8" w:space="0" w:color="FF877D" w:themeColor="accent4" w:themeTint="BF"/>
          <w:right w:val="single" w:sz="8" w:space="0" w:color="FF877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7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9ED4EB" w:themeColor="accent5" w:themeTint="BF"/>
        <w:left w:val="single" w:sz="8" w:space="0" w:color="9ED4EB" w:themeColor="accent5" w:themeTint="BF"/>
        <w:bottom w:val="single" w:sz="8" w:space="0" w:color="9ED4EB" w:themeColor="accent5" w:themeTint="BF"/>
        <w:right w:val="single" w:sz="8" w:space="0" w:color="9ED4EB" w:themeColor="accent5" w:themeTint="BF"/>
        <w:insideH w:val="single" w:sz="8" w:space="0" w:color="9ED4E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D4EB" w:themeColor="accent5" w:themeTint="BF"/>
          <w:left w:val="single" w:sz="8" w:space="0" w:color="9ED4EB" w:themeColor="accent5" w:themeTint="BF"/>
          <w:bottom w:val="single" w:sz="8" w:space="0" w:color="9ED4EB" w:themeColor="accent5" w:themeTint="BF"/>
          <w:right w:val="single" w:sz="8" w:space="0" w:color="9ED4EB" w:themeColor="accent5" w:themeTint="BF"/>
          <w:insideH w:val="nil"/>
          <w:insideV w:val="nil"/>
        </w:tcBorders>
        <w:shd w:val="clear" w:color="auto" w:fill="7FC7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D4EB" w:themeColor="accent5" w:themeTint="BF"/>
          <w:left w:val="single" w:sz="8" w:space="0" w:color="9ED4EB" w:themeColor="accent5" w:themeTint="BF"/>
          <w:bottom w:val="single" w:sz="8" w:space="0" w:color="9ED4EB" w:themeColor="accent5" w:themeTint="BF"/>
          <w:right w:val="single" w:sz="8" w:space="0" w:color="9ED4E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1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F1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A1ABB3" w:themeColor="accent6" w:themeTint="BF"/>
        <w:left w:val="single" w:sz="8" w:space="0" w:color="A1ABB3" w:themeColor="accent6" w:themeTint="BF"/>
        <w:bottom w:val="single" w:sz="8" w:space="0" w:color="A1ABB3" w:themeColor="accent6" w:themeTint="BF"/>
        <w:right w:val="single" w:sz="8" w:space="0" w:color="A1ABB3" w:themeColor="accent6" w:themeTint="BF"/>
        <w:insideH w:val="single" w:sz="8" w:space="0" w:color="A1ABB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ABB3" w:themeColor="accent6" w:themeTint="BF"/>
          <w:left w:val="single" w:sz="8" w:space="0" w:color="A1ABB3" w:themeColor="accent6" w:themeTint="BF"/>
          <w:bottom w:val="single" w:sz="8" w:space="0" w:color="A1ABB3" w:themeColor="accent6" w:themeTint="BF"/>
          <w:right w:val="single" w:sz="8" w:space="0" w:color="A1ABB3" w:themeColor="accent6" w:themeTint="BF"/>
          <w:insideH w:val="nil"/>
          <w:insideV w:val="nil"/>
        </w:tcBorders>
        <w:shd w:val="clear" w:color="auto" w:fill="828F9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ABB3" w:themeColor="accent6" w:themeTint="BF"/>
          <w:left w:val="single" w:sz="8" w:space="0" w:color="A1ABB3" w:themeColor="accent6" w:themeTint="BF"/>
          <w:bottom w:val="single" w:sz="8" w:space="0" w:color="A1ABB3" w:themeColor="accent6" w:themeTint="BF"/>
          <w:right w:val="single" w:sz="8" w:space="0" w:color="A1ABB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3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3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427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427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427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BF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B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BF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7A9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7A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7A9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05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05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05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C7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C7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C7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F9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F9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8F9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Erwhnung">
    <w:name w:val="Mention"/>
    <w:basedOn w:val="Absatz-Standardschriftart"/>
    <w:uiPriority w:val="99"/>
    <w:semiHidden/>
    <w:rsid w:val="00911DE3"/>
    <w:rPr>
      <w:color w:val="2B579A"/>
      <w:shd w:val="clear" w:color="auto" w:fill="E1DFDD"/>
      <w:lang w:val="en-GB"/>
    </w:rPr>
  </w:style>
  <w:style w:type="paragraph" w:styleId="Nachrichtenkopf">
    <w:name w:val="Message Header"/>
    <w:basedOn w:val="Standard"/>
    <w:link w:val="NachrichtenkopfZchn"/>
    <w:uiPriority w:val="99"/>
    <w:semiHidden/>
    <w:rsid w:val="00911D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A44986"/>
    <w:rPr>
      <w:rFonts w:eastAsiaTheme="majorEastAsia" w:cs="Arial"/>
      <w:sz w:val="24"/>
      <w:szCs w:val="24"/>
      <w:shd w:val="pct20" w:color="auto" w:fill="auto"/>
      <w:lang w:val="en-GB"/>
    </w:rPr>
  </w:style>
  <w:style w:type="paragraph" w:styleId="KeinLeerraum">
    <w:name w:val="No Spacing"/>
    <w:semiHidden/>
    <w:rsid w:val="00911DE3"/>
    <w:pPr>
      <w:spacing w:line="240" w:lineRule="auto"/>
    </w:pPr>
    <w:rPr>
      <w:lang w:val="en-GB"/>
    </w:rPr>
  </w:style>
  <w:style w:type="paragraph" w:styleId="StandardWeb">
    <w:name w:val="Normal (Web)"/>
    <w:basedOn w:val="Standard"/>
    <w:uiPriority w:val="99"/>
    <w:semiHidden/>
    <w:rsid w:val="00911DE3"/>
    <w:rPr>
      <w:sz w:val="24"/>
      <w:szCs w:val="24"/>
    </w:rPr>
  </w:style>
  <w:style w:type="paragraph" w:styleId="Standardeinzug">
    <w:name w:val="Normal Indent"/>
    <w:basedOn w:val="Standard"/>
    <w:semiHidden/>
    <w:rsid w:val="00757937"/>
    <w:pPr>
      <w:ind w:left="284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911DE3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A44986"/>
    <w:rPr>
      <w:lang w:val="en-GB"/>
    </w:rPr>
  </w:style>
  <w:style w:type="character" w:styleId="Seitenzahl">
    <w:name w:val="page number"/>
    <w:basedOn w:val="Absatz-Standardschriftart"/>
    <w:uiPriority w:val="99"/>
    <w:semiHidden/>
    <w:rsid w:val="00911DE3"/>
    <w:rPr>
      <w:lang w:val="en-GB"/>
    </w:rPr>
  </w:style>
  <w:style w:type="character" w:styleId="Platzhaltertext">
    <w:name w:val="Placeholder Text"/>
    <w:basedOn w:val="Absatz-Standardschriftart"/>
    <w:uiPriority w:val="99"/>
    <w:semiHidden/>
    <w:rsid w:val="00911DE3"/>
    <w:rPr>
      <w:color w:val="808080"/>
      <w:lang w:val="en-GB"/>
    </w:rPr>
  </w:style>
  <w:style w:type="table" w:styleId="EinfacheTabelle1">
    <w:name w:val="Plain Table 1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rsid w:val="00911DE3"/>
    <w:rPr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44986"/>
    <w:rPr>
      <w:rFonts w:cs="Arial"/>
      <w:sz w:val="21"/>
      <w:szCs w:val="21"/>
      <w:lang w:val="en-GB"/>
    </w:rPr>
  </w:style>
  <w:style w:type="paragraph" w:styleId="Zitat">
    <w:name w:val="Quote"/>
    <w:basedOn w:val="Standard"/>
    <w:next w:val="Standard"/>
    <w:link w:val="ZitatZchn"/>
    <w:uiPriority w:val="12"/>
    <w:qFormat/>
    <w:rsid w:val="00DF77F7"/>
    <w:pPr>
      <w:spacing w:before="120" w:line="284" w:lineRule="atLeast"/>
    </w:pPr>
    <w:rPr>
      <w:rFonts w:ascii="Source Sans Pro" w:hAnsi="Source Sans Pro"/>
      <w:iCs/>
      <w:color w:val="FF6052" w:themeColor="accent4"/>
      <w:sz w:val="24"/>
    </w:rPr>
  </w:style>
  <w:style w:type="character" w:customStyle="1" w:styleId="ZitatZchn">
    <w:name w:val="Zitat Zchn"/>
    <w:basedOn w:val="Absatz-Standardschriftart"/>
    <w:link w:val="Zitat"/>
    <w:uiPriority w:val="12"/>
    <w:rsid w:val="00DF77F7"/>
    <w:rPr>
      <w:rFonts w:ascii="Source Sans Pro" w:hAnsi="Source Sans Pro"/>
      <w:iCs/>
      <w:color w:val="FF6052" w:themeColor="accent4"/>
      <w:sz w:val="24"/>
      <w:lang w:val="en-GB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911DE3"/>
  </w:style>
  <w:style w:type="character" w:customStyle="1" w:styleId="AnredeZchn">
    <w:name w:val="Anrede Zchn"/>
    <w:basedOn w:val="Absatz-Standardschriftart"/>
    <w:link w:val="Anrede"/>
    <w:uiPriority w:val="99"/>
    <w:semiHidden/>
    <w:rsid w:val="00A44986"/>
    <w:rPr>
      <w:lang w:val="en-GB"/>
    </w:rPr>
  </w:style>
  <w:style w:type="paragraph" w:styleId="Unterschrift">
    <w:name w:val="Signature"/>
    <w:basedOn w:val="Standard"/>
    <w:link w:val="UnterschriftZchn"/>
    <w:uiPriority w:val="99"/>
    <w:semiHidden/>
    <w:rsid w:val="00911DE3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A44986"/>
    <w:rPr>
      <w:lang w:val="en-GB"/>
    </w:rPr>
  </w:style>
  <w:style w:type="character" w:styleId="SmartHyperlink">
    <w:name w:val="Smart Hyperlink"/>
    <w:basedOn w:val="Absatz-Standardschriftart"/>
    <w:uiPriority w:val="99"/>
    <w:semiHidden/>
    <w:rsid w:val="00911DE3"/>
    <w:rPr>
      <w:u w:val="dotted"/>
      <w:lang w:val="en-GB"/>
    </w:rPr>
  </w:style>
  <w:style w:type="character" w:styleId="SmartLink">
    <w:name w:val="Smart Link"/>
    <w:basedOn w:val="Absatz-Standardschriftart"/>
    <w:uiPriority w:val="99"/>
    <w:semiHidden/>
    <w:rsid w:val="00911DE3"/>
    <w:rPr>
      <w:color w:val="0000FF"/>
      <w:u w:val="single"/>
      <w:shd w:val="clear" w:color="auto" w:fill="F3F2F1"/>
      <w:lang w:val="en-GB"/>
    </w:rPr>
  </w:style>
  <w:style w:type="character" w:styleId="Fett">
    <w:name w:val="Strong"/>
    <w:basedOn w:val="Absatz-Standardschriftart"/>
    <w:uiPriority w:val="8"/>
    <w:semiHidden/>
    <w:qFormat/>
    <w:rsid w:val="00911DE3"/>
    <w:rPr>
      <w:b/>
      <w:bCs/>
      <w:lang w:val="en-GB"/>
    </w:rPr>
  </w:style>
  <w:style w:type="paragraph" w:styleId="Untertitel">
    <w:name w:val="Subtitle"/>
    <w:basedOn w:val="Standard"/>
    <w:next w:val="Standard"/>
    <w:link w:val="UntertitelZchn"/>
    <w:uiPriority w:val="99"/>
    <w:semiHidden/>
    <w:qFormat/>
    <w:rsid w:val="00911DE3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99"/>
    <w:semiHidden/>
    <w:rsid w:val="00A44986"/>
    <w:rPr>
      <w:rFonts w:eastAsiaTheme="minorEastAsia" w:cs="Arial"/>
      <w:color w:val="5A5A5A" w:themeColor="text1" w:themeTint="A5"/>
      <w:spacing w:val="15"/>
      <w:sz w:val="22"/>
      <w:szCs w:val="22"/>
      <w:lang w:val="en-GB"/>
    </w:rPr>
  </w:style>
  <w:style w:type="character" w:styleId="SchwacheHervorhebung">
    <w:name w:val="Subtle Emphasis"/>
    <w:basedOn w:val="Absatz-Standardschriftart"/>
    <w:uiPriority w:val="99"/>
    <w:semiHidden/>
    <w:qFormat/>
    <w:rsid w:val="00911DE3"/>
    <w:rPr>
      <w:i/>
      <w:iCs/>
      <w:color w:val="404040" w:themeColor="text1" w:themeTint="BF"/>
      <w:lang w:val="en-GB"/>
    </w:rPr>
  </w:style>
  <w:style w:type="character" w:styleId="SchwacherVerweis">
    <w:name w:val="Subtle Reference"/>
    <w:basedOn w:val="Absatz-Standardschriftart"/>
    <w:uiPriority w:val="99"/>
    <w:semiHidden/>
    <w:qFormat/>
    <w:rsid w:val="00911DE3"/>
    <w:rPr>
      <w:smallCaps/>
      <w:color w:val="5A5A5A" w:themeColor="text1" w:themeTint="A5"/>
      <w:lang w:val="en-GB"/>
    </w:rPr>
  </w:style>
  <w:style w:type="table" w:styleId="Tabelle3D-Effekt1">
    <w:name w:val="Table 3D effects 1"/>
    <w:basedOn w:val="NormaleTabelle"/>
    <w:uiPriority w:val="99"/>
    <w:semiHidden/>
    <w:unhideWhenUsed/>
    <w:rsid w:val="00911DE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911DE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911D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911D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911D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911D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911D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911D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911DE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911D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911DE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911D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911D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911D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911D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1">
    <w:name w:val="Table Grid 1"/>
    <w:basedOn w:val="NormaleTabelle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911DE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911D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911D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911D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911D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99"/>
    <w:rsid w:val="00911DE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911D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911D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911D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rsid w:val="00911DE3"/>
    <w:pPr>
      <w:ind w:left="200" w:hanging="200"/>
    </w:pPr>
  </w:style>
  <w:style w:type="paragraph" w:styleId="Abbildungsverzeichnis">
    <w:name w:val="table of figures"/>
    <w:basedOn w:val="Standard"/>
    <w:next w:val="Standard"/>
    <w:uiPriority w:val="39"/>
    <w:semiHidden/>
    <w:rsid w:val="00911DE3"/>
  </w:style>
  <w:style w:type="table" w:styleId="TabelleProfessionell">
    <w:name w:val="Table Professional"/>
    <w:basedOn w:val="NormaleTabelle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911DE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911D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911D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911D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911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911D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911D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911D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rd"/>
    <w:next w:val="Standard"/>
    <w:link w:val="TitelZchn"/>
    <w:uiPriority w:val="1"/>
    <w:semiHidden/>
    <w:rsid w:val="00911DE3"/>
    <w:pPr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"/>
    <w:semiHidden/>
    <w:rsid w:val="00DA30DA"/>
    <w:rPr>
      <w:rFonts w:eastAsiaTheme="majorEastAsia" w:cs="Arial"/>
      <w:color w:val="061F36" w:themeColor="text2"/>
      <w:spacing w:val="-10"/>
      <w:kern w:val="28"/>
      <w:sz w:val="56"/>
      <w:szCs w:val="56"/>
      <w:lang w:val="en-GB"/>
    </w:rPr>
  </w:style>
  <w:style w:type="paragraph" w:styleId="RGV-berschrift">
    <w:name w:val="toa heading"/>
    <w:basedOn w:val="Standard"/>
    <w:next w:val="Standard"/>
    <w:uiPriority w:val="39"/>
    <w:semiHidden/>
    <w:rsid w:val="00911DE3"/>
    <w:pPr>
      <w:spacing w:before="120"/>
    </w:pPr>
    <w:rPr>
      <w:rFonts w:eastAsiaTheme="majorEastAsia"/>
      <w:b/>
      <w:bCs/>
      <w:sz w:val="24"/>
      <w:szCs w:val="24"/>
    </w:rPr>
  </w:style>
  <w:style w:type="paragraph" w:styleId="Verzeichnis1">
    <w:name w:val="toc 1"/>
    <w:basedOn w:val="Standard"/>
    <w:next w:val="Standard"/>
    <w:uiPriority w:val="39"/>
    <w:semiHidden/>
    <w:rsid w:val="00C91844"/>
    <w:pPr>
      <w:spacing w:before="160" w:after="40"/>
      <w:ind w:right="567"/>
      <w:contextualSpacing/>
    </w:pPr>
    <w:rPr>
      <w:b/>
    </w:rPr>
  </w:style>
  <w:style w:type="paragraph" w:styleId="Verzeichnis2">
    <w:name w:val="toc 2"/>
    <w:basedOn w:val="Standard"/>
    <w:next w:val="Standard"/>
    <w:uiPriority w:val="39"/>
    <w:semiHidden/>
    <w:rsid w:val="00C91844"/>
    <w:pPr>
      <w:spacing w:after="40"/>
      <w:ind w:right="567"/>
      <w:contextualSpacing/>
    </w:pPr>
  </w:style>
  <w:style w:type="paragraph" w:styleId="Verzeichnis3">
    <w:name w:val="toc 3"/>
    <w:basedOn w:val="Standard"/>
    <w:next w:val="Standard"/>
    <w:uiPriority w:val="39"/>
    <w:semiHidden/>
    <w:rsid w:val="00C91844"/>
    <w:pPr>
      <w:spacing w:after="40"/>
      <w:ind w:left="284" w:right="567"/>
      <w:contextualSpacing/>
    </w:pPr>
  </w:style>
  <w:style w:type="paragraph" w:styleId="Verzeichnis4">
    <w:name w:val="toc 4"/>
    <w:basedOn w:val="Standard"/>
    <w:next w:val="Standard"/>
    <w:uiPriority w:val="39"/>
    <w:semiHidden/>
    <w:rsid w:val="00C91844"/>
    <w:pPr>
      <w:spacing w:after="40"/>
      <w:ind w:left="567" w:right="567"/>
      <w:contextualSpacing/>
    </w:pPr>
  </w:style>
  <w:style w:type="paragraph" w:styleId="Verzeichnis5">
    <w:name w:val="toc 5"/>
    <w:basedOn w:val="Standard"/>
    <w:next w:val="Standard"/>
    <w:uiPriority w:val="39"/>
    <w:semiHidden/>
    <w:rsid w:val="00C91844"/>
    <w:pPr>
      <w:spacing w:after="40"/>
      <w:ind w:left="851" w:right="567"/>
      <w:contextualSpacing/>
    </w:pPr>
  </w:style>
  <w:style w:type="paragraph" w:styleId="Verzeichnis6">
    <w:name w:val="toc 6"/>
    <w:basedOn w:val="Standard"/>
    <w:next w:val="Standard"/>
    <w:uiPriority w:val="39"/>
    <w:semiHidden/>
    <w:rsid w:val="00C91844"/>
    <w:pPr>
      <w:spacing w:after="40"/>
      <w:ind w:left="1134" w:right="567"/>
      <w:contextualSpacing/>
    </w:pPr>
  </w:style>
  <w:style w:type="paragraph" w:styleId="Verzeichnis7">
    <w:name w:val="toc 7"/>
    <w:basedOn w:val="Standard"/>
    <w:next w:val="Standard"/>
    <w:uiPriority w:val="39"/>
    <w:semiHidden/>
    <w:rsid w:val="00C91844"/>
    <w:pPr>
      <w:spacing w:after="40"/>
      <w:ind w:left="1418" w:right="567"/>
      <w:contextualSpacing/>
    </w:pPr>
  </w:style>
  <w:style w:type="paragraph" w:styleId="Verzeichnis8">
    <w:name w:val="toc 8"/>
    <w:basedOn w:val="Standard"/>
    <w:next w:val="Standard"/>
    <w:uiPriority w:val="39"/>
    <w:semiHidden/>
    <w:rsid w:val="00C91844"/>
    <w:pPr>
      <w:spacing w:after="40"/>
      <w:ind w:left="1701" w:right="567"/>
      <w:contextualSpacing/>
    </w:pPr>
  </w:style>
  <w:style w:type="paragraph" w:styleId="Verzeichnis9">
    <w:name w:val="toc 9"/>
    <w:basedOn w:val="Standard"/>
    <w:next w:val="Standard"/>
    <w:uiPriority w:val="39"/>
    <w:semiHidden/>
    <w:rsid w:val="00C91844"/>
    <w:pPr>
      <w:spacing w:after="40"/>
      <w:ind w:left="1985" w:right="567"/>
      <w:contextualSpacing/>
    </w:pPr>
  </w:style>
  <w:style w:type="paragraph" w:styleId="Inhaltsverzeichnisberschrift">
    <w:name w:val="TOC Heading"/>
    <w:basedOn w:val="berschrift1"/>
    <w:next w:val="Standard"/>
    <w:uiPriority w:val="39"/>
    <w:semiHidden/>
    <w:rsid w:val="004A1396"/>
    <w:pPr>
      <w:outlineLvl w:val="9"/>
    </w:pPr>
  </w:style>
  <w:style w:type="character" w:styleId="NichtaufgelsteErwhnung">
    <w:name w:val="Unresolved Mention"/>
    <w:basedOn w:val="Absatz-Standardschriftart"/>
    <w:uiPriority w:val="99"/>
    <w:semiHidden/>
    <w:rsid w:val="00911DE3"/>
    <w:rPr>
      <w:color w:val="605E5C"/>
      <w:shd w:val="clear" w:color="auto" w:fill="E1DFDD"/>
      <w:lang w:val="en-GB"/>
    </w:rPr>
  </w:style>
  <w:style w:type="paragraph" w:customStyle="1" w:styleId="Template">
    <w:name w:val="Template"/>
    <w:uiPriority w:val="15"/>
    <w:semiHidden/>
    <w:rsid w:val="00CA6FBD"/>
    <w:pPr>
      <w:suppressAutoHyphens/>
    </w:pPr>
    <w:rPr>
      <w:rFonts w:ascii="Source Sans Pro" w:hAnsi="Source Sans Pro"/>
      <w:noProof/>
      <w:color w:val="076BB1"/>
      <w:sz w:val="16"/>
      <w:lang w:val="en-GB"/>
    </w:rPr>
  </w:style>
  <w:style w:type="paragraph" w:customStyle="1" w:styleId="Table">
    <w:name w:val="Table"/>
    <w:uiPriority w:val="4"/>
    <w:semiHidden/>
    <w:rsid w:val="00B92153"/>
    <w:pPr>
      <w:spacing w:before="40" w:after="40" w:line="200" w:lineRule="atLeast"/>
      <w:ind w:left="113" w:right="113"/>
    </w:pPr>
    <w:rPr>
      <w:lang w:val="en-GB"/>
    </w:rPr>
  </w:style>
  <w:style w:type="paragraph" w:customStyle="1" w:styleId="Table-Heading">
    <w:name w:val="Table - Heading"/>
    <w:basedOn w:val="Table"/>
    <w:uiPriority w:val="4"/>
    <w:rsid w:val="00FC4299"/>
    <w:rPr>
      <w:rFonts w:ascii="Source Sans Pro SemiBold" w:hAnsi="Source Sans Pro SemiBold"/>
      <w:color w:val="FFFFFF" w:themeColor="background1"/>
    </w:rPr>
  </w:style>
  <w:style w:type="paragraph" w:customStyle="1" w:styleId="Table-HeadingRight">
    <w:name w:val="Table - Heading Right"/>
    <w:basedOn w:val="Table-Heading"/>
    <w:uiPriority w:val="4"/>
    <w:rsid w:val="00B92153"/>
    <w:pPr>
      <w:jc w:val="right"/>
    </w:pPr>
  </w:style>
  <w:style w:type="paragraph" w:customStyle="1" w:styleId="Table-Text">
    <w:name w:val="Table - Text"/>
    <w:basedOn w:val="Table"/>
    <w:uiPriority w:val="4"/>
    <w:rsid w:val="00B92153"/>
  </w:style>
  <w:style w:type="paragraph" w:customStyle="1" w:styleId="Table-TextTotal">
    <w:name w:val="Table - Text Total"/>
    <w:basedOn w:val="Table-Text"/>
    <w:uiPriority w:val="4"/>
    <w:rsid w:val="00B92153"/>
    <w:rPr>
      <w:rFonts w:ascii="Source Sans Pro SemiBold" w:hAnsi="Source Sans Pro SemiBold"/>
    </w:rPr>
  </w:style>
  <w:style w:type="paragraph" w:customStyle="1" w:styleId="Table-Numbers">
    <w:name w:val="Table - Numbers"/>
    <w:basedOn w:val="Table"/>
    <w:uiPriority w:val="4"/>
    <w:rsid w:val="00B96627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B92153"/>
    <w:rPr>
      <w:rFonts w:ascii="Source Sans Pro SemiBold" w:hAnsi="Source Sans Pro SemiBold"/>
    </w:rPr>
  </w:style>
  <w:style w:type="paragraph" w:customStyle="1" w:styleId="Template-NameFooterHeading">
    <w:name w:val="Template - Name &amp; Footer Heading"/>
    <w:basedOn w:val="Template"/>
    <w:next w:val="Template-Footer"/>
    <w:uiPriority w:val="15"/>
    <w:rsid w:val="00F75930"/>
    <w:pPr>
      <w:spacing w:after="160"/>
      <w:ind w:right="113"/>
    </w:pPr>
    <w:rPr>
      <w:b/>
    </w:rPr>
  </w:style>
  <w:style w:type="paragraph" w:customStyle="1" w:styleId="Template-Footer">
    <w:name w:val="Template - Footer"/>
    <w:basedOn w:val="Template"/>
    <w:uiPriority w:val="15"/>
    <w:rsid w:val="00CA6FBD"/>
    <w:pPr>
      <w:tabs>
        <w:tab w:val="left" w:pos="567"/>
      </w:tabs>
      <w:spacing w:line="240" w:lineRule="auto"/>
    </w:pPr>
    <w:rPr>
      <w:sz w:val="24"/>
    </w:rPr>
  </w:style>
  <w:style w:type="paragraph" w:customStyle="1" w:styleId="Template-Date">
    <w:name w:val="Template - Date"/>
    <w:basedOn w:val="Template"/>
    <w:uiPriority w:val="15"/>
    <w:semiHidden/>
    <w:rsid w:val="003E169B"/>
    <w:pPr>
      <w:ind w:left="113"/>
    </w:pPr>
  </w:style>
  <w:style w:type="paragraph" w:customStyle="1" w:styleId="Recipient-NameandAddress">
    <w:name w:val="Recipient - Name and Address"/>
    <w:basedOn w:val="Standard"/>
    <w:uiPriority w:val="10"/>
    <w:semiHidden/>
    <w:rsid w:val="00757937"/>
  </w:style>
  <w:style w:type="paragraph" w:customStyle="1" w:styleId="DocumentType">
    <w:name w:val="Document Type"/>
    <w:basedOn w:val="Standard"/>
    <w:next w:val="Standard"/>
    <w:uiPriority w:val="8"/>
    <w:semiHidden/>
    <w:rsid w:val="005F2512"/>
    <w:pPr>
      <w:spacing w:line="280" w:lineRule="atLeast"/>
    </w:pPr>
    <w:rPr>
      <w:caps/>
      <w:sz w:val="28"/>
    </w:rPr>
  </w:style>
  <w:style w:type="paragraph" w:customStyle="1" w:styleId="Table-ListBullet">
    <w:name w:val="Table - List Bullet"/>
    <w:basedOn w:val="Table"/>
    <w:uiPriority w:val="4"/>
    <w:rsid w:val="00915071"/>
    <w:pPr>
      <w:numPr>
        <w:numId w:val="22"/>
      </w:numPr>
      <w:ind w:left="568"/>
    </w:pPr>
  </w:style>
  <w:style w:type="numbering" w:customStyle="1" w:styleId="ListStyle-ListBullet">
    <w:name w:val="_List Style - List Bullet"/>
    <w:uiPriority w:val="99"/>
    <w:rsid w:val="00F16D57"/>
    <w:pPr>
      <w:numPr>
        <w:numId w:val="13"/>
      </w:numPr>
    </w:pPr>
  </w:style>
  <w:style w:type="numbering" w:customStyle="1" w:styleId="ListStyle-ListNumber">
    <w:name w:val="_List Style - List Number"/>
    <w:uiPriority w:val="99"/>
    <w:rsid w:val="00F16D57"/>
    <w:pPr>
      <w:numPr>
        <w:numId w:val="14"/>
      </w:numPr>
    </w:pPr>
  </w:style>
  <w:style w:type="numbering" w:customStyle="1" w:styleId="Liststyle-TableListBullet">
    <w:name w:val="_List style - Table List Bullet"/>
    <w:uiPriority w:val="99"/>
    <w:rsid w:val="005E5522"/>
    <w:pPr>
      <w:numPr>
        <w:numId w:val="7"/>
      </w:numPr>
    </w:pPr>
  </w:style>
  <w:style w:type="paragraph" w:customStyle="1" w:styleId="Table-ListNumber">
    <w:name w:val="Table - List Number"/>
    <w:basedOn w:val="Table"/>
    <w:uiPriority w:val="4"/>
    <w:rsid w:val="00F16D57"/>
    <w:pPr>
      <w:numPr>
        <w:numId w:val="23"/>
      </w:numPr>
    </w:pPr>
  </w:style>
  <w:style w:type="numbering" w:customStyle="1" w:styleId="ListStyle-TableListNumber">
    <w:name w:val="_List Style - Table List Number"/>
    <w:uiPriority w:val="99"/>
    <w:rsid w:val="00F16D57"/>
    <w:pPr>
      <w:numPr>
        <w:numId w:val="8"/>
      </w:numPr>
    </w:pPr>
  </w:style>
  <w:style w:type="table" w:customStyle="1" w:styleId="Blank">
    <w:name w:val="Blank"/>
    <w:basedOn w:val="NormaleTabelle"/>
    <w:uiPriority w:val="99"/>
    <w:rsid w:val="00D02A26"/>
    <w:tblPr>
      <w:tblCellMar>
        <w:left w:w="0" w:type="dxa"/>
        <w:right w:w="0" w:type="dxa"/>
      </w:tblCellMar>
    </w:tblPr>
  </w:style>
  <w:style w:type="paragraph" w:customStyle="1" w:styleId="FactBox">
    <w:name w:val="Fact Box"/>
    <w:basedOn w:val="Standard"/>
    <w:uiPriority w:val="5"/>
    <w:semiHidden/>
    <w:rsid w:val="00C8103F"/>
    <w:pPr>
      <w:spacing w:before="170" w:after="170"/>
      <w:ind w:left="170" w:right="170"/>
    </w:pPr>
  </w:style>
  <w:style w:type="paragraph" w:customStyle="1" w:styleId="FactBox-Text">
    <w:name w:val="Fact Box - Text"/>
    <w:basedOn w:val="FactBox"/>
    <w:uiPriority w:val="5"/>
    <w:semiHidden/>
    <w:rsid w:val="00271A6B"/>
  </w:style>
  <w:style w:type="paragraph" w:customStyle="1" w:styleId="FactBox-Heading">
    <w:name w:val="Fact Box - Heading"/>
    <w:basedOn w:val="FactBox"/>
    <w:next w:val="FactBox-Text"/>
    <w:uiPriority w:val="5"/>
    <w:semiHidden/>
    <w:rsid w:val="00B92153"/>
    <w:rPr>
      <w:rFonts w:ascii="Source Sans Pro SemiBold" w:hAnsi="Source Sans Pro SemiBold"/>
    </w:rPr>
  </w:style>
  <w:style w:type="paragraph" w:customStyle="1" w:styleId="FactBox-ListBullet">
    <w:name w:val="Fact Box - List Bullet"/>
    <w:basedOn w:val="FactBox"/>
    <w:uiPriority w:val="5"/>
    <w:semiHidden/>
    <w:rsid w:val="00F16D57"/>
    <w:pPr>
      <w:numPr>
        <w:numId w:val="17"/>
      </w:numPr>
    </w:pPr>
  </w:style>
  <w:style w:type="numbering" w:customStyle="1" w:styleId="ListStyle-FactBoxListBullet">
    <w:name w:val="_List Style - Fact Box List Bullet"/>
    <w:uiPriority w:val="99"/>
    <w:rsid w:val="00F16D57"/>
    <w:pPr>
      <w:numPr>
        <w:numId w:val="10"/>
      </w:numPr>
    </w:pPr>
  </w:style>
  <w:style w:type="paragraph" w:customStyle="1" w:styleId="Footer-PageNumber">
    <w:name w:val="Footer - Page Number"/>
    <w:basedOn w:val="Fuzeile"/>
    <w:next w:val="Fuzeile"/>
    <w:uiPriority w:val="13"/>
    <w:semiHidden/>
    <w:rsid w:val="00AD58EE"/>
    <w:pPr>
      <w:ind w:right="-454"/>
      <w:jc w:val="right"/>
    </w:pPr>
    <w:rPr>
      <w:color w:val="076BB1"/>
    </w:rPr>
  </w:style>
  <w:style w:type="numbering" w:customStyle="1" w:styleId="ListStyle-AppendixHeading">
    <w:name w:val="_List Style - Appendix Heading"/>
    <w:uiPriority w:val="99"/>
    <w:rsid w:val="00F16D57"/>
    <w:pPr>
      <w:numPr>
        <w:numId w:val="9"/>
      </w:numPr>
    </w:pPr>
  </w:style>
  <w:style w:type="paragraph" w:customStyle="1" w:styleId="ListAlphabet">
    <w:name w:val="List Alphabet"/>
    <w:basedOn w:val="Standard"/>
    <w:uiPriority w:val="2"/>
    <w:semiHidden/>
    <w:rsid w:val="00F16D57"/>
    <w:pPr>
      <w:numPr>
        <w:numId w:val="19"/>
      </w:numPr>
    </w:pPr>
  </w:style>
  <w:style w:type="numbering" w:customStyle="1" w:styleId="ListStyle-ListAlphabet">
    <w:name w:val="_List Style - List Alphabet"/>
    <w:uiPriority w:val="99"/>
    <w:rsid w:val="00F16D57"/>
    <w:pPr>
      <w:numPr>
        <w:numId w:val="12"/>
      </w:numPr>
    </w:pPr>
  </w:style>
  <w:style w:type="paragraph" w:customStyle="1" w:styleId="ListAlphabet2">
    <w:name w:val="List Alphabet 2"/>
    <w:basedOn w:val="Standard"/>
    <w:uiPriority w:val="2"/>
    <w:semiHidden/>
    <w:rsid w:val="00F16D57"/>
    <w:pPr>
      <w:numPr>
        <w:ilvl w:val="1"/>
        <w:numId w:val="19"/>
      </w:numPr>
    </w:pPr>
  </w:style>
  <w:style w:type="paragraph" w:customStyle="1" w:styleId="ListAlphabet3">
    <w:name w:val="List Alphabet 3"/>
    <w:basedOn w:val="Standard"/>
    <w:uiPriority w:val="2"/>
    <w:semiHidden/>
    <w:rsid w:val="00F16D57"/>
    <w:pPr>
      <w:numPr>
        <w:ilvl w:val="2"/>
        <w:numId w:val="19"/>
      </w:numPr>
    </w:pPr>
  </w:style>
  <w:style w:type="table" w:customStyle="1" w:styleId="MU-Style1">
    <w:name w:val="MU - Style 1"/>
    <w:basedOn w:val="NormaleTabelle"/>
    <w:uiPriority w:val="99"/>
    <w:rsid w:val="003E3A9E"/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F3F5F8"/>
    </w:tcPr>
    <w:tblStylePr w:type="firstRow">
      <w:tblPr/>
      <w:tcPr>
        <w:tc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076BB2" w:themeFill="background2"/>
      </w:tcPr>
    </w:tblStylePr>
    <w:tblStylePr w:type="firstCol">
      <w:tblPr/>
      <w:tcPr>
        <w:shd w:val="clear" w:color="auto" w:fill="ECF0F4"/>
      </w:tcPr>
    </w:tblStylePr>
  </w:style>
  <w:style w:type="paragraph" w:customStyle="1" w:styleId="FactBox-ListNumber">
    <w:name w:val="Fact Box - List Number"/>
    <w:basedOn w:val="FactBox"/>
    <w:uiPriority w:val="5"/>
    <w:semiHidden/>
    <w:rsid w:val="00F16D57"/>
    <w:pPr>
      <w:numPr>
        <w:numId w:val="18"/>
      </w:numPr>
    </w:pPr>
  </w:style>
  <w:style w:type="numbering" w:customStyle="1" w:styleId="ListStyle-FactBoxListNumber">
    <w:name w:val="_List Style - Fact Box List Number"/>
    <w:uiPriority w:val="99"/>
    <w:rsid w:val="00F16D57"/>
    <w:pPr>
      <w:numPr>
        <w:numId w:val="11"/>
      </w:numPr>
    </w:pPr>
  </w:style>
  <w:style w:type="numbering" w:customStyle="1" w:styleId="ListStyle-TableListBullet0">
    <w:name w:val="_List Style - Table List Bullet"/>
    <w:uiPriority w:val="99"/>
    <w:rsid w:val="00F16D57"/>
    <w:pPr>
      <w:numPr>
        <w:numId w:val="15"/>
      </w:numPr>
    </w:pPr>
  </w:style>
  <w:style w:type="paragraph" w:customStyle="1" w:styleId="AppendixHeading">
    <w:name w:val="Appendix Heading"/>
    <w:basedOn w:val="berschrift1"/>
    <w:next w:val="Standard"/>
    <w:uiPriority w:val="9"/>
    <w:rsid w:val="00F4329C"/>
    <w:pPr>
      <w:numPr>
        <w:numId w:val="16"/>
      </w:numPr>
      <w:outlineLvl w:val="8"/>
    </w:pPr>
    <w:rPr>
      <w:rFonts w:ascii="Source Sans Pro" w:hAnsi="Source Sans Pro"/>
      <w:b w:val="0"/>
    </w:rPr>
  </w:style>
  <w:style w:type="paragraph" w:customStyle="1" w:styleId="Subheading">
    <w:name w:val="Subheading"/>
    <w:basedOn w:val="berschrift1"/>
    <w:next w:val="Standard"/>
    <w:uiPriority w:val="1"/>
    <w:qFormat/>
    <w:rsid w:val="00750B68"/>
    <w:pPr>
      <w:spacing w:line="384" w:lineRule="atLeast"/>
    </w:pPr>
    <w:rPr>
      <w:b w:val="0"/>
      <w:sz w:val="32"/>
    </w:rPr>
  </w:style>
  <w:style w:type="paragraph" w:customStyle="1" w:styleId="Quotenameandcompany">
    <w:name w:val="Quote name and company"/>
    <w:basedOn w:val="Zitat"/>
    <w:uiPriority w:val="12"/>
    <w:qFormat/>
    <w:rsid w:val="009C058C"/>
    <w:pPr>
      <w:numPr>
        <w:numId w:val="24"/>
      </w:numPr>
      <w:spacing w:before="280" w:after="200" w:line="240" w:lineRule="atLeast"/>
    </w:pPr>
    <w:rPr>
      <w:sz w:val="20"/>
    </w:rPr>
  </w:style>
  <w:style w:type="paragraph" w:customStyle="1" w:styleId="DocumentTitle">
    <w:name w:val="Document Title"/>
    <w:basedOn w:val="berschrift1"/>
    <w:uiPriority w:val="8"/>
    <w:rsid w:val="005C5713"/>
    <w:pPr>
      <w:spacing w:after="480" w:line="760" w:lineRule="exact"/>
      <w:contextualSpacing/>
    </w:pPr>
    <w:rPr>
      <w:bCs/>
      <w:color w:val="076BB1"/>
      <w:spacing w:val="-12"/>
      <w:sz w:val="76"/>
      <w:szCs w:val="76"/>
    </w:rPr>
  </w:style>
  <w:style w:type="paragraph" w:customStyle="1" w:styleId="DocumentSubheader">
    <w:name w:val="Document Subheader"/>
    <w:basedOn w:val="DocumentType"/>
    <w:uiPriority w:val="8"/>
    <w:rsid w:val="0097208F"/>
    <w:rPr>
      <w:caps w:val="0"/>
      <w:color w:val="076BB1"/>
      <w:spacing w:val="-6"/>
      <w:sz w:val="36"/>
    </w:rPr>
  </w:style>
  <w:style w:type="paragraph" w:customStyle="1" w:styleId="Default">
    <w:name w:val="Default"/>
    <w:rsid w:val="009F2F4A"/>
    <w:pPr>
      <w:autoSpaceDE w:val="0"/>
      <w:autoSpaceDN w:val="0"/>
      <w:adjustRightInd w:val="0"/>
      <w:spacing w:line="240" w:lineRule="auto"/>
    </w:pPr>
    <w:rPr>
      <w:rFonts w:ascii="Source Sans Pro" w:hAnsi="Source Sans Pro" w:cs="Source Sans Pro"/>
      <w:color w:val="000000"/>
      <w:sz w:val="24"/>
      <w:szCs w:val="24"/>
      <w:lang w:val="en-GB"/>
    </w:rPr>
  </w:style>
  <w:style w:type="paragraph" w:customStyle="1" w:styleId="AppendixHeading2">
    <w:name w:val="Appendix Heading 2"/>
    <w:basedOn w:val="berschrift2"/>
    <w:uiPriority w:val="9"/>
    <w:rsid w:val="00355D64"/>
    <w:pPr>
      <w:spacing w:line="336" w:lineRule="atLeast"/>
    </w:pPr>
    <w:rPr>
      <w:sz w:val="28"/>
    </w:rPr>
  </w:style>
  <w:style w:type="paragraph" w:customStyle="1" w:styleId="Table-ColumnHeading">
    <w:name w:val="Table - Column Heading"/>
    <w:basedOn w:val="Table-Heading"/>
    <w:uiPriority w:val="4"/>
    <w:rsid w:val="00CF28CF"/>
    <w:rPr>
      <w:color w:val="auto"/>
    </w:rPr>
  </w:style>
  <w:style w:type="table" w:customStyle="1" w:styleId="MU-Style2">
    <w:name w:val="MU - Style 2"/>
    <w:basedOn w:val="NormaleTabelle"/>
    <w:uiPriority w:val="99"/>
    <w:rsid w:val="005B5868"/>
    <w:pPr>
      <w:spacing w:line="240" w:lineRule="auto"/>
    </w:pPr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F3F5F8"/>
    </w:tcPr>
    <w:tblStylePr w:type="firstCol">
      <w:rPr>
        <w:rFonts w:ascii="Source Sans Pro Light" w:hAnsi="Source Sans Pro Light"/>
        <w:color w:val="auto"/>
      </w:rPr>
      <w:tblPr/>
      <w:tcPr>
        <w:shd w:val="clear" w:color="auto" w:fill="ECF0F4"/>
      </w:tcPr>
    </w:tblStylePr>
  </w:style>
  <w:style w:type="table" w:customStyle="1" w:styleId="MU-Style3">
    <w:name w:val="MU - Style 3"/>
    <w:basedOn w:val="NormaleTabelle"/>
    <w:uiPriority w:val="99"/>
    <w:rsid w:val="00123D0D"/>
    <w:pPr>
      <w:spacing w:line="240" w:lineRule="auto"/>
    </w:pPr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F3F5F8"/>
    </w:tcPr>
  </w:style>
  <w:style w:type="table" w:customStyle="1" w:styleId="TableNormal1">
    <w:name w:val="Table Normal1"/>
    <w:rsid w:val="009E4005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Times New Roman"/>
      <w:bdr w:val="nil"/>
      <w:lang w:val="en-GB" w:eastAsia="en-GB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USTYLE1">
    <w:name w:val="MU STYLE 1"/>
    <w:basedOn w:val="NormaleTabelle"/>
    <w:uiPriority w:val="99"/>
    <w:rsid w:val="003F2982"/>
    <w:pPr>
      <w:spacing w:line="240" w:lineRule="auto"/>
    </w:pPr>
    <w:rPr>
      <w:rFonts w:ascii="Arial" w:eastAsiaTheme="minorEastAsia" w:hAnsi="Arial"/>
      <w:szCs w:val="22"/>
      <w:lang w:eastAsia="da-DK"/>
    </w:rPr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top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537A9B" w:themeFill="accent3"/>
      </w:tcPr>
    </w:tblStylePr>
    <w:tblStylePr w:type="firstCol">
      <w:tblPr/>
      <w:tcPr>
        <w:shd w:val="clear" w:color="auto" w:fill="DBE4EC" w:themeFill="accent3" w:themeFillTint="33"/>
      </w:tcPr>
    </w:tblStylePr>
  </w:style>
  <w:style w:type="table" w:customStyle="1" w:styleId="MUSTYLE3">
    <w:name w:val="MU STYLE 3"/>
    <w:basedOn w:val="NormaleTabelle"/>
    <w:uiPriority w:val="99"/>
    <w:rsid w:val="003F2982"/>
    <w:pPr>
      <w:spacing w:line="240" w:lineRule="auto"/>
    </w:pPr>
    <w:rPr>
      <w:rFonts w:ascii="Arial" w:eastAsiaTheme="minorEastAsia" w:hAnsi="Arial"/>
      <w:szCs w:val="22"/>
      <w:lang w:eastAsia="da-DK"/>
    </w:rPr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top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Col">
      <w:rPr>
        <w:b/>
      </w:rPr>
      <w:tblPr/>
      <w:tcPr>
        <w:shd w:val="clear" w:color="auto" w:fill="DBE4EC" w:themeFill="accent3" w:themeFillTint="33"/>
      </w:tcPr>
    </w:tblStylePr>
  </w:style>
  <w:style w:type="paragraph" w:customStyle="1" w:styleId="Bullet1">
    <w:name w:val="Bullet 1"/>
    <w:basedOn w:val="Standard"/>
    <w:uiPriority w:val="99"/>
    <w:rsid w:val="003F2982"/>
    <w:pPr>
      <w:numPr>
        <w:numId w:val="25"/>
      </w:numPr>
      <w:autoSpaceDE w:val="0"/>
      <w:autoSpaceDN w:val="0"/>
      <w:adjustRightInd w:val="0"/>
      <w:spacing w:line="288" w:lineRule="auto"/>
      <w:textAlignment w:val="center"/>
    </w:pPr>
    <w:rPr>
      <w:rFonts w:eastAsia="MS Mincho"/>
      <w:color w:val="000000"/>
      <w:sz w:val="22"/>
      <w:szCs w:val="22"/>
      <w:lang w:val="en-US" w:eastAsia="ja-JP"/>
    </w:rPr>
  </w:style>
  <w:style w:type="table" w:customStyle="1" w:styleId="MUSTYLE4">
    <w:name w:val="MU STYLE 4"/>
    <w:basedOn w:val="NormaleTabelle"/>
    <w:uiPriority w:val="99"/>
    <w:rsid w:val="0086027E"/>
    <w:pPr>
      <w:spacing w:line="240" w:lineRule="auto"/>
    </w:pPr>
    <w:rPr>
      <w:rFonts w:ascii="Arial" w:eastAsiaTheme="minorEastAsia" w:hAnsi="Arial"/>
      <w:szCs w:val="22"/>
      <w:lang w:eastAsia="da-DK"/>
    </w:rPr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top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</w:style>
  <w:style w:type="paragraph" w:styleId="berarbeitung">
    <w:name w:val="Revision"/>
    <w:hidden/>
    <w:uiPriority w:val="99"/>
    <w:semiHidden/>
    <w:rsid w:val="0051381A"/>
    <w:pPr>
      <w:spacing w:line="240" w:lineRule="auto"/>
    </w:pPr>
    <w:rPr>
      <w:rFonts w:ascii="Arial" w:eastAsiaTheme="minorEastAsia" w:hAnsi="Arial" w:cs="Arial"/>
      <w:lang w:val="en-GB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6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99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493357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9677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06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8288937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1043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05049bebo\Downloads\Executive%20Search%20-%20English%20for%20Germany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F276FB32DFE4559B03C8578005C7E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5E7630-DA3A-4E31-8194-A39750DAD16F}"/>
      </w:docPartPr>
      <w:docPartBody>
        <w:p w:rsidR="00CA6AAB" w:rsidRDefault="00CA6AAB">
          <w:pPr>
            <w:pStyle w:val="7F276FB32DFE4559B03C8578005C7E7B"/>
          </w:pPr>
          <w:r w:rsidRPr="00DA767F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18F5B7C84FE84041BCE63D438C6631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3D1BF4-6AF1-4EB3-81FA-038671E98D9E}"/>
      </w:docPartPr>
      <w:docPartBody>
        <w:p w:rsidR="00CA6AAB" w:rsidRDefault="00CA6AAB">
          <w:pPr>
            <w:pStyle w:val="18F5B7C84FE84041BCE63D438C663186"/>
          </w:pPr>
          <w:r w:rsidRPr="00432887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3DAA6DE168FE4FF68ED4A840BDD56B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DA1BA6-FBF7-46FA-96B0-F241D7A19B50}"/>
      </w:docPartPr>
      <w:docPartBody>
        <w:p w:rsidR="00CA6AAB" w:rsidRDefault="00CA6AAB">
          <w:pPr>
            <w:pStyle w:val="3DAA6DE168FE4FF68ED4A840BDD56BBB"/>
          </w:pPr>
          <w:r w:rsidRPr="008F6AED">
            <w:rPr>
              <w:rStyle w:val="Platzhaltertext"/>
            </w:rPr>
            <w:t>[</w:t>
          </w:r>
          <w:r>
            <w:rPr>
              <w:rStyle w:val="Platzhaltertext"/>
            </w:rPr>
            <w:t>Document</w:t>
          </w:r>
          <w:r w:rsidRPr="008F6AED">
            <w:rPr>
              <w:rStyle w:val="Platzhaltertext"/>
            </w:rPr>
            <w:t xml:space="preserve"> Subheading]</w:t>
          </w:r>
        </w:p>
      </w:docPartBody>
    </w:docPart>
    <w:docPart>
      <w:docPartPr>
        <w:name w:val="995B11710AC44D8584B2C38C26CD84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AA59D2-9559-4543-819E-68A3C36FF54C}"/>
      </w:docPartPr>
      <w:docPartBody>
        <w:p w:rsidR="00CA6AAB" w:rsidRDefault="00CA6AAB">
          <w:pPr>
            <w:pStyle w:val="995B11710AC44D8584B2C38C26CD84AC"/>
          </w:pPr>
          <w:r w:rsidRPr="00DA767F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DFB41227DB67413DA1565BBA3DF043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06018A-5CE4-422B-BCE7-1C8C727CF367}"/>
      </w:docPartPr>
      <w:docPartBody>
        <w:p w:rsidR="00CA6AAB" w:rsidRDefault="00CA6AAB">
          <w:pPr>
            <w:pStyle w:val="DFB41227DB67413DA1565BBA3DF043B9"/>
          </w:pPr>
          <w:r w:rsidRPr="00DA767F">
            <w:rPr>
              <w:rStyle w:val="Platzhaltertext"/>
            </w:rPr>
            <w:t>Click or tap here to enter text.</w:t>
          </w:r>
        </w:p>
      </w:docPartBody>
    </w:docPart>
    <w:docPart>
      <w:docPartPr>
        <w:name w:val="7C490E40D38744A08A0D7674372C99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DBD40E-AD7B-428A-AEC3-4C6F557F6001}"/>
      </w:docPartPr>
      <w:docPartBody>
        <w:p w:rsidR="00690598" w:rsidRDefault="006B281B" w:rsidP="006B281B">
          <w:pPr>
            <w:pStyle w:val="7C490E40D38744A08A0D7674372C99DA"/>
          </w:pPr>
          <w:r w:rsidRPr="008F6AED">
            <w:rPr>
              <w:rStyle w:val="Platzhaltertext"/>
            </w:rPr>
            <w:t>[</w:t>
          </w:r>
          <w:r>
            <w:rPr>
              <w:rStyle w:val="Platzhaltertext"/>
            </w:rPr>
            <w:t>Document</w:t>
          </w:r>
          <w:r w:rsidRPr="008F6AED">
            <w:rPr>
              <w:rStyle w:val="Platzhaltertext"/>
            </w:rPr>
            <w:t xml:space="preserve"> Subheading]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AAB"/>
    <w:rsid w:val="00001769"/>
    <w:rsid w:val="00025A0F"/>
    <w:rsid w:val="00050994"/>
    <w:rsid w:val="000C02ED"/>
    <w:rsid w:val="00165A51"/>
    <w:rsid w:val="001D0D6B"/>
    <w:rsid w:val="001F1447"/>
    <w:rsid w:val="00220BC6"/>
    <w:rsid w:val="00252A97"/>
    <w:rsid w:val="00266E34"/>
    <w:rsid w:val="002B0E6E"/>
    <w:rsid w:val="003422DF"/>
    <w:rsid w:val="003E533E"/>
    <w:rsid w:val="003E5631"/>
    <w:rsid w:val="00452B90"/>
    <w:rsid w:val="004F1801"/>
    <w:rsid w:val="00571D26"/>
    <w:rsid w:val="00587DD3"/>
    <w:rsid w:val="005A19E3"/>
    <w:rsid w:val="005D522A"/>
    <w:rsid w:val="005F4AB0"/>
    <w:rsid w:val="00635EA4"/>
    <w:rsid w:val="00673CE8"/>
    <w:rsid w:val="006764CB"/>
    <w:rsid w:val="00690598"/>
    <w:rsid w:val="006A5B47"/>
    <w:rsid w:val="006B281B"/>
    <w:rsid w:val="006E2863"/>
    <w:rsid w:val="00710772"/>
    <w:rsid w:val="00741899"/>
    <w:rsid w:val="007A320C"/>
    <w:rsid w:val="0084067D"/>
    <w:rsid w:val="008458B9"/>
    <w:rsid w:val="0085725E"/>
    <w:rsid w:val="00903DE8"/>
    <w:rsid w:val="009161EE"/>
    <w:rsid w:val="00986BD4"/>
    <w:rsid w:val="009C73A0"/>
    <w:rsid w:val="009D04A0"/>
    <w:rsid w:val="009D2A54"/>
    <w:rsid w:val="00A748CE"/>
    <w:rsid w:val="00A9338E"/>
    <w:rsid w:val="00A97385"/>
    <w:rsid w:val="00AD25EC"/>
    <w:rsid w:val="00AF6218"/>
    <w:rsid w:val="00BE73F0"/>
    <w:rsid w:val="00BE7B74"/>
    <w:rsid w:val="00BF3758"/>
    <w:rsid w:val="00C30619"/>
    <w:rsid w:val="00C4421B"/>
    <w:rsid w:val="00C80B8B"/>
    <w:rsid w:val="00CA6AAB"/>
    <w:rsid w:val="00D30129"/>
    <w:rsid w:val="00D65475"/>
    <w:rsid w:val="00E34904"/>
    <w:rsid w:val="00EA168A"/>
    <w:rsid w:val="00EA7FA8"/>
    <w:rsid w:val="00EB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lang w:val="de-DE" w:eastAsia="zh-C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cs="Kokil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B281B"/>
    <w:rPr>
      <w:color w:val="808080"/>
    </w:rPr>
  </w:style>
  <w:style w:type="paragraph" w:customStyle="1" w:styleId="7F276FB32DFE4559B03C8578005C7E7B">
    <w:name w:val="7F276FB32DFE4559B03C8578005C7E7B"/>
    <w:rPr>
      <w:rFonts w:cs="Kokila"/>
    </w:rPr>
  </w:style>
  <w:style w:type="paragraph" w:customStyle="1" w:styleId="18F5B7C84FE84041BCE63D438C663186">
    <w:name w:val="18F5B7C84FE84041BCE63D438C663186"/>
    <w:rPr>
      <w:rFonts w:cs="Kokila"/>
    </w:rPr>
  </w:style>
  <w:style w:type="paragraph" w:customStyle="1" w:styleId="3DAA6DE168FE4FF68ED4A840BDD56BBB">
    <w:name w:val="3DAA6DE168FE4FF68ED4A840BDD56BBB"/>
    <w:rPr>
      <w:rFonts w:cs="Kokila"/>
    </w:rPr>
  </w:style>
  <w:style w:type="paragraph" w:customStyle="1" w:styleId="995B11710AC44D8584B2C38C26CD84AC">
    <w:name w:val="995B11710AC44D8584B2C38C26CD84AC"/>
    <w:rPr>
      <w:rFonts w:cs="Kokila"/>
    </w:rPr>
  </w:style>
  <w:style w:type="paragraph" w:customStyle="1" w:styleId="DFB41227DB67413DA1565BBA3DF043B9">
    <w:name w:val="DFB41227DB67413DA1565BBA3DF043B9"/>
    <w:rPr>
      <w:rFonts w:cs="Kokila"/>
    </w:rPr>
  </w:style>
  <w:style w:type="paragraph" w:customStyle="1" w:styleId="7C490E40D38744A08A0D7674372C99DA">
    <w:name w:val="7C490E40D38744A08A0D7674372C99DA"/>
    <w:rsid w:val="006B281B"/>
    <w:rPr>
      <w:rFonts w:cs="Kokil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rcuri Urval">
      <a:dk1>
        <a:sysClr val="windowText" lastClr="000000"/>
      </a:dk1>
      <a:lt1>
        <a:sysClr val="window" lastClr="FFFFFF"/>
      </a:lt1>
      <a:dk2>
        <a:srgbClr val="061F36"/>
      </a:dk2>
      <a:lt2>
        <a:srgbClr val="076BB2"/>
      </a:lt2>
      <a:accent1>
        <a:srgbClr val="0A4270"/>
      </a:accent1>
      <a:accent2>
        <a:srgbClr val="24ABFF"/>
      </a:accent2>
      <a:accent3>
        <a:srgbClr val="537A9B"/>
      </a:accent3>
      <a:accent4>
        <a:srgbClr val="FF6052"/>
      </a:accent4>
      <a:accent5>
        <a:srgbClr val="7FC7E5"/>
      </a:accent5>
      <a:accent6>
        <a:srgbClr val="828F9A"/>
      </a:accent6>
      <a:hlink>
        <a:srgbClr val="24ABFF"/>
      </a:hlink>
      <a:folHlink>
        <a:srgbClr val="0A4270"/>
      </a:folHlink>
    </a:clrScheme>
    <a:fontScheme name="Mercuri Urval">
      <a:majorFont>
        <a:latin typeface="Source Sans Pro"/>
        <a:ea typeface=""/>
        <a:cs typeface=""/>
      </a:majorFont>
      <a:minorFont>
        <a:latin typeface="Source Sans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EC01731BEBD94A82BF7CBED2BC39D9" ma:contentTypeVersion="15" ma:contentTypeDescription="Ein neues Dokument erstellen." ma:contentTypeScope="" ma:versionID="faeccfd6f8e94fc5f68567d418b3ba38">
  <xsd:schema xmlns:xsd="http://www.w3.org/2001/XMLSchema" xmlns:xs="http://www.w3.org/2001/XMLSchema" xmlns:p="http://schemas.microsoft.com/office/2006/metadata/properties" xmlns:ns2="cb25ad55-34ff-432f-aafb-2ac9807c3d2d" xmlns:ns3="239cba64-d77c-42d6-a3fa-cfd7bde4a6d9" targetNamespace="http://schemas.microsoft.com/office/2006/metadata/properties" ma:root="true" ma:fieldsID="c596bba8afb4b271c91cc1b8fb7d4d97" ns2:_="" ns3:_="">
    <xsd:import namespace="cb25ad55-34ff-432f-aafb-2ac9807c3d2d"/>
    <xsd:import namespace="239cba64-d77c-42d6-a3fa-cfd7bde4a6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5ad55-34ff-432f-aafb-2ac9807c3d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d95ea1db-efe9-4f33-b058-daf5db6c48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cba64-d77c-42d6-a3fa-cfd7bde4a6d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c4cc26c-ed06-447c-ab04-910f1480af73}" ma:internalName="TaxCatchAll" ma:showField="CatchAllData" ma:web="239cba64-d77c-42d6-a3fa-cfd7bde4a6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9cba64-d77c-42d6-a3fa-cfd7bde4a6d9" xsi:nil="true"/>
    <lcf76f155ced4ddcb4097134ff3c332f xmlns="cb25ad55-34ff-432f-aafb-2ac9807c3d2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TemplafyFormConfiguration><![CDATA[{"formFields":[{"required":true,"shareValue":false,"type":"datePicker","name":"Date","label":"Date"},{"dataSourceName":"YesNoSelector","dataSourceFieldName":"Name","distinct":false,"hideIfNoUserInteractionRequired":false,"required":true,"defaultValue":"Yes","autoSelectFirstOption":false,"shareValue":false,"type":"dropDown","name":"Confidentiality","label":"Confidentiality"},{"required":false,"placeholder":"","lines":1,"shareValue":false,"type":"textBox","name":"MUProjectNumber","label":"Document Footer Heading"},{"required":false,"placeholder":"","lines":1,"shareValue":false,"type":"textBox","name":"ClientCompanyName","label":"Document Footer"}],"formDataEntries":[{"name":"Date","value":"SOGepf5B5E1m5jzV1x7eFg=="},{"name":"Confidentiality","value":"mS4hCWK/DXMBpmdzuvSDzhsHZ9Jp32unVJbWt/TO2wI="},{"name":"MUProjectNumber","value":"EAVe1eoOqk4Ej+tmuqOIhQ=="},{"name":"ClientCompanyName","value":"XAVATABfd6wR4ApXmfGz9Q=="}]}]]></TemplafyFormConfiguration>
</file>

<file path=customXml/item6.xml><?xml version="1.0" encoding="utf-8"?>
<TemplafyTemplateConfiguration><![CDATA[{"elementsMetadata":[{"type":"richTextContentControl","id":"8c563bfe-165f-4827-9b34-e51ea2b4a100","elementConfiguration":{"binding":"{{StringJoin(\" \", UserProfile.FirstName, UserProfile.LastName)}}","removeAndKeepContent":false,"disableUpdates":false,"type":"text"}},{"type":"richTextContentControl","id":"eadc4d59-5af0-46d6-a6a6-c30ff2f03625","elementConfiguration":{"binding":"{{FormatDateTime(Form.Date,Translate(\"GeneralDate\"),DocumentLanguage)}}","removeAndKeepContent":false,"disableUpdates":false,"type":"text"}},{"type":"richTextContentControl","id":"3df885b9-8d13-4bc9-8de9-c3eaa3274655","elementConfiguration":{"binding":"{{Form.MUProjectNumber}}","removeAndKeepContent":false,"disableUpdates":false,"type":"text"}},{"type":"richTextContentControl","id":"ddf50e01-7b97-4355-b83c-bd2e6bde138a","elementConfiguration":{"binding":"{{Form.ClientCompanyName}}","removeAndKeepContent":false,"disableUpdates":false,"type":"text"}},{"type":"richTextContentControl","id":"195c3eab-8d84-46b5-9646-914f0c35ed12","elementConfiguration":{"visibility":"{{IfElse(Equals(Form.Confidentiality.Name,\"No\"), VisibilityType.Delete, VisibilityType.Visible)}}","disableUpdates":false,"type":"group"}}],"transformationConfigurations":[{"language":"{{DocumentLanguage}}","disableUpdates":false,"type":"proofingLanguage"}],"isBaseTemplate":false,"templateName":"Report","templateDescription":"","enableDocumentContentUpdater":false,"version":"2.0"}]]></TemplafyTemplateConfiguration>
</file>

<file path=customXml/itemProps1.xml><?xml version="1.0" encoding="utf-8"?>
<ds:datastoreItem xmlns:ds="http://schemas.openxmlformats.org/officeDocument/2006/customXml" ds:itemID="{0D558636-8D62-47AC-961F-8E83DD257B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61CC83-2EFB-41FC-B84C-993B3FC5F4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25ad55-34ff-432f-aafb-2ac9807c3d2d"/>
    <ds:schemaRef ds:uri="239cba64-d77c-42d6-a3fa-cfd7bde4a6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D46FDC-B084-4690-ACE5-C267CF6EC0DC}">
  <ds:schemaRefs>
    <ds:schemaRef ds:uri="http://schemas.microsoft.com/office/2006/metadata/properties"/>
    <ds:schemaRef ds:uri="http://schemas.microsoft.com/office/infopath/2007/PartnerControls"/>
    <ds:schemaRef ds:uri="239cba64-d77c-42d6-a3fa-cfd7bde4a6d9"/>
    <ds:schemaRef ds:uri="cb25ad55-34ff-432f-aafb-2ac9807c3d2d"/>
  </ds:schemaRefs>
</ds:datastoreItem>
</file>

<file path=customXml/itemProps4.xml><?xml version="1.0" encoding="utf-8"?>
<ds:datastoreItem xmlns:ds="http://schemas.openxmlformats.org/officeDocument/2006/customXml" ds:itemID="{4776F5FA-1365-4C75-8B53-A06895FBB15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DFF1FD9-F6C7-450B-9691-4E8BF1187126}">
  <ds:schemaRefs/>
</ds:datastoreItem>
</file>

<file path=customXml/itemProps6.xml><?xml version="1.0" encoding="utf-8"?>
<ds:datastoreItem xmlns:ds="http://schemas.openxmlformats.org/officeDocument/2006/customXml" ds:itemID="{7CC75389-E9A1-4EA1-B057-4044A6E471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Executive Search - English for Germany (1).dotx</Template>
  <TotalTime>0</TotalTime>
  <Pages>7</Pages>
  <Words>1358</Words>
  <Characters>8561</Characters>
  <Application>Microsoft Office Word</Application>
  <DocSecurity>0</DocSecurity>
  <Lines>71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Report</vt:lpstr>
      <vt:lpstr>Report</vt:lpstr>
    </vt:vector>
  </TitlesOfParts>
  <Company/>
  <LinksUpToDate>false</LinksUpToDate>
  <CharactersWithSpaces>9900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/>
  <dc:creator>Benedikt Börner</dc:creator>
  <cp:keywords/>
  <dc:description/>
  <cp:lastModifiedBy>Christina Löb</cp:lastModifiedBy>
  <cp:revision>5</cp:revision>
  <cp:lastPrinted>2023-07-03T09:25:00Z</cp:lastPrinted>
  <dcterms:created xsi:type="dcterms:W3CDTF">2025-06-05T11:54:00Z</dcterms:created>
  <dcterms:modified xsi:type="dcterms:W3CDTF">2025-11-27T11:36:00Z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mercuriurval</vt:lpwstr>
  </property>
  <property fmtid="{D5CDD505-2E9C-101B-9397-08002B2CF9AE}" pid="3" name="TemplafyTemplateId">
    <vt:lpwstr>637788778437302790</vt:lpwstr>
  </property>
  <property fmtid="{D5CDD505-2E9C-101B-9397-08002B2CF9AE}" pid="4" name="TemplafyUserProfileId">
    <vt:lpwstr>637521700723587724</vt:lpwstr>
  </property>
  <property fmtid="{D5CDD505-2E9C-101B-9397-08002B2CF9AE}" pid="5" name="TemplafyLanguageCode">
    <vt:lpwstr>en-GB</vt:lpwstr>
  </property>
  <property fmtid="{D5CDD505-2E9C-101B-9397-08002B2CF9AE}" pid="6" name="TemplafyFromBlank">
    <vt:bool>false</vt:bool>
  </property>
  <property fmtid="{D5CDD505-2E9C-101B-9397-08002B2CF9AE}" pid="7" name="ContentTypeId">
    <vt:lpwstr>0x0101007CEC01731BEBD94A82BF7CBED2BC39D9</vt:lpwstr>
  </property>
  <property fmtid="{D5CDD505-2E9C-101B-9397-08002B2CF9AE}" pid="8" name="_dlc_DocIdItemGuid">
    <vt:lpwstr>872fa58e-e18d-4def-8225-5d8ae21e39f7</vt:lpwstr>
  </property>
  <property fmtid="{D5CDD505-2E9C-101B-9397-08002B2CF9AE}" pid="9" name="AuthorIds_UIVersion_7">
    <vt:lpwstr>36</vt:lpwstr>
  </property>
  <property fmtid="{D5CDD505-2E9C-101B-9397-08002B2CF9AE}" pid="10" name="MediaServiceImageTags">
    <vt:lpwstr/>
  </property>
</Properties>
</file>